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F540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F540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6A5A3BBA" w:rsidR="00D76CA6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B25106" w14:textId="77777777" w:rsidR="00903FB9" w:rsidRPr="000F5409" w:rsidRDefault="00903FB9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F5409" w:rsidRDefault="00434A6F">
      <w:pPr>
        <w:pStyle w:val="Antrat3"/>
        <w:rPr>
          <w:b/>
          <w:lang w:val="lt-LT"/>
        </w:rPr>
      </w:pPr>
      <w:r w:rsidRPr="000F5409">
        <w:rPr>
          <w:b/>
          <w:lang w:val="lt-LT"/>
        </w:rPr>
        <w:t>POTVARKIS</w:t>
      </w:r>
    </w:p>
    <w:p w14:paraId="7DC99744" w14:textId="1A577545" w:rsidR="00097933" w:rsidRPr="000F5409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F5409">
        <w:rPr>
          <w:rFonts w:ascii="Times New Roman" w:hAnsi="Times New Roman"/>
          <w:b/>
          <w:sz w:val="24"/>
          <w:lang w:val="lt-LT"/>
        </w:rPr>
        <w:t>D</w:t>
      </w:r>
      <w:r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Pr="000F540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D60B1E" w:rsidRPr="000F5409">
        <w:rPr>
          <w:rFonts w:ascii="Times New Roman" w:hAnsi="Times New Roman"/>
          <w:b/>
          <w:sz w:val="24"/>
          <w:lang w:val="lt-LT"/>
        </w:rPr>
        <w:t>G</w:t>
      </w:r>
      <w:r w:rsidR="00D60B1E"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="00D60B1E" w:rsidRPr="000F5409">
        <w:rPr>
          <w:rFonts w:ascii="Times New Roman" w:hAnsi="Times New Roman"/>
          <w:b/>
          <w:sz w:val="24"/>
          <w:lang w:val="lt-LT"/>
        </w:rPr>
        <w:t xml:space="preserve">LO </w:t>
      </w:r>
      <w:r w:rsidRPr="000F5409">
        <w:rPr>
          <w:rFonts w:ascii="Times New Roman" w:hAnsi="Times New Roman"/>
          <w:b/>
          <w:sz w:val="24"/>
          <w:lang w:val="lt-LT"/>
        </w:rPr>
        <w:t>POŽEMINIO VANDENS GAVYBOS GR</w:t>
      </w:r>
      <w:r w:rsidRPr="000F5409">
        <w:rPr>
          <w:rFonts w:ascii="Times New Roman" w:hAnsi="Times New Roman" w:hint="eastAsia"/>
          <w:b/>
          <w:sz w:val="24"/>
          <w:lang w:val="lt-LT"/>
        </w:rPr>
        <w:t>ĘŽ</w:t>
      </w:r>
      <w:r w:rsidRPr="000F5409">
        <w:rPr>
          <w:rFonts w:ascii="Times New Roman" w:hAnsi="Times New Roman"/>
          <w:b/>
          <w:sz w:val="24"/>
          <w:lang w:val="lt-LT"/>
        </w:rPr>
        <w:t>INIO,</w:t>
      </w:r>
      <w:r w:rsidR="00147954">
        <w:rPr>
          <w:rFonts w:ascii="Times New Roman" w:hAnsi="Times New Roman"/>
          <w:b/>
          <w:sz w:val="24"/>
          <w:lang w:val="lt-LT"/>
        </w:rPr>
        <w:t xml:space="preserve"> </w:t>
      </w:r>
      <w:r w:rsidRPr="000F5409">
        <w:rPr>
          <w:rFonts w:ascii="Times New Roman" w:hAnsi="Times New Roman"/>
          <w:b/>
          <w:sz w:val="24"/>
          <w:lang w:val="lt-LT"/>
        </w:rPr>
        <w:t xml:space="preserve">SKIRTO </w:t>
      </w:r>
      <w:r w:rsidR="00640D81">
        <w:rPr>
          <w:rFonts w:ascii="Times New Roman" w:hAnsi="Times New Roman"/>
          <w:b/>
          <w:sz w:val="24"/>
          <w:lang w:val="lt-LT"/>
        </w:rPr>
        <w:t>GERIAMOJO VANDENS VIEŠAJAM TIEKIMUI</w:t>
      </w:r>
      <w:r w:rsidR="00CF09FC">
        <w:rPr>
          <w:rFonts w:ascii="Times New Roman" w:hAnsi="Times New Roman"/>
          <w:b/>
          <w:sz w:val="24"/>
          <w:lang w:val="lt-LT"/>
        </w:rPr>
        <w:t>,</w:t>
      </w:r>
      <w:r w:rsidRPr="000F5409">
        <w:rPr>
          <w:rFonts w:ascii="Times New Roman" w:hAnsi="Times New Roman"/>
          <w:b/>
          <w:sz w:val="24"/>
          <w:lang w:val="lt-LT"/>
        </w:rPr>
        <w:t xml:space="preserve"> PROJEKT</w:t>
      </w:r>
      <w:r w:rsidRPr="000F5409">
        <w:rPr>
          <w:rFonts w:ascii="Times New Roman" w:hAnsi="Times New Roman" w:hint="eastAsia"/>
          <w:b/>
          <w:sz w:val="24"/>
          <w:lang w:val="lt-LT"/>
        </w:rPr>
        <w:t>Ą</w:t>
      </w:r>
    </w:p>
    <w:p w14:paraId="0E963BED" w14:textId="77777777" w:rsidR="005375EF" w:rsidRPr="000F5409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F9D6BDF" w:rsidR="00097933" w:rsidRPr="000F540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F540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F540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0F5409">
        <w:rPr>
          <w:rFonts w:ascii="Times New Roman" w:hAnsi="Times New Roman"/>
          <w:sz w:val="24"/>
          <w:szCs w:val="24"/>
          <w:lang w:val="lt-LT"/>
        </w:rPr>
        <w:t>4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D6FDE">
        <w:rPr>
          <w:rFonts w:ascii="Times New Roman" w:hAnsi="Times New Roman"/>
          <w:sz w:val="24"/>
          <w:szCs w:val="24"/>
          <w:lang w:val="lt-LT"/>
        </w:rPr>
        <w:t>lapkričio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0F540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F5409">
        <w:rPr>
          <w:rFonts w:ascii="Times New Roman" w:hAnsi="Times New Roman"/>
          <w:sz w:val="24"/>
          <w:szCs w:val="24"/>
          <w:lang w:val="lt-LT"/>
        </w:rPr>
        <w:t>d.</w:t>
      </w:r>
      <w:r w:rsidRPr="000F5409">
        <w:rPr>
          <w:rFonts w:ascii="Times New Roman" w:hAnsi="Times New Roman"/>
          <w:lang w:val="lt-LT"/>
        </w:rPr>
        <w:t xml:space="preserve"> </w:t>
      </w:r>
      <w:r w:rsidR="00434A6F" w:rsidRPr="000F5409">
        <w:rPr>
          <w:rFonts w:ascii="Times New Roman" w:hAnsi="Times New Roman"/>
          <w:bCs/>
          <w:sz w:val="24"/>
          <w:lang w:val="lt-LT"/>
        </w:rPr>
        <w:t>Nr.</w:t>
      </w:r>
      <w:r w:rsidR="00161A56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0D2F345F" w:rsidR="005375EF" w:rsidRPr="005375EF" w:rsidRDefault="00F56F83" w:rsidP="00EC1C6B">
      <w:pPr>
        <w:pStyle w:val="Pagrindinistekstas"/>
        <w:spacing w:line="360" w:lineRule="auto"/>
        <w:ind w:firstLine="709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D40F23">
        <w:rPr>
          <w:rFonts w:ascii="Times New Roman" w:hAnsi="Times New Roman"/>
          <w:sz w:val="24"/>
          <w:lang w:val="lt-LT"/>
        </w:rPr>
        <w:t>įrengimo</w:t>
      </w:r>
      <w:r w:rsidR="00D40F23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</w:t>
      </w:r>
      <w:r w:rsidR="00D40F23" w:rsidRPr="005375EF">
        <w:rPr>
          <w:rFonts w:ascii="Times New Roman" w:hAnsi="Times New Roman"/>
          <w:sz w:val="24"/>
          <w:lang w:val="lt-LT"/>
        </w:rPr>
        <w:t xml:space="preserve">ir </w:t>
      </w:r>
      <w:r w:rsidR="005375EF" w:rsidRPr="005375EF">
        <w:rPr>
          <w:rFonts w:ascii="Times New Roman" w:hAnsi="Times New Roman"/>
          <w:sz w:val="24"/>
          <w:lang w:val="lt-LT"/>
        </w:rPr>
        <w:t>likvidavimo</w:t>
      </w:r>
      <w:r w:rsidR="003475B8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A86FF7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</w:t>
      </w:r>
      <w:r w:rsidR="00033AB9">
        <w:rPr>
          <w:rFonts w:ascii="Times New Roman" w:hAnsi="Times New Roman"/>
          <w:sz w:val="24"/>
          <w:lang w:val="lt-LT"/>
        </w:rPr>
        <w:t xml:space="preserve">, </w:t>
      </w:r>
      <w:r w:rsidR="005375EF" w:rsidRPr="005375EF">
        <w:rPr>
          <w:rFonts w:ascii="Times New Roman" w:hAnsi="Times New Roman"/>
          <w:sz w:val="24"/>
          <w:lang w:val="lt-LT"/>
        </w:rPr>
        <w:t xml:space="preserve">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640D81">
        <w:rPr>
          <w:rFonts w:ascii="Times New Roman" w:hAnsi="Times New Roman"/>
          <w:sz w:val="24"/>
          <w:lang w:val="lt-LT"/>
        </w:rPr>
        <w:t>UAB „Artezija“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5F2CCD">
        <w:rPr>
          <w:rFonts w:ascii="Times New Roman" w:hAnsi="Times New Roman"/>
          <w:sz w:val="24"/>
          <w:lang w:val="lt-LT"/>
        </w:rPr>
        <w:t>lapkričio 11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r w:rsidR="005F2CCD">
        <w:rPr>
          <w:rFonts w:ascii="Times New Roman" w:hAnsi="Times New Roman"/>
          <w:sz w:val="24"/>
          <w:lang w:val="lt-LT"/>
        </w:rPr>
        <w:t>R</w:t>
      </w:r>
      <w:r w:rsidR="00492BB4">
        <w:rPr>
          <w:rFonts w:ascii="Times New Roman" w:hAnsi="Times New Roman"/>
          <w:sz w:val="24"/>
          <w:lang w:val="lt-LT"/>
        </w:rPr>
        <w:t>eg</w:t>
      </w:r>
      <w:r w:rsidR="002F57F0">
        <w:rPr>
          <w:rFonts w:ascii="Times New Roman" w:hAnsi="Times New Roman"/>
          <w:sz w:val="24"/>
          <w:lang w:val="lt-LT"/>
        </w:rPr>
        <w:t xml:space="preserve">. Nr. </w:t>
      </w:r>
      <w:r w:rsidR="00367022">
        <w:rPr>
          <w:rFonts w:ascii="Times New Roman" w:hAnsi="Times New Roman"/>
          <w:sz w:val="24"/>
          <w:lang w:val="lt-LT"/>
        </w:rPr>
        <w:t>B-</w:t>
      </w:r>
      <w:r w:rsidR="00B14665">
        <w:rPr>
          <w:rFonts w:ascii="Times New Roman" w:hAnsi="Times New Roman"/>
          <w:sz w:val="24"/>
          <w:lang w:val="lt-LT"/>
        </w:rPr>
        <w:t>6249</w:t>
      </w:r>
      <w:r w:rsidR="002F57F0">
        <w:rPr>
          <w:rFonts w:ascii="Times New Roman" w:hAnsi="Times New Roman"/>
          <w:sz w:val="24"/>
          <w:lang w:val="lt-LT"/>
        </w:rPr>
        <w:t>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</w:t>
      </w:r>
      <w:r w:rsidR="005375EF" w:rsidRPr="00DD2755">
        <w:rPr>
          <w:rFonts w:ascii="Times New Roman" w:hAnsi="Times New Roman"/>
          <w:sz w:val="24"/>
          <w:lang w:val="lt-LT"/>
        </w:rPr>
        <w:t xml:space="preserve">2024 m. </w:t>
      </w:r>
      <w:r w:rsidR="00B14665">
        <w:rPr>
          <w:rFonts w:ascii="Times New Roman" w:hAnsi="Times New Roman"/>
          <w:sz w:val="24"/>
          <w:lang w:val="lt-LT"/>
        </w:rPr>
        <w:t>lapkričio 20</w:t>
      </w:r>
      <w:r w:rsidR="005375EF" w:rsidRPr="00DD2755">
        <w:rPr>
          <w:rFonts w:ascii="Times New Roman" w:hAnsi="Times New Roman"/>
          <w:sz w:val="24"/>
          <w:lang w:val="lt-LT"/>
        </w:rPr>
        <w:t xml:space="preserve"> d. rašte Nr. S-</w:t>
      </w:r>
      <w:r w:rsidR="00B94C6B">
        <w:rPr>
          <w:rFonts w:ascii="Times New Roman" w:hAnsi="Times New Roman"/>
          <w:sz w:val="24"/>
          <w:lang w:val="lt-LT"/>
        </w:rPr>
        <w:t>577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46256568" w:rsidR="005375EF" w:rsidRPr="005375EF" w:rsidRDefault="005375EF" w:rsidP="000A5790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inio, skirto </w:t>
      </w:r>
      <w:r w:rsidR="002F30C4">
        <w:rPr>
          <w:rFonts w:ascii="Times New Roman" w:hAnsi="Times New Roman"/>
          <w:sz w:val="24"/>
          <w:lang w:val="lt-LT"/>
        </w:rPr>
        <w:t>geriamojo vandens viešajam tiekimui</w:t>
      </w:r>
      <w:r w:rsidRPr="005375EF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055610">
        <w:rPr>
          <w:rFonts w:ascii="Times New Roman" w:hAnsi="Times New Roman"/>
          <w:sz w:val="24"/>
          <w:lang w:val="lt-LT"/>
        </w:rPr>
        <w:t>Šakių rajono savivaldybei</w:t>
      </w:r>
      <w:r w:rsidR="00903715">
        <w:rPr>
          <w:rFonts w:ascii="Times New Roman" w:hAnsi="Times New Roman"/>
          <w:sz w:val="24"/>
          <w:lang w:val="lt-LT"/>
        </w:rPr>
        <w:t xml:space="preserve"> pagal</w:t>
      </w:r>
      <w:r w:rsidR="005F4E6A">
        <w:rPr>
          <w:rFonts w:ascii="Times New Roman" w:hAnsi="Times New Roman"/>
          <w:sz w:val="24"/>
          <w:lang w:val="lt-LT"/>
        </w:rPr>
        <w:t xml:space="preserve"> 202</w:t>
      </w:r>
      <w:r w:rsidR="00A95F3F">
        <w:rPr>
          <w:rFonts w:ascii="Times New Roman" w:hAnsi="Times New Roman"/>
          <w:sz w:val="24"/>
          <w:lang w:val="lt-LT"/>
        </w:rPr>
        <w:t>4</w:t>
      </w:r>
      <w:r w:rsidR="005F4E6A">
        <w:rPr>
          <w:rFonts w:ascii="Times New Roman" w:hAnsi="Times New Roman"/>
          <w:sz w:val="24"/>
          <w:lang w:val="lt-LT"/>
        </w:rPr>
        <w:t xml:space="preserve"> m. </w:t>
      </w:r>
      <w:r w:rsidR="00AD41BA">
        <w:rPr>
          <w:rFonts w:ascii="Times New Roman" w:hAnsi="Times New Roman"/>
          <w:sz w:val="24"/>
          <w:lang w:val="lt-LT"/>
        </w:rPr>
        <w:t>kov</w:t>
      </w:r>
      <w:r w:rsidR="005F4E6A">
        <w:rPr>
          <w:rFonts w:ascii="Times New Roman" w:hAnsi="Times New Roman"/>
          <w:sz w:val="24"/>
          <w:lang w:val="lt-LT"/>
        </w:rPr>
        <w:t xml:space="preserve">o </w:t>
      </w:r>
      <w:r w:rsidR="00AD41BA">
        <w:rPr>
          <w:rFonts w:ascii="Times New Roman" w:hAnsi="Times New Roman"/>
          <w:sz w:val="24"/>
          <w:lang w:val="lt-LT"/>
        </w:rPr>
        <w:t>29</w:t>
      </w:r>
      <w:r w:rsidR="007D2F59">
        <w:rPr>
          <w:rFonts w:ascii="Times New Roman" w:hAnsi="Times New Roman"/>
          <w:sz w:val="24"/>
          <w:lang w:val="lt-LT"/>
        </w:rPr>
        <w:t xml:space="preserve"> d. P</w:t>
      </w:r>
      <w:r w:rsidR="005F4E6A">
        <w:rPr>
          <w:rFonts w:ascii="Times New Roman" w:hAnsi="Times New Roman"/>
          <w:sz w:val="24"/>
          <w:lang w:val="lt-LT"/>
        </w:rPr>
        <w:t>anaudos sutart</w:t>
      </w:r>
      <w:r w:rsidR="00903715">
        <w:rPr>
          <w:rFonts w:ascii="Times New Roman" w:hAnsi="Times New Roman"/>
          <w:sz w:val="24"/>
          <w:lang w:val="lt-LT"/>
        </w:rPr>
        <w:t xml:space="preserve">į </w:t>
      </w:r>
      <w:r w:rsidR="005F4E6A">
        <w:rPr>
          <w:rFonts w:ascii="Times New Roman" w:hAnsi="Times New Roman"/>
          <w:sz w:val="24"/>
          <w:lang w:val="lt-LT"/>
        </w:rPr>
        <w:t>Nr.</w:t>
      </w:r>
      <w:r w:rsidR="007D2F59">
        <w:rPr>
          <w:rFonts w:ascii="Times New Roman" w:hAnsi="Times New Roman"/>
          <w:sz w:val="24"/>
          <w:lang w:val="lt-LT"/>
        </w:rPr>
        <w:t xml:space="preserve"> </w:t>
      </w:r>
      <w:r w:rsidR="00AD41BA" w:rsidRPr="00AD41BA">
        <w:rPr>
          <w:rFonts w:ascii="Times New Roman" w:hAnsi="Times New Roman"/>
          <w:sz w:val="24"/>
          <w:lang w:val="lt-LT"/>
        </w:rPr>
        <w:t xml:space="preserve">2024-03-29 Nr. </w:t>
      </w:r>
      <w:r w:rsidR="003878AA" w:rsidRPr="003878AA">
        <w:rPr>
          <w:rFonts w:ascii="Times New Roman" w:hAnsi="Times New Roman"/>
          <w:sz w:val="24"/>
          <w:lang w:val="lt-LT"/>
        </w:rPr>
        <w:t>1SUN-61-(15.3.31 E.)</w:t>
      </w:r>
      <w:r w:rsidR="00262611">
        <w:rPr>
          <w:rFonts w:ascii="Times New Roman" w:hAnsi="Times New Roman"/>
          <w:sz w:val="24"/>
          <w:lang w:val="lt-LT"/>
        </w:rPr>
        <w:t>/1VN-16</w:t>
      </w:r>
      <w:r w:rsidR="003878AA">
        <w:rPr>
          <w:rFonts w:ascii="Times New Roman" w:hAnsi="Times New Roman"/>
          <w:sz w:val="24"/>
          <w:lang w:val="lt-LT"/>
        </w:rPr>
        <w:t xml:space="preserve"> </w:t>
      </w:r>
      <w:r w:rsidR="00207F39">
        <w:rPr>
          <w:rFonts w:ascii="Times New Roman" w:hAnsi="Times New Roman"/>
          <w:sz w:val="24"/>
          <w:lang w:val="lt-LT"/>
        </w:rPr>
        <w:t>perduotame 0,</w:t>
      </w:r>
      <w:r w:rsidR="003878AA">
        <w:rPr>
          <w:rFonts w:ascii="Times New Roman" w:hAnsi="Times New Roman"/>
          <w:sz w:val="24"/>
          <w:lang w:val="lt-LT"/>
        </w:rPr>
        <w:t>2000</w:t>
      </w:r>
      <w:r w:rsidR="00207F39">
        <w:rPr>
          <w:rFonts w:ascii="Times New Roman" w:hAnsi="Times New Roman"/>
          <w:sz w:val="24"/>
          <w:lang w:val="lt-LT"/>
        </w:rPr>
        <w:t xml:space="preserve"> </w:t>
      </w:r>
      <w:r w:rsidR="00207F39" w:rsidRPr="00207F39">
        <w:rPr>
          <w:rFonts w:ascii="Times New Roman" w:hAnsi="Times New Roman"/>
          <w:sz w:val="24"/>
          <w:lang w:val="lt-LT"/>
        </w:rPr>
        <w:t xml:space="preserve">ha </w:t>
      </w:r>
      <w:r w:rsidR="0084689A">
        <w:rPr>
          <w:rFonts w:ascii="Times New Roman" w:hAnsi="Times New Roman"/>
          <w:sz w:val="24"/>
          <w:lang w:val="lt-LT"/>
        </w:rPr>
        <w:t>kitos</w:t>
      </w:r>
      <w:r w:rsidR="00207F39" w:rsidRPr="00207F39">
        <w:rPr>
          <w:rFonts w:ascii="Times New Roman" w:hAnsi="Times New Roman"/>
          <w:sz w:val="24"/>
          <w:lang w:val="lt-LT"/>
        </w:rPr>
        <w:t xml:space="preserve"> paskirties žemės sklype</w:t>
      </w:r>
      <w:r w:rsidR="00342C97">
        <w:rPr>
          <w:rFonts w:ascii="Times New Roman" w:hAnsi="Times New Roman"/>
          <w:sz w:val="24"/>
          <w:lang w:val="lt-LT"/>
        </w:rPr>
        <w:t xml:space="preserve"> (sklypo savininkas: Lietuvos Respublika, j. a. k. 111105555)</w:t>
      </w:r>
      <w:r w:rsidR="00837558">
        <w:rPr>
          <w:rFonts w:ascii="Times New Roman" w:hAnsi="Times New Roman"/>
          <w:sz w:val="24"/>
          <w:lang w:val="lt-LT"/>
        </w:rPr>
        <w:t xml:space="preserve">, </w:t>
      </w:r>
      <w:r w:rsidR="00BA3435">
        <w:rPr>
          <w:rFonts w:ascii="Times New Roman" w:hAnsi="Times New Roman"/>
          <w:sz w:val="24"/>
          <w:lang w:val="lt-LT"/>
        </w:rPr>
        <w:t xml:space="preserve">kurio registro Nr. </w:t>
      </w:r>
      <w:r w:rsidR="00BA3435" w:rsidRPr="00BA3435">
        <w:rPr>
          <w:rFonts w:ascii="Times New Roman" w:hAnsi="Times New Roman"/>
          <w:sz w:val="24"/>
          <w:lang w:val="lt-LT"/>
        </w:rPr>
        <w:t>44/3433451</w:t>
      </w:r>
      <w:r w:rsidR="00BA3435">
        <w:rPr>
          <w:rFonts w:ascii="Times New Roman" w:hAnsi="Times New Roman"/>
          <w:sz w:val="24"/>
          <w:lang w:val="lt-LT"/>
        </w:rPr>
        <w:t>, unikalus daikto Nr</w:t>
      </w:r>
      <w:r w:rsidR="00CF4CBF">
        <w:rPr>
          <w:rFonts w:ascii="Times New Roman" w:hAnsi="Times New Roman"/>
          <w:sz w:val="24"/>
          <w:lang w:val="lt-LT"/>
        </w:rPr>
        <w:t xml:space="preserve">. </w:t>
      </w:r>
      <w:r w:rsidR="00CF4CBF" w:rsidRPr="00CF4CBF">
        <w:rPr>
          <w:rFonts w:ascii="Times New Roman" w:hAnsi="Times New Roman"/>
          <w:sz w:val="24"/>
          <w:lang w:val="lt-LT"/>
        </w:rPr>
        <w:t>4400-6043-4664</w:t>
      </w:r>
      <w:r w:rsidR="00BA3435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/>
          <w:sz w:val="24"/>
          <w:lang w:val="lt-LT"/>
        </w:rPr>
        <w:t>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A91964">
        <w:rPr>
          <w:rFonts w:ascii="Times New Roman" w:hAnsi="Times New Roman"/>
          <w:sz w:val="24"/>
          <w:lang w:val="lt-LT"/>
        </w:rPr>
        <w:t>Sudargo</w:t>
      </w:r>
      <w:r w:rsidR="0084689A">
        <w:rPr>
          <w:rFonts w:ascii="Times New Roman" w:hAnsi="Times New Roman"/>
          <w:sz w:val="24"/>
          <w:lang w:val="lt-LT"/>
        </w:rPr>
        <w:t xml:space="preserve"> </w:t>
      </w:r>
      <w:r w:rsidRPr="005375EF">
        <w:rPr>
          <w:rFonts w:ascii="Times New Roman" w:hAnsi="Times New Roman"/>
          <w:sz w:val="24"/>
          <w:lang w:val="lt-LT"/>
        </w:rPr>
        <w:t xml:space="preserve">sen., </w:t>
      </w:r>
      <w:r w:rsidR="00B31265">
        <w:rPr>
          <w:rFonts w:ascii="Times New Roman" w:hAnsi="Times New Roman"/>
          <w:sz w:val="24"/>
          <w:lang w:val="lt-LT"/>
        </w:rPr>
        <w:t>Pervazninkų</w:t>
      </w:r>
      <w:r w:rsidR="0084689A">
        <w:rPr>
          <w:rFonts w:ascii="Times New Roman" w:hAnsi="Times New Roman"/>
          <w:sz w:val="24"/>
          <w:lang w:val="lt-LT"/>
        </w:rPr>
        <w:t xml:space="preserve"> k</w:t>
      </w:r>
      <w:r w:rsidR="000A5790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</w:t>
      </w:r>
      <w:r w:rsidR="000F2A1E">
        <w:rPr>
          <w:rFonts w:ascii="Times New Roman" w:hAnsi="Times New Roman"/>
          <w:sz w:val="24"/>
          <w:lang w:val="lt-LT"/>
        </w:rPr>
        <w:t xml:space="preserve">mažiau nei </w:t>
      </w:r>
      <w:r w:rsidR="0072528C">
        <w:rPr>
          <w:rFonts w:ascii="Times New Roman" w:hAnsi="Times New Roman"/>
          <w:sz w:val="24"/>
          <w:lang w:val="lt-LT"/>
        </w:rPr>
        <w:t>3</w:t>
      </w:r>
      <w:r w:rsidR="000F2A1E">
        <w:rPr>
          <w:rFonts w:ascii="Times New Roman" w:hAnsi="Times New Roman"/>
          <w:sz w:val="24"/>
          <w:lang w:val="lt-LT"/>
        </w:rPr>
        <w:t>0</w:t>
      </w:r>
      <w:r w:rsidRPr="005375EF">
        <w:rPr>
          <w:rFonts w:ascii="Times New Roman" w:hAnsi="Times New Roman"/>
          <w:sz w:val="24"/>
          <w:lang w:val="lt-LT"/>
        </w:rPr>
        <w:t xml:space="preserve"> m3/</w:t>
      </w:r>
      <w:r w:rsidR="0072528C">
        <w:rPr>
          <w:rFonts w:ascii="Times New Roman" w:hAnsi="Times New Roman"/>
          <w:sz w:val="24"/>
          <w:lang w:val="lt-LT"/>
        </w:rPr>
        <w:t>parą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0D7B07CC" w14:textId="1A0CA0A4" w:rsidR="00147954" w:rsidRDefault="005375EF" w:rsidP="00342C97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184A47F1" w14:textId="294E7378" w:rsidR="00903FB9" w:rsidRDefault="00903FB9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254BDEB5" w14:textId="77777777" w:rsidR="00D07BC4" w:rsidRDefault="00D07BC4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6EA6489C" w:rsidR="00D76CA6" w:rsidRPr="00D76CA6" w:rsidRDefault="00033AB9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033AB9">
        <w:rPr>
          <w:rFonts w:ascii="Times New Roman" w:hAnsi="Times New Roman"/>
          <w:sz w:val="24"/>
          <w:szCs w:val="24"/>
          <w:lang w:val="lt-LT"/>
        </w:rPr>
        <w:t>Savivaldybės meras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D07BC4">
        <w:rPr>
          <w:rFonts w:ascii="Times New Roman" w:hAnsi="Times New Roman"/>
          <w:sz w:val="24"/>
          <w:szCs w:val="24"/>
          <w:lang w:val="lt-LT"/>
        </w:rPr>
        <w:tab/>
      </w:r>
      <w:r w:rsidR="00D07BC4">
        <w:rPr>
          <w:rFonts w:ascii="Times New Roman" w:hAnsi="Times New Roman"/>
          <w:sz w:val="24"/>
          <w:szCs w:val="24"/>
          <w:lang w:val="lt-LT"/>
        </w:rPr>
        <w:tab/>
      </w:r>
      <w:r w:rsidR="00D07BC4">
        <w:rPr>
          <w:rFonts w:ascii="Times New Roman" w:hAnsi="Times New Roman"/>
          <w:sz w:val="24"/>
          <w:szCs w:val="24"/>
          <w:lang w:val="lt-LT"/>
        </w:rPr>
        <w:tab/>
      </w:r>
      <w:r w:rsidR="00D07BC4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2C9241E6" w14:textId="01F6D97E" w:rsidR="00D07BC4" w:rsidRDefault="00D07BC4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6026E71" w14:textId="5653E3AE" w:rsidR="00D07BC4" w:rsidRDefault="00D07BC4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B527A14" w14:textId="5622325F" w:rsidR="00D07BC4" w:rsidRDefault="00D07BC4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226158BF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550FEEC4" w:rsidR="00916A58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35CBC17E" w14:textId="77777777" w:rsidR="00903FB9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B476C1" w14:textId="19F2F522" w:rsidR="00D22901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2A2A6B4" w14:textId="7B76FF2F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D07BC4">
        <w:rPr>
          <w:rFonts w:ascii="Times New Roman" w:hAnsi="Times New Roman"/>
          <w:sz w:val="24"/>
          <w:lang w:val="lt-LT"/>
        </w:rPr>
        <w:t>11</w:t>
      </w:r>
      <w:r w:rsidR="0012386D">
        <w:rPr>
          <w:rFonts w:ascii="Times New Roman" w:hAnsi="Times New Roman"/>
          <w:sz w:val="24"/>
          <w:lang w:val="lt-LT"/>
        </w:rPr>
        <w:t>-</w:t>
      </w:r>
      <w:r w:rsidR="00D07BC4">
        <w:rPr>
          <w:rFonts w:ascii="Times New Roman" w:hAnsi="Times New Roman"/>
          <w:sz w:val="24"/>
          <w:lang w:val="lt-LT"/>
        </w:rPr>
        <w:t>22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053B0" w14:textId="77777777" w:rsidR="000708FA" w:rsidRDefault="000708FA">
      <w:r>
        <w:separator/>
      </w:r>
    </w:p>
  </w:endnote>
  <w:endnote w:type="continuationSeparator" w:id="0">
    <w:p w14:paraId="2ACF9FCA" w14:textId="77777777" w:rsidR="000708FA" w:rsidRDefault="00070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CAB2C" w14:textId="77777777" w:rsidR="000708FA" w:rsidRDefault="000708FA">
      <w:r>
        <w:separator/>
      </w:r>
    </w:p>
  </w:footnote>
  <w:footnote w:type="continuationSeparator" w:id="0">
    <w:p w14:paraId="3F591A64" w14:textId="77777777" w:rsidR="000708FA" w:rsidRDefault="00070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3AB9"/>
    <w:rsid w:val="00035A3D"/>
    <w:rsid w:val="000421D9"/>
    <w:rsid w:val="00055610"/>
    <w:rsid w:val="00067741"/>
    <w:rsid w:val="000708FA"/>
    <w:rsid w:val="00093E2D"/>
    <w:rsid w:val="00097933"/>
    <w:rsid w:val="000A5790"/>
    <w:rsid w:val="000E4D28"/>
    <w:rsid w:val="000F2A1E"/>
    <w:rsid w:val="000F5409"/>
    <w:rsid w:val="0012386D"/>
    <w:rsid w:val="00143694"/>
    <w:rsid w:val="0014472F"/>
    <w:rsid w:val="00146E5A"/>
    <w:rsid w:val="00147954"/>
    <w:rsid w:val="00155142"/>
    <w:rsid w:val="00161A56"/>
    <w:rsid w:val="00175F3F"/>
    <w:rsid w:val="001849ED"/>
    <w:rsid w:val="001B67E5"/>
    <w:rsid w:val="001D782F"/>
    <w:rsid w:val="00207F39"/>
    <w:rsid w:val="00222A75"/>
    <w:rsid w:val="00223556"/>
    <w:rsid w:val="002501AB"/>
    <w:rsid w:val="00262611"/>
    <w:rsid w:val="002846F8"/>
    <w:rsid w:val="002967A2"/>
    <w:rsid w:val="002A15BA"/>
    <w:rsid w:val="002F30C4"/>
    <w:rsid w:val="002F57F0"/>
    <w:rsid w:val="0032617E"/>
    <w:rsid w:val="00342C97"/>
    <w:rsid w:val="003475B8"/>
    <w:rsid w:val="00367022"/>
    <w:rsid w:val="00380250"/>
    <w:rsid w:val="003878AA"/>
    <w:rsid w:val="003B4B30"/>
    <w:rsid w:val="003C1B7B"/>
    <w:rsid w:val="003F4565"/>
    <w:rsid w:val="00420803"/>
    <w:rsid w:val="00434A6F"/>
    <w:rsid w:val="00447314"/>
    <w:rsid w:val="00447570"/>
    <w:rsid w:val="00462F8B"/>
    <w:rsid w:val="00485DAD"/>
    <w:rsid w:val="00486DAB"/>
    <w:rsid w:val="00492BB4"/>
    <w:rsid w:val="004B2594"/>
    <w:rsid w:val="004B73CC"/>
    <w:rsid w:val="004C76F5"/>
    <w:rsid w:val="00527071"/>
    <w:rsid w:val="00532BE2"/>
    <w:rsid w:val="005375EF"/>
    <w:rsid w:val="00550A3C"/>
    <w:rsid w:val="00555F2E"/>
    <w:rsid w:val="00595CB9"/>
    <w:rsid w:val="005F0CA0"/>
    <w:rsid w:val="005F2CCD"/>
    <w:rsid w:val="005F4E6A"/>
    <w:rsid w:val="006262CB"/>
    <w:rsid w:val="00640D81"/>
    <w:rsid w:val="00644223"/>
    <w:rsid w:val="0065385B"/>
    <w:rsid w:val="006B60A9"/>
    <w:rsid w:val="006C2076"/>
    <w:rsid w:val="006C6F09"/>
    <w:rsid w:val="0070311C"/>
    <w:rsid w:val="00705E50"/>
    <w:rsid w:val="007104DF"/>
    <w:rsid w:val="007169EA"/>
    <w:rsid w:val="0072528C"/>
    <w:rsid w:val="00733A46"/>
    <w:rsid w:val="00771148"/>
    <w:rsid w:val="007C58AD"/>
    <w:rsid w:val="007D2F59"/>
    <w:rsid w:val="00831177"/>
    <w:rsid w:val="00837558"/>
    <w:rsid w:val="0084689A"/>
    <w:rsid w:val="00880913"/>
    <w:rsid w:val="008C0992"/>
    <w:rsid w:val="008D2A4D"/>
    <w:rsid w:val="008E3F7D"/>
    <w:rsid w:val="008E42F3"/>
    <w:rsid w:val="00903715"/>
    <w:rsid w:val="00903FB9"/>
    <w:rsid w:val="00916A58"/>
    <w:rsid w:val="00965D6E"/>
    <w:rsid w:val="00991EFD"/>
    <w:rsid w:val="009B31CD"/>
    <w:rsid w:val="009D2624"/>
    <w:rsid w:val="009D6FDE"/>
    <w:rsid w:val="00A17819"/>
    <w:rsid w:val="00A27E35"/>
    <w:rsid w:val="00A464F9"/>
    <w:rsid w:val="00A64FD6"/>
    <w:rsid w:val="00A7611D"/>
    <w:rsid w:val="00A86FF7"/>
    <w:rsid w:val="00A91964"/>
    <w:rsid w:val="00A95F3F"/>
    <w:rsid w:val="00AB5CEA"/>
    <w:rsid w:val="00AD41BA"/>
    <w:rsid w:val="00AD7CBF"/>
    <w:rsid w:val="00AE16F5"/>
    <w:rsid w:val="00AE35AD"/>
    <w:rsid w:val="00B02BCF"/>
    <w:rsid w:val="00B03003"/>
    <w:rsid w:val="00B14665"/>
    <w:rsid w:val="00B1791F"/>
    <w:rsid w:val="00B31265"/>
    <w:rsid w:val="00B365C0"/>
    <w:rsid w:val="00B431F3"/>
    <w:rsid w:val="00B477F7"/>
    <w:rsid w:val="00B8695A"/>
    <w:rsid w:val="00B94C6B"/>
    <w:rsid w:val="00BA3435"/>
    <w:rsid w:val="00BA4005"/>
    <w:rsid w:val="00BA7E5B"/>
    <w:rsid w:val="00BB1C30"/>
    <w:rsid w:val="00BC4979"/>
    <w:rsid w:val="00BC5F4C"/>
    <w:rsid w:val="00BD6C4F"/>
    <w:rsid w:val="00BE65D7"/>
    <w:rsid w:val="00BF464F"/>
    <w:rsid w:val="00BF60D7"/>
    <w:rsid w:val="00C475EB"/>
    <w:rsid w:val="00C6016B"/>
    <w:rsid w:val="00C82F71"/>
    <w:rsid w:val="00C96045"/>
    <w:rsid w:val="00CA69C3"/>
    <w:rsid w:val="00CD025B"/>
    <w:rsid w:val="00CD25A0"/>
    <w:rsid w:val="00CD311D"/>
    <w:rsid w:val="00CE071A"/>
    <w:rsid w:val="00CE47D0"/>
    <w:rsid w:val="00CF09FC"/>
    <w:rsid w:val="00CF4CBF"/>
    <w:rsid w:val="00D044EC"/>
    <w:rsid w:val="00D07BC4"/>
    <w:rsid w:val="00D1504A"/>
    <w:rsid w:val="00D22237"/>
    <w:rsid w:val="00D22901"/>
    <w:rsid w:val="00D40F23"/>
    <w:rsid w:val="00D42E04"/>
    <w:rsid w:val="00D56C20"/>
    <w:rsid w:val="00D60B1E"/>
    <w:rsid w:val="00D6121F"/>
    <w:rsid w:val="00D76CA6"/>
    <w:rsid w:val="00D96CF7"/>
    <w:rsid w:val="00DA27CC"/>
    <w:rsid w:val="00DA6E59"/>
    <w:rsid w:val="00DB6DB7"/>
    <w:rsid w:val="00DC7F35"/>
    <w:rsid w:val="00DD2755"/>
    <w:rsid w:val="00DD4F62"/>
    <w:rsid w:val="00E0128C"/>
    <w:rsid w:val="00E07DE5"/>
    <w:rsid w:val="00E146E6"/>
    <w:rsid w:val="00E331B5"/>
    <w:rsid w:val="00E43CB7"/>
    <w:rsid w:val="00E538D5"/>
    <w:rsid w:val="00E55706"/>
    <w:rsid w:val="00EA20E5"/>
    <w:rsid w:val="00EC1C6B"/>
    <w:rsid w:val="00EC441D"/>
    <w:rsid w:val="00EC6C76"/>
    <w:rsid w:val="00ED3C3C"/>
    <w:rsid w:val="00EF7CC9"/>
    <w:rsid w:val="00F26CCC"/>
    <w:rsid w:val="00F36C7E"/>
    <w:rsid w:val="00F413A6"/>
    <w:rsid w:val="00F56F83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46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3</cp:revision>
  <cp:lastPrinted>2024-08-09T07:18:00Z</cp:lastPrinted>
  <dcterms:created xsi:type="dcterms:W3CDTF">2024-11-22T08:37:00Z</dcterms:created>
  <dcterms:modified xsi:type="dcterms:W3CDTF">2024-11-22T09:22:00Z</dcterms:modified>
</cp:coreProperties>
</file>