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29CAB2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663C5E5F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D87FF4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5398F3A5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F02D4F">
        <w:rPr>
          <w:rFonts w:ascii="Times New Roman" w:hAnsi="Times New Roman"/>
        </w:rPr>
        <w:t>4</w:t>
      </w:r>
      <w:r w:rsidRPr="00F30060">
        <w:rPr>
          <w:rFonts w:ascii="Times New Roman" w:hAnsi="Times New Roman"/>
        </w:rPr>
        <w:t xml:space="preserve"> m. </w:t>
      </w:r>
      <w:r w:rsidR="001D32C4">
        <w:rPr>
          <w:rFonts w:ascii="Times New Roman" w:hAnsi="Times New Roman"/>
        </w:rPr>
        <w:t>gruodžio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679D7AE6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</w:t>
      </w:r>
      <w:r w:rsidR="00E40C63">
        <w:t>apunkčiu</w:t>
      </w:r>
      <w:r w:rsidR="009570B9">
        <w:t>,</w:t>
      </w:r>
    </w:p>
    <w:p w14:paraId="2DD97ADB" w14:textId="4EE5DF1B" w:rsidR="00CE588B" w:rsidRDefault="0008386F" w:rsidP="00F7661F">
      <w:pPr>
        <w:spacing w:line="360" w:lineRule="auto"/>
        <w:ind w:firstLine="851"/>
        <w:jc w:val="both"/>
      </w:pPr>
      <w:r>
        <w:rPr>
          <w:spacing w:val="60"/>
        </w:rPr>
        <w:t>1.P</w:t>
      </w:r>
      <w:r w:rsidR="00E6288D">
        <w:rPr>
          <w:spacing w:val="60"/>
        </w:rPr>
        <w:t xml:space="preserve">akeičiu </w:t>
      </w:r>
      <w:r w:rsidR="00E6288D">
        <w:t>keleivių vežimo vietinio (priemiestinio) reguliaraus susisiekimo maršrut</w:t>
      </w:r>
      <w:r w:rsidR="009570B9">
        <w:t xml:space="preserve">ą </w:t>
      </w:r>
      <w:r w:rsidR="009570B9" w:rsidRPr="00EB676E">
        <w:t>M-</w:t>
      </w:r>
      <w:r w:rsidR="001D32C4">
        <w:t>54</w:t>
      </w:r>
      <w:r w:rsidR="009570B9" w:rsidRPr="00EB676E">
        <w:t xml:space="preserve"> </w:t>
      </w:r>
      <w:r w:rsidR="009570B9" w:rsidRPr="00EB676E">
        <w:rPr>
          <w:rFonts w:hint="eastAsia"/>
        </w:rPr>
        <w:t>Š</w:t>
      </w:r>
      <w:r w:rsidR="009570B9" w:rsidRPr="00EB676E">
        <w:t xml:space="preserve">akiai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r w:rsidR="001D32C4">
        <w:t>Slavikai</w:t>
      </w:r>
      <w:r w:rsidR="009570B9">
        <w:t xml:space="preserve"> – </w:t>
      </w:r>
      <w:r w:rsidR="001D32C4">
        <w:t>Šilgaliai</w:t>
      </w:r>
      <w:r w:rsidR="009570B9" w:rsidRPr="00EB676E">
        <w:t xml:space="preserve"> </w:t>
      </w:r>
      <w:r w:rsidR="009570B9">
        <w:t>(leidimo Nr. 12</w:t>
      </w:r>
      <w:r w:rsidR="009E3E35">
        <w:t>0</w:t>
      </w:r>
      <w:r w:rsidR="009570B9">
        <w:t>)</w:t>
      </w:r>
      <w:r w:rsidR="00E6288D">
        <w:t>, kuri</w:t>
      </w:r>
      <w:r w:rsidR="009570B9">
        <w:t>uo</w:t>
      </w:r>
      <w:r w:rsidR="00E6288D">
        <w:t xml:space="preserve"> teikiamos keleivių vežimo viešosios paslaugos, </w:t>
      </w:r>
      <w:r w:rsidR="00C21B96">
        <w:t xml:space="preserve">ir </w:t>
      </w:r>
      <w:r w:rsidR="001570BB">
        <w:t>pa</w:t>
      </w:r>
      <w:r w:rsidR="00F02D4F">
        <w:t>pildau</w:t>
      </w:r>
      <w:r w:rsidR="00C21B96">
        <w:t xml:space="preserve"> </w:t>
      </w:r>
      <w:r w:rsidR="00E6288D">
        <w:t>nuo 202</w:t>
      </w:r>
      <w:r w:rsidR="00F02D4F">
        <w:t>4</w:t>
      </w:r>
      <w:r w:rsidR="00E6288D">
        <w:t xml:space="preserve"> m. </w:t>
      </w:r>
      <w:r w:rsidR="009E3E35">
        <w:t>gruodžio</w:t>
      </w:r>
      <w:r w:rsidR="009570B9">
        <w:t xml:space="preserve"> </w:t>
      </w:r>
      <w:r w:rsidR="009E3E35">
        <w:t>9</w:t>
      </w:r>
      <w:r w:rsidR="00E6288D">
        <w:t xml:space="preserve"> d. </w:t>
      </w:r>
      <w:r w:rsidR="00E6288D" w:rsidRPr="00EB676E">
        <w:t>UAB ,,</w:t>
      </w:r>
      <w:r w:rsidR="00E6288D" w:rsidRPr="00EB676E">
        <w:rPr>
          <w:rFonts w:hint="eastAsia"/>
        </w:rPr>
        <w:t>Š</w:t>
      </w:r>
      <w:r w:rsidR="00E6288D" w:rsidRPr="00EB676E">
        <w:t>aki</w:t>
      </w:r>
      <w:r w:rsidR="00E6288D" w:rsidRPr="00EB676E">
        <w:rPr>
          <w:rFonts w:hint="eastAsia"/>
        </w:rPr>
        <w:t>ų</w:t>
      </w:r>
      <w:r w:rsidR="00E6288D" w:rsidRPr="00EB676E">
        <w:t xml:space="preserve"> autobus</w:t>
      </w:r>
      <w:r w:rsidR="00E6288D" w:rsidRPr="00EB676E">
        <w:rPr>
          <w:rFonts w:hint="eastAsia"/>
        </w:rPr>
        <w:t>ų</w:t>
      </w:r>
      <w:r w:rsidR="00E6288D" w:rsidRPr="00EB676E">
        <w:t xml:space="preserve"> parkas</w:t>
      </w:r>
      <w:r w:rsidR="00E6288D" w:rsidRPr="00EB676E">
        <w:rPr>
          <w:rFonts w:hint="eastAsia"/>
        </w:rPr>
        <w:t>“</w:t>
      </w:r>
      <w:r w:rsidR="00E6288D" w:rsidRPr="00EB676E">
        <w:t xml:space="preserve"> aptarnaujam</w:t>
      </w:r>
      <w:r w:rsidR="009570B9">
        <w:t>o</w:t>
      </w:r>
      <w:r w:rsidR="00E6288D" w:rsidRPr="00EB676E">
        <w:t xml:space="preserve"> vietinio (priemiestinio) reguliaraus susisiekimo autobus</w:t>
      </w:r>
      <w:r w:rsidR="009570B9">
        <w:t>o</w:t>
      </w:r>
      <w:r w:rsidR="00E6288D" w:rsidRPr="00EB676E">
        <w:t xml:space="preserve"> mar</w:t>
      </w:r>
      <w:r w:rsidR="00E6288D" w:rsidRPr="00EB676E">
        <w:rPr>
          <w:rFonts w:hint="eastAsia"/>
        </w:rPr>
        <w:t>š</w:t>
      </w:r>
      <w:r w:rsidR="00E6288D" w:rsidRPr="00EB676E">
        <w:t>rut</w:t>
      </w:r>
      <w:r w:rsidR="009570B9">
        <w:t>o</w:t>
      </w:r>
      <w:r w:rsidR="00EE3C0B">
        <w:t xml:space="preserve"> </w:t>
      </w:r>
      <w:bookmarkStart w:id="2" w:name="_Hlk149577568"/>
      <w:r w:rsidR="00E6288D" w:rsidRPr="00EB676E">
        <w:t>M-</w:t>
      </w:r>
      <w:r w:rsidR="009E3E35">
        <w:t>54</w:t>
      </w:r>
      <w:r w:rsidR="00E6288D" w:rsidRPr="00EB676E">
        <w:t xml:space="preserve"> </w:t>
      </w:r>
      <w:r w:rsidR="00E6288D" w:rsidRPr="00EB676E">
        <w:rPr>
          <w:rFonts w:hint="eastAsia"/>
        </w:rPr>
        <w:t>Š</w:t>
      </w:r>
      <w:r w:rsidR="00E6288D" w:rsidRPr="00EB676E">
        <w:t xml:space="preserve">akiai </w:t>
      </w:r>
      <w:r w:rsidR="00E6288D" w:rsidRPr="00EB676E">
        <w:rPr>
          <w:rFonts w:hint="eastAsia"/>
        </w:rPr>
        <w:t>–</w:t>
      </w:r>
      <w:r w:rsidR="00E6288D" w:rsidRPr="00EB676E">
        <w:t xml:space="preserve"> </w:t>
      </w:r>
      <w:r w:rsidR="009E3E35">
        <w:t>Slavikai</w:t>
      </w:r>
      <w:r w:rsidR="00E6288D">
        <w:t xml:space="preserve"> – </w:t>
      </w:r>
      <w:r w:rsidR="009E3E35">
        <w:t>Šilgaliai</w:t>
      </w:r>
      <w:r w:rsidR="00E6288D" w:rsidRPr="00EB676E">
        <w:t xml:space="preserve"> </w:t>
      </w:r>
      <w:bookmarkEnd w:id="2"/>
      <w:r w:rsidR="00E6288D">
        <w:t>reis</w:t>
      </w:r>
      <w:r w:rsidR="00F02D4F">
        <w:t>ą, kurio išvykimo laikas iš Šakių autobusų stoties 1</w:t>
      </w:r>
      <w:r w:rsidR="000C24A8">
        <w:t>3</w:t>
      </w:r>
      <w:r w:rsidR="00F02D4F">
        <w:t>:</w:t>
      </w:r>
      <w:r w:rsidR="000C24A8">
        <w:t>2</w:t>
      </w:r>
      <w:r w:rsidR="00F02D4F">
        <w:t xml:space="preserve">0 val. darbo dienomis, </w:t>
      </w:r>
      <w:bookmarkStart w:id="3" w:name="_Hlk149578159"/>
      <w:r w:rsidR="00F02D4F">
        <w:t xml:space="preserve">papildoma </w:t>
      </w:r>
      <w:r w:rsidR="000C24A8">
        <w:t>Panovių</w:t>
      </w:r>
      <w:r w:rsidR="00F02D4F">
        <w:t xml:space="preserve"> stotele bei išvykimo laiku iš </w:t>
      </w:r>
      <w:r w:rsidR="000C24A8">
        <w:t>Panovių</w:t>
      </w:r>
      <w:r w:rsidR="00F02D4F">
        <w:t xml:space="preserve"> stotelės </w:t>
      </w:r>
      <w:bookmarkEnd w:id="3"/>
      <w:r w:rsidR="00EE3C0B">
        <w:t>1</w:t>
      </w:r>
      <w:r w:rsidR="000C24A8">
        <w:t>4</w:t>
      </w:r>
      <w:r w:rsidR="00EE3C0B">
        <w:t>:</w:t>
      </w:r>
      <w:r w:rsidR="000C24A8">
        <w:t>07</w:t>
      </w:r>
      <w:r w:rsidR="00EE3C0B">
        <w:t xml:space="preserve"> val.</w:t>
      </w:r>
      <w:r w:rsidR="00E6288D">
        <w:t xml:space="preserve"> </w:t>
      </w:r>
      <w:r w:rsidR="00CA0ACA">
        <w:t>(maršruto M-</w:t>
      </w:r>
      <w:r w:rsidR="000C24A8">
        <w:t>54</w:t>
      </w:r>
      <w:r w:rsidR="00CA0ACA">
        <w:t xml:space="preserve"> tvarkaraštis pridedamas).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4F55CDF3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E40C63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20733A1B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CA0ACA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F30060">
        <w:rPr>
          <w:rFonts w:ascii="Times New Roman" w:hAnsi="Times New Roman"/>
          <w:szCs w:val="24"/>
        </w:rPr>
        <w:t>1</w:t>
      </w:r>
      <w:r w:rsidR="000C24A8">
        <w:rPr>
          <w:rFonts w:ascii="Times New Roman" w:hAnsi="Times New Roman"/>
          <w:szCs w:val="24"/>
        </w:rPr>
        <w:t>2</w:t>
      </w:r>
      <w:r w:rsidR="00F30060">
        <w:rPr>
          <w:rFonts w:ascii="Times New Roman" w:hAnsi="Times New Roman"/>
          <w:szCs w:val="24"/>
        </w:rPr>
        <w:t>-</w:t>
      </w:r>
      <w:r w:rsidR="000C24A8">
        <w:rPr>
          <w:rFonts w:ascii="Times New Roman" w:hAnsi="Times New Roman"/>
          <w:szCs w:val="24"/>
        </w:rPr>
        <w:t>0</w:t>
      </w:r>
      <w:r w:rsidR="009570B9">
        <w:rPr>
          <w:rFonts w:ascii="Times New Roman" w:hAnsi="Times New Roman"/>
          <w:szCs w:val="24"/>
        </w:rPr>
        <w:t>3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AA252" w14:textId="77777777" w:rsidR="00BC202B" w:rsidRDefault="00BC202B">
      <w:r>
        <w:separator/>
      </w:r>
    </w:p>
  </w:endnote>
  <w:endnote w:type="continuationSeparator" w:id="0">
    <w:p w14:paraId="1CCB22B8" w14:textId="77777777" w:rsidR="00BC202B" w:rsidRDefault="00BC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79BDB" w14:textId="77777777" w:rsidR="00BC202B" w:rsidRDefault="00BC202B">
      <w:r>
        <w:separator/>
      </w:r>
    </w:p>
  </w:footnote>
  <w:footnote w:type="continuationSeparator" w:id="0">
    <w:p w14:paraId="75C560D3" w14:textId="77777777" w:rsidR="00BC202B" w:rsidRDefault="00BC2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5DD9"/>
    <w:rsid w:val="00027543"/>
    <w:rsid w:val="00030DD6"/>
    <w:rsid w:val="000639BF"/>
    <w:rsid w:val="00073BDD"/>
    <w:rsid w:val="00077173"/>
    <w:rsid w:val="0008386F"/>
    <w:rsid w:val="000C24A8"/>
    <w:rsid w:val="000E795B"/>
    <w:rsid w:val="000F2F12"/>
    <w:rsid w:val="001167CC"/>
    <w:rsid w:val="00117499"/>
    <w:rsid w:val="00141C71"/>
    <w:rsid w:val="00153C1D"/>
    <w:rsid w:val="001570BB"/>
    <w:rsid w:val="001A3485"/>
    <w:rsid w:val="001D0B84"/>
    <w:rsid w:val="001D32C4"/>
    <w:rsid w:val="001D38EF"/>
    <w:rsid w:val="001E7250"/>
    <w:rsid w:val="001F2AA5"/>
    <w:rsid w:val="002152D3"/>
    <w:rsid w:val="00215447"/>
    <w:rsid w:val="00220C67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043ED"/>
    <w:rsid w:val="0041444A"/>
    <w:rsid w:val="00415D22"/>
    <w:rsid w:val="00434111"/>
    <w:rsid w:val="00435ADB"/>
    <w:rsid w:val="00443DF2"/>
    <w:rsid w:val="00463650"/>
    <w:rsid w:val="0048337F"/>
    <w:rsid w:val="004B235E"/>
    <w:rsid w:val="004C428F"/>
    <w:rsid w:val="004C7156"/>
    <w:rsid w:val="004D7FA5"/>
    <w:rsid w:val="004E0957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03E8D"/>
    <w:rsid w:val="00715388"/>
    <w:rsid w:val="00725DBD"/>
    <w:rsid w:val="00727628"/>
    <w:rsid w:val="00731B36"/>
    <w:rsid w:val="0074192F"/>
    <w:rsid w:val="007741E0"/>
    <w:rsid w:val="00784A06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8F7479"/>
    <w:rsid w:val="00911991"/>
    <w:rsid w:val="009249AA"/>
    <w:rsid w:val="00930AB0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3E35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2566"/>
    <w:rsid w:val="00B75F85"/>
    <w:rsid w:val="00BA7AD1"/>
    <w:rsid w:val="00BC202B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C2DF3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40C63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D460F"/>
    <w:rsid w:val="00FE04E6"/>
    <w:rsid w:val="00FF2EF0"/>
    <w:rsid w:val="00FF3027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106</TotalTime>
  <Pages>1</Pages>
  <Words>219</Words>
  <Characters>1766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2022-05-13T11:08:00Z</cp:lastPrinted>
  <dcterms:created xsi:type="dcterms:W3CDTF">2024-11-29T12:47:00Z</dcterms:created>
  <dcterms:modified xsi:type="dcterms:W3CDTF">2024-12-03T08:57:00Z</dcterms:modified>
</cp:coreProperties>
</file>