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2FE93EAC"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2F0ECD">
        <w:rPr>
          <w:rFonts w:ascii="Times New Roman" w:hAnsi="Times New Roman"/>
          <w:lang w:eastAsia="en-US"/>
        </w:rPr>
        <w:t>4</w:t>
      </w:r>
      <w:r w:rsidRPr="008B4997">
        <w:rPr>
          <w:rFonts w:ascii="Times New Roman" w:hAnsi="Times New Roman"/>
          <w:lang w:eastAsia="en-US"/>
        </w:rPr>
        <w:t xml:space="preserve"> m. </w:t>
      </w:r>
      <w:r w:rsidR="000A2F82">
        <w:rPr>
          <w:rFonts w:ascii="Times New Roman" w:hAnsi="Times New Roman"/>
          <w:lang w:eastAsia="en-US"/>
        </w:rPr>
        <w:t>lapkričio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5716D670" w14:textId="1A4B68A2" w:rsidR="006B2148" w:rsidRPr="006B2148" w:rsidRDefault="001438D0" w:rsidP="006B2148">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555FEB">
        <w:rPr>
          <w:rFonts w:ascii="Times New Roman" w:hAnsi="Times New Roman"/>
          <w:b/>
          <w:bCs/>
          <w:szCs w:val="24"/>
        </w:rPr>
        <w:t>GELGAUDIŠKIO „ŠALTINIO“ UGDYMO CENTRO</w:t>
      </w:r>
      <w:r w:rsidR="006B2148" w:rsidRPr="006B2148">
        <w:rPr>
          <w:rFonts w:ascii="Times New Roman" w:hAnsi="Times New Roman"/>
          <w:b/>
          <w:bCs/>
          <w:szCs w:val="24"/>
        </w:rPr>
        <w:t> DIREKTORIAUS</w:t>
      </w:r>
    </w:p>
    <w:p w14:paraId="222D773B"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3E12EA5C"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555FEB">
        <w:rPr>
          <w:rFonts w:ascii="Times New Roman" w:hAnsi="Times New Roman"/>
          <w:szCs w:val="24"/>
        </w:rPr>
        <w:t>Gelgaudiškio „Šaltinio“ ugdymo centro</w:t>
      </w:r>
      <w:r w:rsidR="006B2148" w:rsidRPr="00946D21">
        <w:rPr>
          <w:rFonts w:ascii="Times New Roman" w:hAnsi="Times New Roman"/>
          <w:szCs w:val="24"/>
        </w:rPr>
        <w:t xml:space="preserve"> direktorius yra švietimo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54C983BA"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turėti ne mažesnę kaip 3 metų profesinės veiklos patirtį, kuri atitinka VI ar aukštesnį kvalifikacijų lygį pagal Lietuvos kvalifikacijų sandaros aprašą, ir Aprašo 5.1 papunktyje apibrėžtos lyderystės mokymui ir mokymuisi kompetencijos įvertinimas turėtų būti ne žemesnio kaip aukšto lygio (4 balai);</w:t>
      </w:r>
    </w:p>
    <w:p w14:paraId="0DE160B4" w14:textId="03909650"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9528F" w:rsidRPr="00DE6B1B">
        <w:rPr>
          <w:rFonts w:ascii="Times New Roman" w:hAnsi="Times New Roman"/>
          <w:color w:val="000000"/>
          <w:szCs w:val="24"/>
          <w:shd w:val="clear" w:color="auto" w:fill="FFFFFF"/>
        </w:rPr>
        <w:t>turėti Aprašo 5 punkte nustatytas vadovavimo švietimo įstaigai kompetencijas;</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 xml:space="preserve">turėti ne mažesnę kaip vienų metų nepertraukiamo vadovavimo ne mažesnei kaip 5 suaugusių asmenų grupei (grupėms) patirtį arba turėti ne mažesnę kaip vienų metų švietimo 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w:t>
      </w:r>
      <w:r w:rsidR="00DE6B1B" w:rsidRPr="00DE6B1B">
        <w:rPr>
          <w:rFonts w:ascii="Times New Roman" w:hAnsi="Times New Roman"/>
          <w:color w:val="000000"/>
          <w:szCs w:val="24"/>
          <w:shd w:val="clear" w:color="auto" w:fill="FFFFFF"/>
        </w:rPr>
        <w:lastRenderedPageBreak/>
        <w:t>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w:t>
      </w:r>
      <w:proofErr w:type="spellStart"/>
      <w:r w:rsidR="00DE6B1B" w:rsidRPr="00DE6B1B">
        <w:rPr>
          <w:rFonts w:ascii="Times New Roman" w:hAnsi="Times New Roman"/>
          <w:color w:val="000000"/>
          <w:szCs w:val="24"/>
          <w:shd w:val="clear" w:color="auto" w:fill="FFFFFF"/>
        </w:rPr>
        <w:t>Europass</w:t>
      </w:r>
      <w:proofErr w:type="spellEnd"/>
      <w:r w:rsidR="00DE6B1B" w:rsidRPr="00DE6B1B">
        <w:rPr>
          <w:rFonts w:ascii="Times New Roman" w:hAnsi="Times New Roman"/>
          <w:color w:val="000000"/>
          <w:szCs w:val="24"/>
          <w:shd w:val="clear" w:color="auto" w:fill="FFFFFF"/>
        </w:rPr>
        <w:t>“),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 xml:space="preserve">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w:t>
      </w:r>
      <w:r w:rsidR="00996415">
        <w:lastRenderedPageBreak/>
        <w:t>įmonėmis ir organizacijomis siekdamas efektyvaus įstaigos valdymo, ugdymo kokybės ir mokinių saugumo;</w:t>
      </w:r>
    </w:p>
    <w:p w14:paraId="24C7BF10" w14:textId="350E3D43"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kiekvienais metais iki sausio 20 dienos valstybinės ar savivaldybės mokyklos (išskyrus aukštąją mokyklą) vadovas teikia švietimo įstaigos (išskyrus aukštąją mokyklą) bendruomenei ir mokyklos tarybai, valstybinės ar savivaldybės švietimo pagalbos įstaigos vadovas – švietimo pagalbos įstaigos savivaldos institucijai, jeigu ji yra, o jeigu švietimo pagalbos įstaigoje savivaldos institucijos nėra, – darbuotojų atstovavimą įgyvendinantiems asmenims svarstyti bei viešai paskelbia savo metų veiklos ataskaitą. Valstybinės ar savivaldybės švietimo įstaigos (išskyrus aukštąją mokyklą) vadovo metų veiklos ataskaitos struktūrą ir reikalavimus nustato švietimo, mokslo ir sporto ministras;</w:t>
      </w:r>
    </w:p>
    <w:p w14:paraId="1DF99205" w14:textId="21C2F09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F2AB94" w14:textId="77777777" w:rsidR="00EC7488" w:rsidRDefault="00EC7488">
      <w:r>
        <w:separator/>
      </w:r>
    </w:p>
  </w:endnote>
  <w:endnote w:type="continuationSeparator" w:id="0">
    <w:p w14:paraId="29CE4D20" w14:textId="77777777" w:rsidR="00EC7488" w:rsidRDefault="00EC7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650C2" w14:textId="77777777" w:rsidR="00EC7488" w:rsidRDefault="00EC7488">
      <w:r>
        <w:separator/>
      </w:r>
    </w:p>
  </w:footnote>
  <w:footnote w:type="continuationSeparator" w:id="0">
    <w:p w14:paraId="0DFC5BDB" w14:textId="77777777" w:rsidR="00EC7488" w:rsidRDefault="00EC7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A2F82"/>
    <w:rsid w:val="000A5415"/>
    <w:rsid w:val="000C3A6A"/>
    <w:rsid w:val="000C4540"/>
    <w:rsid w:val="000D26E1"/>
    <w:rsid w:val="000F2FC9"/>
    <w:rsid w:val="000F5240"/>
    <w:rsid w:val="00106582"/>
    <w:rsid w:val="0011157C"/>
    <w:rsid w:val="0011639D"/>
    <w:rsid w:val="00117499"/>
    <w:rsid w:val="00131D22"/>
    <w:rsid w:val="0013516E"/>
    <w:rsid w:val="001438D0"/>
    <w:rsid w:val="001554C5"/>
    <w:rsid w:val="001719F6"/>
    <w:rsid w:val="00180B8C"/>
    <w:rsid w:val="001825D6"/>
    <w:rsid w:val="00194880"/>
    <w:rsid w:val="0019528F"/>
    <w:rsid w:val="001971A1"/>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676E2"/>
    <w:rsid w:val="00472D58"/>
    <w:rsid w:val="004B07CB"/>
    <w:rsid w:val="004D2FE6"/>
    <w:rsid w:val="004E7C23"/>
    <w:rsid w:val="004F5089"/>
    <w:rsid w:val="00521A57"/>
    <w:rsid w:val="00521D86"/>
    <w:rsid w:val="00555FEB"/>
    <w:rsid w:val="00565CCC"/>
    <w:rsid w:val="005673FF"/>
    <w:rsid w:val="00585DF1"/>
    <w:rsid w:val="00590284"/>
    <w:rsid w:val="00593025"/>
    <w:rsid w:val="005B78F5"/>
    <w:rsid w:val="005E0F82"/>
    <w:rsid w:val="005F222B"/>
    <w:rsid w:val="006020DE"/>
    <w:rsid w:val="00610881"/>
    <w:rsid w:val="00633FA5"/>
    <w:rsid w:val="00680370"/>
    <w:rsid w:val="00682D5B"/>
    <w:rsid w:val="006877DB"/>
    <w:rsid w:val="006B1382"/>
    <w:rsid w:val="006B2148"/>
    <w:rsid w:val="006B2440"/>
    <w:rsid w:val="006B7235"/>
    <w:rsid w:val="006C3251"/>
    <w:rsid w:val="006C497B"/>
    <w:rsid w:val="0070001E"/>
    <w:rsid w:val="00707C6E"/>
    <w:rsid w:val="007128EA"/>
    <w:rsid w:val="00723158"/>
    <w:rsid w:val="00724EAA"/>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61C73"/>
    <w:rsid w:val="00A84709"/>
    <w:rsid w:val="00A96C29"/>
    <w:rsid w:val="00B5485D"/>
    <w:rsid w:val="00B67B79"/>
    <w:rsid w:val="00B71B0A"/>
    <w:rsid w:val="00B72837"/>
    <w:rsid w:val="00B82457"/>
    <w:rsid w:val="00B83BE9"/>
    <w:rsid w:val="00BC69FD"/>
    <w:rsid w:val="00BD2207"/>
    <w:rsid w:val="00BD5C50"/>
    <w:rsid w:val="00BE1E33"/>
    <w:rsid w:val="00BE6D25"/>
    <w:rsid w:val="00C01C62"/>
    <w:rsid w:val="00C336BC"/>
    <w:rsid w:val="00C539B6"/>
    <w:rsid w:val="00C66396"/>
    <w:rsid w:val="00C67F45"/>
    <w:rsid w:val="00C838D9"/>
    <w:rsid w:val="00C916EF"/>
    <w:rsid w:val="00C921BD"/>
    <w:rsid w:val="00C92A33"/>
    <w:rsid w:val="00C94F08"/>
    <w:rsid w:val="00C97BE4"/>
    <w:rsid w:val="00CA6697"/>
    <w:rsid w:val="00CA6ECE"/>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90352"/>
    <w:rsid w:val="00D95E1F"/>
    <w:rsid w:val="00DA2616"/>
    <w:rsid w:val="00DD1F15"/>
    <w:rsid w:val="00DD2AC2"/>
    <w:rsid w:val="00DD47CE"/>
    <w:rsid w:val="00DD549A"/>
    <w:rsid w:val="00DE6B1B"/>
    <w:rsid w:val="00DE78CF"/>
    <w:rsid w:val="00DF71E1"/>
    <w:rsid w:val="00E27B17"/>
    <w:rsid w:val="00E918BB"/>
    <w:rsid w:val="00EA3D46"/>
    <w:rsid w:val="00EB6CB1"/>
    <w:rsid w:val="00EC0A7F"/>
    <w:rsid w:val="00EC7488"/>
    <w:rsid w:val="00ED113F"/>
    <w:rsid w:val="00EE1766"/>
    <w:rsid w:val="00EE6462"/>
    <w:rsid w:val="00F01EF6"/>
    <w:rsid w:val="00F1647D"/>
    <w:rsid w:val="00F229FD"/>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3</Pages>
  <Words>4398</Words>
  <Characters>2508</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6893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2022-12-29T14:02:00Z</cp:lastPrinted>
  <dcterms:created xsi:type="dcterms:W3CDTF">2024-11-15T06:37:00Z</dcterms:created>
  <dcterms:modified xsi:type="dcterms:W3CDTF">2024-11-15T06:37:00Z</dcterms:modified>
</cp:coreProperties>
</file>