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5478AA" w:rsidRDefault="00434A6F">
      <w:pPr>
        <w:jc w:val="center"/>
        <w:rPr>
          <w:rFonts w:ascii="Times New Roman" w:hAnsi="Times New Roman"/>
          <w:b/>
          <w:sz w:val="24"/>
          <w:lang w:val="fi-FI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478AA">
        <w:rPr>
          <w:rFonts w:ascii="Times New Roman" w:hAnsi="Times New Roman"/>
          <w:b/>
          <w:sz w:val="24"/>
          <w:lang w:val="fi-FI"/>
        </w:rPr>
        <w:t>AKIŲ RAJONO SAVIVALDYBĖS MERAS</w:t>
      </w:r>
    </w:p>
    <w:p w14:paraId="38B60434" w14:textId="77777777" w:rsidR="00097933" w:rsidRPr="005478AA" w:rsidRDefault="00097933">
      <w:pPr>
        <w:jc w:val="center"/>
        <w:rPr>
          <w:rFonts w:ascii="Times New Roman" w:hAnsi="Times New Roman"/>
          <w:b/>
          <w:sz w:val="24"/>
          <w:lang w:val="fi-FI"/>
        </w:rPr>
      </w:pPr>
    </w:p>
    <w:p w14:paraId="39CBFE21" w14:textId="77777777" w:rsidR="00D76CA6" w:rsidRPr="005478AA" w:rsidRDefault="00D76CA6">
      <w:pPr>
        <w:jc w:val="center"/>
        <w:rPr>
          <w:rFonts w:ascii="Times New Roman" w:hAnsi="Times New Roman"/>
          <w:b/>
          <w:sz w:val="24"/>
          <w:lang w:val="fi-FI"/>
        </w:rPr>
      </w:pPr>
    </w:p>
    <w:p w14:paraId="61E11D84" w14:textId="77777777" w:rsidR="00097933" w:rsidRPr="005478AA" w:rsidRDefault="00434A6F">
      <w:pPr>
        <w:pStyle w:val="Antrat3"/>
        <w:rPr>
          <w:b/>
          <w:lang w:val="fi-FI"/>
        </w:rPr>
      </w:pPr>
      <w:r w:rsidRPr="005478AA">
        <w:rPr>
          <w:b/>
          <w:lang w:val="fi-FI"/>
        </w:rPr>
        <w:t>POTVARKIS</w:t>
      </w:r>
    </w:p>
    <w:p w14:paraId="14362F84" w14:textId="35A5DE60" w:rsidR="00097933" w:rsidRDefault="00434A6F">
      <w:pPr>
        <w:pStyle w:val="Antrat1"/>
        <w:jc w:val="center"/>
        <w:rPr>
          <w:b/>
          <w:lang w:val="lt-LT"/>
        </w:rPr>
      </w:pPr>
      <w:r w:rsidRPr="005478AA">
        <w:rPr>
          <w:b/>
          <w:lang w:val="fi-FI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13894">
        <w:rPr>
          <w:b/>
          <w:lang w:val="lt-LT"/>
        </w:rPr>
        <w:t>PROJEKTO RENGIMO</w:t>
      </w:r>
    </w:p>
    <w:p w14:paraId="7DC99744" w14:textId="77777777" w:rsidR="00097933" w:rsidRPr="005478AA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fi-FI"/>
        </w:rPr>
      </w:pPr>
    </w:p>
    <w:p w14:paraId="39BD145F" w14:textId="775659CA" w:rsidR="00097933" w:rsidRPr="005478AA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5478AA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5478AA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5478AA">
        <w:rPr>
          <w:rFonts w:ascii="Times New Roman" w:hAnsi="Times New Roman"/>
          <w:sz w:val="24"/>
          <w:szCs w:val="24"/>
          <w:lang w:val="pt-BR"/>
        </w:rPr>
        <w:t>4</w:t>
      </w:r>
      <w:r w:rsidRPr="005478AA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013894" w:rsidRPr="005478AA">
        <w:rPr>
          <w:rFonts w:ascii="Times New Roman" w:hAnsi="Times New Roman"/>
          <w:sz w:val="24"/>
          <w:szCs w:val="24"/>
          <w:lang w:val="pt-BR"/>
        </w:rPr>
        <w:t xml:space="preserve">liepos </w:t>
      </w:r>
      <w:r w:rsidR="008101D0" w:rsidRPr="005478AA">
        <w:rPr>
          <w:rFonts w:ascii="Times New Roman" w:hAnsi="Times New Roman"/>
          <w:sz w:val="24"/>
          <w:szCs w:val="24"/>
          <w:lang w:val="pt-BR"/>
        </w:rPr>
        <w:t>11</w:t>
      </w:r>
      <w:r w:rsidR="00CD311D" w:rsidRPr="005478AA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5478AA">
        <w:rPr>
          <w:rFonts w:ascii="Times New Roman" w:hAnsi="Times New Roman"/>
          <w:sz w:val="24"/>
          <w:szCs w:val="24"/>
          <w:lang w:val="pt-BR"/>
        </w:rPr>
        <w:t>d.</w:t>
      </w:r>
      <w:r w:rsidRPr="005478AA">
        <w:rPr>
          <w:rFonts w:ascii="Times New Roman" w:hAnsi="Times New Roman"/>
          <w:lang w:val="pt-BR"/>
        </w:rPr>
        <w:t xml:space="preserve"> </w:t>
      </w:r>
      <w:r w:rsidR="00434A6F" w:rsidRPr="005478AA">
        <w:rPr>
          <w:rFonts w:ascii="Times New Roman" w:hAnsi="Times New Roman"/>
          <w:bCs/>
          <w:sz w:val="24"/>
          <w:lang w:val="pt-BR"/>
        </w:rPr>
        <w:t>Nr.</w:t>
      </w:r>
      <w:r w:rsidR="003758B2" w:rsidRPr="005478AA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73A825E" w14:textId="1656BFA6" w:rsidR="00013894" w:rsidRPr="005478AA" w:rsidRDefault="00013894" w:rsidP="006D300E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13894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25</w:t>
      </w:r>
      <w:r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mi</w:t>
      </w:r>
      <w:r w:rsidR="0033676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F119E" w:rsidRPr="00013894">
        <w:rPr>
          <w:rFonts w:ascii="Times New Roman" w:hAnsi="Times New Roman"/>
          <w:sz w:val="24"/>
          <w:szCs w:val="24"/>
          <w:lang w:val="lt-LT"/>
        </w:rPr>
        <w:t>Lietuvos Respublikos</w:t>
      </w:r>
      <w:r w:rsidR="00AF119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01D0">
        <w:rPr>
          <w:rFonts w:ascii="Times New Roman" w:hAnsi="Times New Roman"/>
          <w:sz w:val="24"/>
          <w:szCs w:val="24"/>
          <w:lang w:val="lt-LT"/>
        </w:rPr>
        <w:t xml:space="preserve">statybos įstatymo </w:t>
      </w:r>
      <w:r w:rsidR="00AF119E">
        <w:rPr>
          <w:rFonts w:ascii="Times New Roman" w:hAnsi="Times New Roman"/>
          <w:sz w:val="24"/>
          <w:szCs w:val="24"/>
          <w:lang w:val="lt-LT"/>
        </w:rPr>
        <w:t>2 straipsnio 62 dalimi</w:t>
      </w:r>
      <w:r w:rsidR="008101D0">
        <w:rPr>
          <w:rFonts w:ascii="Times New Roman" w:hAnsi="Times New Roman"/>
          <w:sz w:val="24"/>
          <w:szCs w:val="24"/>
          <w:lang w:val="lt-LT"/>
        </w:rPr>
        <w:t>, 47 straipsnio 1 dalies 4 punktu</w:t>
      </w:r>
      <w:r w:rsidR="00C96F88">
        <w:rPr>
          <w:rFonts w:ascii="Times New Roman" w:hAnsi="Times New Roman"/>
          <w:sz w:val="24"/>
          <w:szCs w:val="24"/>
          <w:lang w:val="lt-LT"/>
        </w:rPr>
        <w:t>:</w:t>
      </w:r>
    </w:p>
    <w:p w14:paraId="4AA82B09" w14:textId="242C2C86" w:rsidR="00013894" w:rsidRPr="005478AA" w:rsidRDefault="003758B2" w:rsidP="006D300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1.</w:t>
      </w:r>
      <w:r w:rsidR="00673697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N</w:t>
      </w:r>
      <w:r w:rsid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s p r e n d ž</w:t>
      </w:r>
      <w:r w:rsidR="00013894"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 u </w:t>
      </w:r>
      <w:r w:rsid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rengti</w:t>
      </w:r>
      <w:r w:rsidR="00013894"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13894" w:rsidRPr="005478AA">
        <w:rPr>
          <w:rFonts w:ascii="Times New Roman" w:hAnsi="Times New Roman"/>
          <w:sz w:val="24"/>
          <w:szCs w:val="24"/>
          <w:lang w:val="pt-BR"/>
        </w:rPr>
        <w:t xml:space="preserve">Šakių rajono savivaldybei priklausančio pastato </w:t>
      </w:r>
      <w:r w:rsidR="00C96F88" w:rsidRPr="005478AA">
        <w:rPr>
          <w:rFonts w:ascii="Times New Roman" w:hAnsi="Times New Roman"/>
          <w:sz w:val="24"/>
          <w:szCs w:val="24"/>
          <w:lang w:val="pt-BR"/>
        </w:rPr>
        <w:t>–</w:t>
      </w:r>
      <w:r w:rsidR="00013894" w:rsidRPr="005478AA">
        <w:rPr>
          <w:rFonts w:ascii="Times New Roman" w:hAnsi="Times New Roman"/>
          <w:sz w:val="24"/>
          <w:szCs w:val="24"/>
          <w:lang w:val="pt-BR"/>
        </w:rPr>
        <w:t xml:space="preserve"> garažo 6G1/p (un. Nr. 8495-2000-2107) Šakiai, Bažnyčios g. 4 K4, pastato – garažo 8G1/p (un. Nr. 8495-2000-2050) Šakiai, Bažnyčios g. 4 K3 rekonstravimo, pastato – garažo 9G1/p (un. Nr. 8495-2000-2061) Šakiai, Bažnyčios g. 4 K5 kapitalinio remonto projekt</w:t>
      </w:r>
      <w:r w:rsidR="007750AC" w:rsidRPr="005478AA">
        <w:rPr>
          <w:rFonts w:ascii="Times New Roman" w:hAnsi="Times New Roman"/>
          <w:sz w:val="24"/>
          <w:szCs w:val="24"/>
          <w:lang w:val="pt-BR"/>
        </w:rPr>
        <w:t>ą</w:t>
      </w:r>
      <w:r w:rsidR="00013894" w:rsidRPr="005478AA">
        <w:rPr>
          <w:rFonts w:ascii="Times New Roman" w:hAnsi="Times New Roman"/>
          <w:sz w:val="24"/>
          <w:szCs w:val="24"/>
          <w:lang w:val="pt-BR"/>
        </w:rPr>
        <w:t>.</w:t>
      </w:r>
    </w:p>
    <w:p w14:paraId="3087DEC6" w14:textId="5F3288A7" w:rsidR="00013894" w:rsidRPr="005478AA" w:rsidRDefault="003758B2" w:rsidP="005478A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 w:rsidRPr="005478AA">
        <w:rPr>
          <w:rFonts w:ascii="Times New Roman" w:hAnsi="Times New Roman"/>
          <w:sz w:val="24"/>
          <w:szCs w:val="24"/>
          <w:lang w:val="pt-BR"/>
        </w:rPr>
        <w:t xml:space="preserve">2. </w:t>
      </w:r>
      <w:r w:rsidR="00673697" w:rsidRPr="005478AA">
        <w:rPr>
          <w:rFonts w:ascii="Times New Roman" w:hAnsi="Times New Roman"/>
          <w:sz w:val="24"/>
          <w:szCs w:val="24"/>
          <w:lang w:val="pt-BR"/>
        </w:rPr>
        <w:t>Į g a l i o j u Šakių rajono savivaldybės administracijos direktorių</w:t>
      </w:r>
      <w:r w:rsidRPr="005478AA">
        <w:rPr>
          <w:rFonts w:ascii="Times New Roman" w:hAnsi="Times New Roman"/>
          <w:sz w:val="24"/>
          <w:szCs w:val="24"/>
          <w:lang w:val="pt-BR"/>
        </w:rPr>
        <w:t xml:space="preserve"> organizuoti pastato </w:t>
      </w:r>
      <w:r w:rsidR="00C96F88" w:rsidRPr="005478AA">
        <w:rPr>
          <w:rFonts w:ascii="Times New Roman" w:hAnsi="Times New Roman"/>
          <w:sz w:val="24"/>
          <w:szCs w:val="24"/>
          <w:lang w:val="pt-BR"/>
        </w:rPr>
        <w:t>–</w:t>
      </w:r>
      <w:r w:rsidRPr="005478AA">
        <w:rPr>
          <w:rFonts w:ascii="Times New Roman" w:hAnsi="Times New Roman"/>
          <w:sz w:val="24"/>
          <w:szCs w:val="24"/>
          <w:lang w:val="pt-BR"/>
        </w:rPr>
        <w:t xml:space="preserve"> garažo 6G1/p (un. Nr. 8495-2000-2107 Šakiai, Bažnyčios g. 4 K4, pastato – garažo 8G1/p (un. Nr. 8495-2000-2050) Šakiai, Bažnyčios g. 4 K3 rekonstravimo, pastato – garažo 9G1/p (un. Nr. 8495-2000-2061) Šakiai, Bažnyčios g. 4 K5 kapitalinio remonto projekto parengimą ir statybą leidiančio dokumento gavimą informacinėje sistemoje IS Infostatyba.</w:t>
      </w: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DEDE17B" w14:textId="77777777" w:rsidR="002B39A3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CEF439C" w14:textId="77777777" w:rsid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21A09E5" w14:textId="6EC6E4CA" w:rsidR="003758B2" w:rsidRPr="005478AA" w:rsidRDefault="003758B2" w:rsidP="00C96F88">
      <w:pPr>
        <w:tabs>
          <w:tab w:val="left" w:pos="6804"/>
          <w:tab w:val="left" w:pos="7655"/>
        </w:tabs>
        <w:rPr>
          <w:rFonts w:ascii="Times New Roman" w:hAnsi="Times New Roman"/>
          <w:sz w:val="24"/>
          <w:szCs w:val="24"/>
          <w:lang w:val="lt-LT"/>
        </w:rPr>
      </w:pPr>
      <w:r w:rsidRPr="005478AA">
        <w:rPr>
          <w:rFonts w:ascii="Times New Roman" w:hAnsi="Times New Roman"/>
          <w:sz w:val="24"/>
          <w:szCs w:val="24"/>
          <w:lang w:val="lt-LT"/>
        </w:rPr>
        <w:t>Savivaldybės mera</w:t>
      </w:r>
      <w:r w:rsidR="00C96F88" w:rsidRPr="005478AA">
        <w:rPr>
          <w:rFonts w:ascii="Times New Roman" w:hAnsi="Times New Roman"/>
          <w:sz w:val="24"/>
          <w:szCs w:val="24"/>
          <w:lang w:val="lt-LT"/>
        </w:rPr>
        <w:t>s</w:t>
      </w:r>
      <w:r w:rsidR="00C96F88" w:rsidRPr="005478AA">
        <w:rPr>
          <w:rFonts w:ascii="Times New Roman" w:hAnsi="Times New Roman"/>
          <w:sz w:val="24"/>
          <w:szCs w:val="24"/>
          <w:lang w:val="lt-LT"/>
        </w:rPr>
        <w:tab/>
      </w:r>
      <w:r w:rsidRPr="005478AA">
        <w:rPr>
          <w:rFonts w:ascii="Times New Roman" w:hAnsi="Times New Roman"/>
          <w:sz w:val="24"/>
          <w:szCs w:val="24"/>
          <w:lang w:val="lt-LT"/>
        </w:rPr>
        <w:t xml:space="preserve">Raimondas Januševičius </w:t>
      </w:r>
    </w:p>
    <w:p w14:paraId="0D8F83CA" w14:textId="77777777" w:rsidR="003758B2" w:rsidRPr="005478AA" w:rsidRDefault="003758B2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FD3CA0B" w14:textId="77777777" w:rsidR="003758B2" w:rsidRPr="005478AA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EB6E90" w14:textId="77777777" w:rsidR="002B39A3" w:rsidRPr="005478AA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F18A17A" w14:textId="77777777" w:rsidR="002B39A3" w:rsidRPr="005478AA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97DC6ED" w14:textId="77777777" w:rsidR="002B39A3" w:rsidRPr="005478AA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5FB582" w14:textId="77777777" w:rsidR="002B39A3" w:rsidRPr="005478AA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758CCCD" w14:textId="77777777" w:rsidR="003758B2" w:rsidRPr="005478AA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5478AA">
        <w:rPr>
          <w:rFonts w:ascii="Times New Roman" w:hAnsi="Times New Roman"/>
          <w:sz w:val="24"/>
          <w:lang w:val="lt-LT"/>
        </w:rPr>
        <w:t xml:space="preserve">Parengė </w:t>
      </w:r>
    </w:p>
    <w:p w14:paraId="28DEA562" w14:textId="5931AB49" w:rsidR="003758B2" w:rsidRPr="005478AA" w:rsidRDefault="00C96F8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5478AA">
        <w:rPr>
          <w:rFonts w:ascii="Times New Roman" w:hAnsi="Times New Roman"/>
          <w:sz w:val="24"/>
          <w:lang w:val="lt-LT"/>
        </w:rPr>
        <w:t>Architektūros ir urbanisikos skyriaus</w:t>
      </w:r>
      <w:r w:rsidR="003758B2" w:rsidRPr="005478AA">
        <w:rPr>
          <w:rFonts w:ascii="Times New Roman" w:hAnsi="Times New Roman"/>
          <w:sz w:val="24"/>
          <w:lang w:val="lt-LT"/>
        </w:rPr>
        <w:t xml:space="preserve"> vyriausiasis specialistas</w:t>
      </w:r>
    </w:p>
    <w:p w14:paraId="694F0B9A" w14:textId="7336CCA1" w:rsidR="003758B2" w:rsidRDefault="00C96F88" w:rsidP="003758B2">
      <w:pPr>
        <w:tabs>
          <w:tab w:val="left" w:pos="680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r w:rsidR="003758B2" w:rsidRPr="003758B2">
        <w:rPr>
          <w:rFonts w:ascii="Times New Roman" w:hAnsi="Times New Roman"/>
          <w:sz w:val="24"/>
        </w:rPr>
        <w:t xml:space="preserve">vyriausiasis </w:t>
      </w:r>
      <w:r>
        <w:rPr>
          <w:rFonts w:ascii="Times New Roman" w:hAnsi="Times New Roman"/>
          <w:sz w:val="24"/>
        </w:rPr>
        <w:t>a</w:t>
      </w:r>
      <w:r w:rsidR="003758B2">
        <w:rPr>
          <w:rFonts w:ascii="Times New Roman" w:hAnsi="Times New Roman"/>
          <w:sz w:val="24"/>
        </w:rPr>
        <w:t>rchitektas</w:t>
      </w:r>
      <w:r>
        <w:rPr>
          <w:rFonts w:ascii="Times New Roman" w:hAnsi="Times New Roman"/>
          <w:sz w:val="24"/>
        </w:rPr>
        <w:t>)</w:t>
      </w:r>
    </w:p>
    <w:p w14:paraId="5A124376" w14:textId="77777777" w:rsidR="003758B2" w:rsidRPr="003758B2" w:rsidRDefault="003758B2" w:rsidP="003758B2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772C0E57" w14:textId="24A6DBB3" w:rsid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</w:rPr>
      </w:pPr>
      <w:r w:rsidRPr="003758B2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ntanas Grigaitis</w:t>
      </w:r>
    </w:p>
    <w:p w14:paraId="51941C1F" w14:textId="04777E11" w:rsidR="003758B2" w:rsidRP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3758B2">
        <w:rPr>
          <w:rFonts w:ascii="Times New Roman" w:hAnsi="Times New Roman"/>
          <w:sz w:val="24"/>
        </w:rPr>
        <w:t>2024-0</w:t>
      </w:r>
      <w:r>
        <w:rPr>
          <w:rFonts w:ascii="Times New Roman" w:hAnsi="Times New Roman"/>
          <w:sz w:val="24"/>
        </w:rPr>
        <w:t>7</w:t>
      </w:r>
      <w:r w:rsidRPr="003758B2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11</w:t>
      </w:r>
    </w:p>
    <w:sectPr w:rsidR="003758B2" w:rsidRPr="003758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D25D66" w14:textId="77777777" w:rsidR="00FD0340" w:rsidRDefault="00FD0340">
      <w:r>
        <w:separator/>
      </w:r>
    </w:p>
  </w:endnote>
  <w:endnote w:type="continuationSeparator" w:id="0">
    <w:p w14:paraId="7CF4259C" w14:textId="77777777" w:rsidR="00FD0340" w:rsidRDefault="00FD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1D910" w14:textId="77777777" w:rsidR="00FD0340" w:rsidRDefault="00FD0340">
      <w:r>
        <w:separator/>
      </w:r>
    </w:p>
  </w:footnote>
  <w:footnote w:type="continuationSeparator" w:id="0">
    <w:p w14:paraId="78A4C698" w14:textId="77777777" w:rsidR="00FD0340" w:rsidRDefault="00FD0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D6249"/>
    <w:multiLevelType w:val="hybridMultilevel"/>
    <w:tmpl w:val="4EA6A97E"/>
    <w:lvl w:ilvl="0" w:tplc="E41235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316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3894"/>
    <w:rsid w:val="000155AD"/>
    <w:rsid w:val="00035A3D"/>
    <w:rsid w:val="000421D9"/>
    <w:rsid w:val="00043102"/>
    <w:rsid w:val="00077D0D"/>
    <w:rsid w:val="00093E2D"/>
    <w:rsid w:val="00097933"/>
    <w:rsid w:val="000D315B"/>
    <w:rsid w:val="000E4D28"/>
    <w:rsid w:val="00146E5A"/>
    <w:rsid w:val="00155142"/>
    <w:rsid w:val="001849ED"/>
    <w:rsid w:val="002501AB"/>
    <w:rsid w:val="002846F8"/>
    <w:rsid w:val="002B39A3"/>
    <w:rsid w:val="00336764"/>
    <w:rsid w:val="0035336A"/>
    <w:rsid w:val="003758B2"/>
    <w:rsid w:val="00397A55"/>
    <w:rsid w:val="003B4B30"/>
    <w:rsid w:val="00434A6F"/>
    <w:rsid w:val="00486DAB"/>
    <w:rsid w:val="004B73CC"/>
    <w:rsid w:val="00520CE4"/>
    <w:rsid w:val="005478AA"/>
    <w:rsid w:val="00595CB9"/>
    <w:rsid w:val="00673697"/>
    <w:rsid w:val="006C2076"/>
    <w:rsid w:val="006D300E"/>
    <w:rsid w:val="007104DF"/>
    <w:rsid w:val="00711311"/>
    <w:rsid w:val="00771148"/>
    <w:rsid w:val="007750AC"/>
    <w:rsid w:val="007A6710"/>
    <w:rsid w:val="008101D0"/>
    <w:rsid w:val="008B000D"/>
    <w:rsid w:val="008B2376"/>
    <w:rsid w:val="00965D6E"/>
    <w:rsid w:val="00A670F9"/>
    <w:rsid w:val="00A7611D"/>
    <w:rsid w:val="00AB5CEA"/>
    <w:rsid w:val="00AD7CBF"/>
    <w:rsid w:val="00AE16F5"/>
    <w:rsid w:val="00AE35AD"/>
    <w:rsid w:val="00AF119E"/>
    <w:rsid w:val="00B477F7"/>
    <w:rsid w:val="00BA7E5B"/>
    <w:rsid w:val="00BF0F20"/>
    <w:rsid w:val="00BF2B50"/>
    <w:rsid w:val="00C55233"/>
    <w:rsid w:val="00C96F88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D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375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65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172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5</cp:revision>
  <cp:lastPrinted>2001-05-23T08:39:00Z</cp:lastPrinted>
  <dcterms:created xsi:type="dcterms:W3CDTF">2024-07-11T05:23:00Z</dcterms:created>
  <dcterms:modified xsi:type="dcterms:W3CDTF">2024-07-11T13:41:00Z</dcterms:modified>
</cp:coreProperties>
</file>