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6A700633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1649B0">
        <w:rPr>
          <w:b/>
          <w:szCs w:val="24"/>
          <w:lang w:val="lt-LT"/>
        </w:rPr>
        <w:t xml:space="preserve">ŠAKIŲ RAJONO SAVIVALDYBĖS MERO 2024 M. LIEPOS 17 D. </w:t>
      </w:r>
      <w:r w:rsidR="004A69CB">
        <w:rPr>
          <w:b/>
          <w:szCs w:val="24"/>
          <w:lang w:val="lt-LT"/>
        </w:rPr>
        <w:t>POTVA</w:t>
      </w:r>
      <w:r w:rsidR="001649B0">
        <w:rPr>
          <w:b/>
          <w:szCs w:val="24"/>
          <w:lang w:val="lt-LT"/>
        </w:rPr>
        <w:t>R</w:t>
      </w:r>
      <w:r w:rsidR="004A69CB">
        <w:rPr>
          <w:b/>
          <w:szCs w:val="24"/>
          <w:lang w:val="lt-LT"/>
        </w:rPr>
        <w:t xml:space="preserve">KIO </w:t>
      </w:r>
      <w:r w:rsidR="001649B0">
        <w:rPr>
          <w:b/>
          <w:szCs w:val="24"/>
          <w:lang w:val="lt-LT"/>
        </w:rPr>
        <w:t xml:space="preserve">NR. MT – 384 ,,DĖL TEIKIMO“ </w:t>
      </w:r>
      <w:r w:rsidR="004A69CB">
        <w:rPr>
          <w:b/>
          <w:szCs w:val="24"/>
          <w:lang w:val="lt-LT"/>
        </w:rPr>
        <w:t>PRIPAŽINIMO NE</w:t>
      </w:r>
      <w:r w:rsidR="001649B0">
        <w:rPr>
          <w:b/>
          <w:szCs w:val="24"/>
          <w:lang w:val="lt-LT"/>
        </w:rPr>
        <w:t>TEKUSIU GALIOS</w:t>
      </w:r>
      <w:r w:rsidR="00655918">
        <w:rPr>
          <w:b/>
          <w:szCs w:val="24"/>
          <w:lang w:val="lt-LT"/>
        </w:rPr>
        <w:t xml:space="preserve">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74D3644D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D6FDF">
        <w:rPr>
          <w:rFonts w:ascii="Times New Roman" w:hAnsi="Times New Roman"/>
          <w:sz w:val="24"/>
          <w:szCs w:val="24"/>
          <w:lang w:val="lt-LT"/>
        </w:rPr>
        <w:t xml:space="preserve">liepos  </w:t>
      </w:r>
      <w:r w:rsidR="00005F2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CD108B0" w14:textId="0BA24361" w:rsidR="00655918" w:rsidRDefault="003562B0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P r i p a ž </w:t>
      </w:r>
      <w:r w:rsidR="001649B0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į</w:t>
      </w: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 t u netekus</w:t>
      </w:r>
      <w:r w:rsidR="001649B0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iu</w:t>
      </w: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galios</w:t>
      </w:r>
      <w:r w:rsidR="004D6FD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88464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mero 2024 m. liepos 17 d. potvarkį Nr. MT-384 „Dėl teikimo“.</w:t>
      </w:r>
    </w:p>
    <w:p w14:paraId="50F5CFE8" w14:textId="77777777" w:rsidR="004D6FDF" w:rsidRDefault="004D6FDF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016126B" w14:textId="77E2C03D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9CF567D" w14:textId="77777777" w:rsidR="004D6FDF" w:rsidRDefault="004D6FDF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F2829CC" w14:textId="77777777" w:rsidR="004D6FDF" w:rsidRDefault="004D6FDF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9B40949" w14:textId="77777777" w:rsidR="00884648" w:rsidRDefault="0088464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FA76C2" w14:textId="77777777" w:rsidR="00884648" w:rsidRDefault="0088464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C344AAF" w14:textId="77777777" w:rsidR="00884648" w:rsidRDefault="0088464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8F94A63" w14:textId="77777777" w:rsidR="00884648" w:rsidRDefault="0088464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E51F888" w14:textId="77777777" w:rsidR="003562B0" w:rsidRDefault="003562B0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4FBA8F9" w14:textId="77777777" w:rsidR="003562B0" w:rsidRDefault="003562B0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810231C" w14:textId="77777777" w:rsidR="003562B0" w:rsidRDefault="003562B0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C50CEEB" w14:textId="77777777" w:rsidR="003562B0" w:rsidRDefault="003562B0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3F4D026" w14:textId="77777777" w:rsidR="003562B0" w:rsidRDefault="003562B0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16F5B548" w:rsidR="004944DC" w:rsidRPr="001649B0" w:rsidRDefault="004D6FDF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1649B0">
        <w:rPr>
          <w:rFonts w:ascii="Times New Roman" w:hAnsi="Times New Roman"/>
          <w:sz w:val="24"/>
          <w:szCs w:val="24"/>
          <w:lang w:val="lt-LT"/>
        </w:rPr>
        <w:t>Architektūros ir urbanistikos</w:t>
      </w:r>
      <w:r w:rsidR="004944DC" w:rsidRPr="001649B0">
        <w:rPr>
          <w:rFonts w:ascii="Times New Roman" w:hAnsi="Times New Roman"/>
          <w:sz w:val="24"/>
          <w:szCs w:val="24"/>
          <w:lang w:val="lt-LT"/>
        </w:rPr>
        <w:t xml:space="preserve">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3BB9BAEE" w:rsidR="004944DC" w:rsidRPr="009A0785" w:rsidRDefault="004D6FDF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Antanas Grigaitis</w:t>
      </w:r>
    </w:p>
    <w:p w14:paraId="04CFEC13" w14:textId="4F353A45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4D6FD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</w:t>
      </w:r>
      <w:r w:rsidR="004D6FDF">
        <w:rPr>
          <w:rFonts w:ascii="Times New Roman" w:hAnsi="Times New Roman"/>
          <w:sz w:val="24"/>
          <w:szCs w:val="24"/>
        </w:rPr>
        <w:t>1</w:t>
      </w:r>
      <w:r w:rsidR="00884648">
        <w:rPr>
          <w:rFonts w:ascii="Times New Roman" w:hAnsi="Times New Roman"/>
          <w:sz w:val="24"/>
          <w:szCs w:val="24"/>
        </w:rPr>
        <w:t>8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3DFB7" w14:textId="77777777" w:rsidR="00172714" w:rsidRDefault="00172714">
      <w:r>
        <w:separator/>
      </w:r>
    </w:p>
  </w:endnote>
  <w:endnote w:type="continuationSeparator" w:id="0">
    <w:p w14:paraId="5AADA287" w14:textId="77777777" w:rsidR="00172714" w:rsidRDefault="0017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E9E10" w14:textId="77777777" w:rsidR="00172714" w:rsidRDefault="00172714">
      <w:r>
        <w:separator/>
      </w:r>
    </w:p>
  </w:footnote>
  <w:footnote w:type="continuationSeparator" w:id="0">
    <w:p w14:paraId="14B02AD2" w14:textId="77777777" w:rsidR="00172714" w:rsidRDefault="00172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F2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22FC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649B0"/>
    <w:rsid w:val="0017068A"/>
    <w:rsid w:val="00172714"/>
    <w:rsid w:val="001750B1"/>
    <w:rsid w:val="001B715A"/>
    <w:rsid w:val="001D2024"/>
    <w:rsid w:val="001F4037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06236"/>
    <w:rsid w:val="003136BC"/>
    <w:rsid w:val="00316BF9"/>
    <w:rsid w:val="0032022C"/>
    <w:rsid w:val="00325360"/>
    <w:rsid w:val="00326B85"/>
    <w:rsid w:val="00327AAE"/>
    <w:rsid w:val="00336CF2"/>
    <w:rsid w:val="00343B9F"/>
    <w:rsid w:val="003562B0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A4905"/>
    <w:rsid w:val="004A69CB"/>
    <w:rsid w:val="004C194D"/>
    <w:rsid w:val="004D1CE6"/>
    <w:rsid w:val="004D4BB5"/>
    <w:rsid w:val="004D6CE4"/>
    <w:rsid w:val="004D6FDF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4021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43F07"/>
    <w:rsid w:val="00855D8D"/>
    <w:rsid w:val="00865BA0"/>
    <w:rsid w:val="008725FF"/>
    <w:rsid w:val="00874EBF"/>
    <w:rsid w:val="00884648"/>
    <w:rsid w:val="00887CC9"/>
    <w:rsid w:val="008A7C91"/>
    <w:rsid w:val="008C0FF7"/>
    <w:rsid w:val="008D2419"/>
    <w:rsid w:val="008D6F1D"/>
    <w:rsid w:val="008E3FC7"/>
    <w:rsid w:val="008E6A6C"/>
    <w:rsid w:val="008F20AB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D05B9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258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B3C26"/>
    <w:rsid w:val="00BE25D0"/>
    <w:rsid w:val="00BE53E6"/>
    <w:rsid w:val="00C009ED"/>
    <w:rsid w:val="00C026E5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239BC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4FEC"/>
    <w:rsid w:val="00DC67B5"/>
    <w:rsid w:val="00DD0339"/>
    <w:rsid w:val="00DD294F"/>
    <w:rsid w:val="00DE7BD2"/>
    <w:rsid w:val="00E07FE1"/>
    <w:rsid w:val="00E55706"/>
    <w:rsid w:val="00E63890"/>
    <w:rsid w:val="00E9511F"/>
    <w:rsid w:val="00E979D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41E0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1</Pages>
  <Words>71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2023-04-28T04:53:00Z</cp:lastPrinted>
  <dcterms:created xsi:type="dcterms:W3CDTF">2024-07-18T11:57:00Z</dcterms:created>
  <dcterms:modified xsi:type="dcterms:W3CDTF">2024-07-18T12:02:00Z</dcterms:modified>
</cp:coreProperties>
</file>