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38B60434" w14:textId="77777777"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14:paraId="39CBFE21" w14:textId="77777777" w:rsidR="00D76CA6" w:rsidRDefault="00D76CA6">
      <w:pPr>
        <w:jc w:val="center"/>
        <w:rPr>
          <w:rFonts w:ascii="Times New Roman" w:hAnsi="Times New Roman"/>
          <w:b/>
          <w:sz w:val="24"/>
        </w:rPr>
      </w:pPr>
    </w:p>
    <w:p w14:paraId="61E11D84" w14:textId="77777777" w:rsidR="00097933" w:rsidRDefault="00434A6F">
      <w:pPr>
        <w:pStyle w:val="Antrat3"/>
        <w:rPr>
          <w:b/>
        </w:rPr>
      </w:pPr>
      <w:r>
        <w:rPr>
          <w:b/>
        </w:rPr>
        <w:t>POTVARKIS</w:t>
      </w:r>
    </w:p>
    <w:p w14:paraId="7DC99744" w14:textId="329DD57D" w:rsidR="00097933" w:rsidRDefault="00250B6D" w:rsidP="00250B6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250B6D">
        <w:rPr>
          <w:rFonts w:ascii="Times New Roman" w:hAnsi="Times New Roman"/>
          <w:b/>
          <w:sz w:val="24"/>
          <w:szCs w:val="24"/>
        </w:rPr>
        <w:t xml:space="preserve">DĖL </w:t>
      </w:r>
      <w:r w:rsidRPr="00250B6D">
        <w:rPr>
          <w:rFonts w:ascii="Times New Roman" w:hAnsi="Times New Roman"/>
          <w:b/>
          <w:bCs/>
          <w:sz w:val="24"/>
          <w:szCs w:val="24"/>
        </w:rPr>
        <w:t xml:space="preserve">STATYBĄ LEIDŽIANČIO DOKUMENTO NR. </w:t>
      </w:r>
      <w:r w:rsidRPr="00734AA1">
        <w:rPr>
          <w:rFonts w:ascii="Times New Roman" w:hAnsi="Times New Roman"/>
          <w:b/>
          <w:bCs/>
          <w:sz w:val="24"/>
          <w:szCs w:val="24"/>
          <w:lang w:val="pt-BR"/>
        </w:rPr>
        <w:t>LSN-44-100930-00112</w:t>
      </w:r>
      <w:r w:rsidRPr="00734AA1">
        <w:rPr>
          <w:rFonts w:ascii="Times New Roman" w:hAnsi="Times New Roman"/>
          <w:b/>
          <w:sz w:val="24"/>
          <w:szCs w:val="24"/>
          <w:lang w:val="pt-BR"/>
        </w:rPr>
        <w:t xml:space="preserve"> GALIOJIMO </w:t>
      </w:r>
      <w:r w:rsidRPr="00734AA1">
        <w:rPr>
          <w:rFonts w:ascii="Times New Roman" w:hAnsi="Times New Roman"/>
          <w:b/>
          <w:bCs/>
          <w:sz w:val="24"/>
          <w:szCs w:val="24"/>
          <w:lang w:val="pt-BR"/>
        </w:rPr>
        <w:t>PANAIKINIMO</w:t>
      </w:r>
    </w:p>
    <w:p w14:paraId="6C13E623" w14:textId="77777777" w:rsidR="00115F83" w:rsidRPr="00250B6D" w:rsidRDefault="00115F83" w:rsidP="00250B6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39BD145F" w14:textId="7F7F75F9" w:rsidR="00097933" w:rsidRPr="00734AA1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pt-BR"/>
        </w:rPr>
      </w:pPr>
      <w:r w:rsidRPr="00734AA1">
        <w:rPr>
          <w:rFonts w:ascii="Times New Roman" w:hAnsi="Times New Roman"/>
          <w:sz w:val="24"/>
          <w:szCs w:val="24"/>
          <w:lang w:val="pt-BR"/>
        </w:rPr>
        <w:t>20</w:t>
      </w:r>
      <w:r w:rsidR="00965D6E" w:rsidRPr="00734AA1">
        <w:rPr>
          <w:rFonts w:ascii="Times New Roman" w:hAnsi="Times New Roman"/>
          <w:sz w:val="24"/>
          <w:szCs w:val="24"/>
          <w:lang w:val="pt-BR"/>
        </w:rPr>
        <w:t>2</w:t>
      </w:r>
      <w:r w:rsidR="00DA27CC" w:rsidRPr="00734AA1">
        <w:rPr>
          <w:rFonts w:ascii="Times New Roman" w:hAnsi="Times New Roman"/>
          <w:sz w:val="24"/>
          <w:szCs w:val="24"/>
          <w:lang w:val="pt-BR"/>
        </w:rPr>
        <w:t>4</w:t>
      </w:r>
      <w:r w:rsidRPr="00734AA1">
        <w:rPr>
          <w:rFonts w:ascii="Times New Roman" w:hAnsi="Times New Roman"/>
          <w:sz w:val="24"/>
          <w:szCs w:val="24"/>
          <w:lang w:val="pt-BR"/>
        </w:rPr>
        <w:t xml:space="preserve"> m. </w:t>
      </w:r>
      <w:r w:rsidR="00013894" w:rsidRPr="00734AA1">
        <w:rPr>
          <w:rFonts w:ascii="Times New Roman" w:hAnsi="Times New Roman"/>
          <w:sz w:val="24"/>
          <w:szCs w:val="24"/>
          <w:lang w:val="pt-BR"/>
        </w:rPr>
        <w:t xml:space="preserve">liepos </w:t>
      </w:r>
      <w:r w:rsidR="00250B6D" w:rsidRPr="00734AA1">
        <w:rPr>
          <w:rFonts w:ascii="Times New Roman" w:hAnsi="Times New Roman"/>
          <w:sz w:val="24"/>
          <w:szCs w:val="24"/>
          <w:lang w:val="pt-BR"/>
        </w:rPr>
        <w:t>23</w:t>
      </w:r>
      <w:r w:rsidRPr="00734AA1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CD311D" w:rsidRPr="00734AA1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734AA1">
        <w:rPr>
          <w:rFonts w:ascii="Times New Roman" w:hAnsi="Times New Roman"/>
          <w:sz w:val="24"/>
          <w:szCs w:val="24"/>
          <w:lang w:val="pt-BR"/>
        </w:rPr>
        <w:t>d.</w:t>
      </w:r>
      <w:r w:rsidRPr="00734AA1">
        <w:rPr>
          <w:rFonts w:ascii="Times New Roman" w:hAnsi="Times New Roman"/>
          <w:lang w:val="pt-BR"/>
        </w:rPr>
        <w:t xml:space="preserve"> </w:t>
      </w:r>
      <w:r w:rsidR="00434A6F" w:rsidRPr="00734AA1">
        <w:rPr>
          <w:rFonts w:ascii="Times New Roman" w:hAnsi="Times New Roman"/>
          <w:bCs/>
          <w:sz w:val="24"/>
          <w:lang w:val="pt-BR"/>
        </w:rPr>
        <w:t>Nr.</w:t>
      </w:r>
      <w:r w:rsidR="003758B2" w:rsidRPr="00734AA1">
        <w:rPr>
          <w:rFonts w:ascii="Times New Roman" w:hAnsi="Times New Roman"/>
          <w:bCs/>
          <w:sz w:val="24"/>
          <w:lang w:val="pt-BR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C7EFE12" w14:textId="7ECD2917" w:rsidR="00250B6D" w:rsidRPr="00250B6D" w:rsidRDefault="00013894" w:rsidP="00250B6D">
      <w:pPr>
        <w:tabs>
          <w:tab w:val="left" w:pos="1755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013894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25</w:t>
      </w:r>
      <w:r w:rsidRPr="00013894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5</w:t>
      </w:r>
      <w:r w:rsidRPr="00013894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mi</w:t>
      </w:r>
      <w:r w:rsidR="00336764" w:rsidRPr="00250B6D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, </w:t>
      </w:r>
      <w:r w:rsidR="00250B6D" w:rsidRPr="00734AA1">
        <w:rPr>
          <w:rFonts w:ascii="Times New Roman" w:hAnsi="Times New Roman"/>
          <w:sz w:val="24"/>
          <w:szCs w:val="24"/>
          <w:lang w:val="lt-LT"/>
        </w:rPr>
        <w:t>Lietuvos Respublikos statybos įstatymo 27 straipsnio 23 dalies 2 punktu, atsižvelgdama</w:t>
      </w:r>
      <w:r w:rsidR="00391A96" w:rsidRPr="00734AA1">
        <w:rPr>
          <w:rFonts w:ascii="Times New Roman" w:hAnsi="Times New Roman"/>
          <w:sz w:val="24"/>
          <w:szCs w:val="24"/>
          <w:lang w:val="lt-LT"/>
        </w:rPr>
        <w:t>s</w:t>
      </w:r>
      <w:r w:rsidR="00250B6D" w:rsidRPr="00734AA1">
        <w:rPr>
          <w:rFonts w:ascii="Times New Roman" w:hAnsi="Times New Roman"/>
          <w:sz w:val="24"/>
          <w:szCs w:val="24"/>
          <w:lang w:val="lt-LT"/>
        </w:rPr>
        <w:t xml:space="preserve"> į UAB „Šakių šilumos tinklai“ pateiktą 2024 m. kovo 21 d. prašymą  Nr. </w:t>
      </w:r>
      <w:r w:rsidR="00250B6D" w:rsidRPr="00734AA1">
        <w:rPr>
          <w:rFonts w:ascii="Times New Roman" w:hAnsi="Times New Roman"/>
          <w:sz w:val="24"/>
          <w:szCs w:val="24"/>
          <w:lang w:val="pt-BR"/>
        </w:rPr>
        <w:t>R-40 „Dėl leidimo panaikinimo“</w:t>
      </w:r>
      <w:r w:rsidR="00115F83">
        <w:rPr>
          <w:rFonts w:ascii="Times New Roman" w:hAnsi="Times New Roman"/>
          <w:sz w:val="24"/>
          <w:szCs w:val="24"/>
          <w:lang w:val="pt-BR"/>
        </w:rPr>
        <w:t>,</w:t>
      </w:r>
    </w:p>
    <w:p w14:paraId="673A825E" w14:textId="72DB9F72" w:rsidR="00013894" w:rsidRPr="00250B6D" w:rsidRDefault="00250B6D" w:rsidP="00115F83">
      <w:pPr>
        <w:tabs>
          <w:tab w:val="left" w:pos="1755"/>
        </w:tabs>
        <w:suppressAutoHyphens/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</w:t>
      </w:r>
      <w:r w:rsidR="00013894" w:rsidRPr="00250B6D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115F83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p</w:t>
      </w:r>
      <w:r w:rsidRPr="00734AA1">
        <w:rPr>
          <w:rFonts w:ascii="Times New Roman" w:hAnsi="Times New Roman"/>
          <w:sz w:val="24"/>
          <w:szCs w:val="24"/>
          <w:lang w:val="pt-BR"/>
        </w:rPr>
        <w:t xml:space="preserve"> a n a i k i n u statybą leidžiančio dokument</w:t>
      </w:r>
      <w:r w:rsidR="00734AA1">
        <w:rPr>
          <w:rFonts w:ascii="Times New Roman" w:hAnsi="Times New Roman"/>
          <w:sz w:val="24"/>
          <w:szCs w:val="24"/>
          <w:lang w:val="pt-BR"/>
        </w:rPr>
        <w:t>o, išduoto 2010 m. rugsėjo 30 d.</w:t>
      </w:r>
      <w:r w:rsidRPr="00734AA1">
        <w:rPr>
          <w:rFonts w:ascii="Times New Roman" w:hAnsi="Times New Roman"/>
          <w:sz w:val="24"/>
          <w:szCs w:val="24"/>
          <w:lang w:val="pt-BR"/>
        </w:rPr>
        <w:t xml:space="preserve"> Nr. LSN-44-</w:t>
      </w:r>
      <w:r w:rsidR="00115F83">
        <w:rPr>
          <w:rFonts w:ascii="Times New Roman" w:hAnsi="Times New Roman"/>
          <w:sz w:val="24"/>
          <w:szCs w:val="24"/>
          <w:lang w:val="pt-BR"/>
        </w:rPr>
        <w:t>1</w:t>
      </w:r>
      <w:r w:rsidRPr="00734AA1">
        <w:rPr>
          <w:rFonts w:ascii="Times New Roman" w:hAnsi="Times New Roman"/>
          <w:sz w:val="24"/>
          <w:szCs w:val="24"/>
          <w:lang w:val="pt-BR"/>
        </w:rPr>
        <w:t>00930-00112</w:t>
      </w:r>
      <w:r w:rsidR="00115F83">
        <w:rPr>
          <w:rFonts w:ascii="Times New Roman" w:hAnsi="Times New Roman"/>
          <w:sz w:val="24"/>
          <w:szCs w:val="24"/>
          <w:lang w:val="pt-BR"/>
        </w:rPr>
        <w:t>,</w:t>
      </w:r>
      <w:r w:rsidRPr="00734AA1">
        <w:rPr>
          <w:rFonts w:ascii="Times New Roman" w:hAnsi="Times New Roman"/>
          <w:sz w:val="24"/>
          <w:szCs w:val="24"/>
          <w:lang w:val="pt-BR"/>
        </w:rPr>
        <w:t xml:space="preserve"> galiojimą. </w:t>
      </w:r>
    </w:p>
    <w:p w14:paraId="3087DEC6" w14:textId="77777777" w:rsidR="00013894" w:rsidRPr="00734AA1" w:rsidRDefault="00013894" w:rsidP="00013894">
      <w:pPr>
        <w:tabs>
          <w:tab w:val="left" w:pos="567"/>
          <w:tab w:val="left" w:pos="7450"/>
        </w:tabs>
        <w:spacing w:line="360" w:lineRule="auto"/>
        <w:jc w:val="both"/>
        <w:rPr>
          <w:lang w:val="pt-BR"/>
        </w:rPr>
      </w:pPr>
      <w:r w:rsidRPr="00013894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 </w:t>
      </w:r>
      <w:r w:rsidRPr="00013894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4D131E0B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1746FCC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DEDE17B" w14:textId="77777777" w:rsidR="002B39A3" w:rsidRDefault="002B39A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CEF439C" w14:textId="77777777" w:rsidR="003758B2" w:rsidRDefault="003758B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21A09E5" w14:textId="03DCD111" w:rsidR="003758B2" w:rsidRPr="00734AA1" w:rsidRDefault="003758B2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734AA1">
        <w:rPr>
          <w:rFonts w:ascii="Times New Roman" w:hAnsi="Times New Roman"/>
          <w:sz w:val="24"/>
          <w:szCs w:val="24"/>
          <w:lang w:val="lt-LT"/>
        </w:rPr>
        <w:t xml:space="preserve">Savivaldybės meras                                                                                       Raimondas Januševičius </w:t>
      </w:r>
    </w:p>
    <w:p w14:paraId="0D8F83CA" w14:textId="77777777" w:rsidR="003758B2" w:rsidRPr="00734AA1" w:rsidRDefault="003758B2" w:rsidP="00D76CA6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FD3CA0B" w14:textId="77777777" w:rsidR="003758B2" w:rsidRPr="00734AA1" w:rsidRDefault="003758B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FEB6E90" w14:textId="77777777" w:rsidR="002B39A3" w:rsidRPr="00734AA1" w:rsidRDefault="002B39A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F18A17A" w14:textId="77777777" w:rsidR="002B39A3" w:rsidRPr="00734AA1" w:rsidRDefault="002B39A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97DC6ED" w14:textId="77777777" w:rsidR="002B39A3" w:rsidRPr="00734AA1" w:rsidRDefault="002B39A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903FAB2" w14:textId="77777777" w:rsidR="00250B6D" w:rsidRPr="00734AA1" w:rsidRDefault="00250B6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144B0B3" w14:textId="77777777" w:rsidR="00250B6D" w:rsidRPr="00734AA1" w:rsidRDefault="00250B6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1543D0" w14:textId="77777777" w:rsidR="00250B6D" w:rsidRPr="00734AA1" w:rsidRDefault="00250B6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5A99792" w14:textId="77777777" w:rsidR="00250B6D" w:rsidRPr="00734AA1" w:rsidRDefault="00250B6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BA598B" w14:textId="77777777" w:rsidR="00250B6D" w:rsidRPr="00734AA1" w:rsidRDefault="00250B6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CA52924" w14:textId="77777777" w:rsidR="00250B6D" w:rsidRPr="00734AA1" w:rsidRDefault="00250B6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B7DAE87" w14:textId="77777777" w:rsidR="00250B6D" w:rsidRPr="00734AA1" w:rsidRDefault="00250B6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878CCE" w14:textId="77777777" w:rsidR="00250B6D" w:rsidRPr="00734AA1" w:rsidRDefault="00250B6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210024" w14:textId="77777777" w:rsidR="00250B6D" w:rsidRPr="00734AA1" w:rsidRDefault="00250B6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05FB582" w14:textId="77777777" w:rsidR="002B39A3" w:rsidRPr="00734AA1" w:rsidRDefault="002B39A3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758CCCD" w14:textId="77777777" w:rsidR="003758B2" w:rsidRPr="00734AA1" w:rsidRDefault="003758B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34AA1">
        <w:rPr>
          <w:rFonts w:ascii="Times New Roman" w:hAnsi="Times New Roman"/>
          <w:sz w:val="24"/>
          <w:lang w:val="lt-LT"/>
        </w:rPr>
        <w:t xml:space="preserve">Parengė </w:t>
      </w:r>
    </w:p>
    <w:p w14:paraId="46491688" w14:textId="77777777" w:rsidR="00115F83" w:rsidRDefault="003758B2" w:rsidP="00115F8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734AA1">
        <w:rPr>
          <w:rFonts w:ascii="Times New Roman" w:hAnsi="Times New Roman"/>
          <w:sz w:val="24"/>
          <w:lang w:val="lt-LT"/>
        </w:rPr>
        <w:t>Savivaldybės administracijos vyriausiasis specialistas</w:t>
      </w:r>
    </w:p>
    <w:p w14:paraId="694F0B9A" w14:textId="33790F34" w:rsidR="003758B2" w:rsidRPr="00115F83" w:rsidRDefault="00115F83" w:rsidP="00115F83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-</w:t>
      </w:r>
      <w:r w:rsidR="003758B2" w:rsidRPr="00115F83">
        <w:rPr>
          <w:rFonts w:ascii="Times New Roman" w:hAnsi="Times New Roman"/>
          <w:sz w:val="24"/>
          <w:lang w:val="lt-LT"/>
        </w:rPr>
        <w:t xml:space="preserve">rajono vyriausiasis </w:t>
      </w:r>
      <w:r>
        <w:rPr>
          <w:rFonts w:ascii="Times New Roman" w:hAnsi="Times New Roman"/>
          <w:sz w:val="24"/>
          <w:lang w:val="lt-LT"/>
        </w:rPr>
        <w:t>a</w:t>
      </w:r>
      <w:r w:rsidR="003758B2" w:rsidRPr="00115F83">
        <w:rPr>
          <w:rFonts w:ascii="Times New Roman" w:hAnsi="Times New Roman"/>
          <w:sz w:val="24"/>
          <w:lang w:val="lt-LT"/>
        </w:rPr>
        <w:t>rchitektas</w:t>
      </w:r>
    </w:p>
    <w:p w14:paraId="5A124376" w14:textId="77777777" w:rsidR="003758B2" w:rsidRPr="00734AA1" w:rsidRDefault="003758B2" w:rsidP="003758B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72C0E57" w14:textId="24A6DBB3" w:rsidR="003758B2" w:rsidRDefault="003758B2" w:rsidP="00D76CA6">
      <w:pPr>
        <w:tabs>
          <w:tab w:val="left" w:pos="6804"/>
        </w:tabs>
        <w:rPr>
          <w:rFonts w:ascii="Times New Roman" w:hAnsi="Times New Roman"/>
          <w:sz w:val="24"/>
        </w:rPr>
      </w:pPr>
      <w:r w:rsidRPr="003758B2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ntanas Grigaitis</w:t>
      </w:r>
    </w:p>
    <w:p w14:paraId="51941C1F" w14:textId="205EA129" w:rsidR="003758B2" w:rsidRPr="003758B2" w:rsidRDefault="003758B2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3758B2">
        <w:rPr>
          <w:rFonts w:ascii="Times New Roman" w:hAnsi="Times New Roman"/>
          <w:sz w:val="24"/>
        </w:rPr>
        <w:t>2024-0</w:t>
      </w:r>
      <w:r>
        <w:rPr>
          <w:rFonts w:ascii="Times New Roman" w:hAnsi="Times New Roman"/>
          <w:sz w:val="24"/>
        </w:rPr>
        <w:t>7</w:t>
      </w:r>
      <w:r w:rsidRPr="003758B2">
        <w:rPr>
          <w:rFonts w:ascii="Times New Roman" w:hAnsi="Times New Roman"/>
          <w:sz w:val="24"/>
        </w:rPr>
        <w:t>-</w:t>
      </w:r>
      <w:r w:rsidR="00250B6D">
        <w:rPr>
          <w:rFonts w:ascii="Times New Roman" w:hAnsi="Times New Roman"/>
          <w:sz w:val="24"/>
        </w:rPr>
        <w:t>23</w:t>
      </w:r>
    </w:p>
    <w:sectPr w:rsidR="003758B2" w:rsidRPr="003758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6B65D" w14:textId="77777777" w:rsidR="00640500" w:rsidRDefault="00640500">
      <w:r>
        <w:separator/>
      </w:r>
    </w:p>
  </w:endnote>
  <w:endnote w:type="continuationSeparator" w:id="0">
    <w:p w14:paraId="498E4B07" w14:textId="77777777" w:rsidR="00640500" w:rsidRDefault="00640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AFBCE" w14:textId="77777777" w:rsidR="00640500" w:rsidRDefault="00640500">
      <w:r>
        <w:separator/>
      </w:r>
    </w:p>
  </w:footnote>
  <w:footnote w:type="continuationSeparator" w:id="0">
    <w:p w14:paraId="7634D91C" w14:textId="77777777" w:rsidR="00640500" w:rsidRDefault="00640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E1839"/>
    <w:multiLevelType w:val="hybridMultilevel"/>
    <w:tmpl w:val="D34EEC60"/>
    <w:lvl w:ilvl="0" w:tplc="131455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6D6249"/>
    <w:multiLevelType w:val="hybridMultilevel"/>
    <w:tmpl w:val="4EA6A97E"/>
    <w:lvl w:ilvl="0" w:tplc="E412357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E73DC9"/>
    <w:multiLevelType w:val="hybridMultilevel"/>
    <w:tmpl w:val="C3C280B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3894"/>
    <w:rsid w:val="000155AD"/>
    <w:rsid w:val="00035A3D"/>
    <w:rsid w:val="000421D9"/>
    <w:rsid w:val="00077D0D"/>
    <w:rsid w:val="00093E2D"/>
    <w:rsid w:val="00097933"/>
    <w:rsid w:val="000E4D28"/>
    <w:rsid w:val="00115F83"/>
    <w:rsid w:val="001234FA"/>
    <w:rsid w:val="00146E5A"/>
    <w:rsid w:val="00155142"/>
    <w:rsid w:val="001849ED"/>
    <w:rsid w:val="002030E8"/>
    <w:rsid w:val="002501AB"/>
    <w:rsid w:val="00250B6D"/>
    <w:rsid w:val="002846F8"/>
    <w:rsid w:val="002B39A3"/>
    <w:rsid w:val="00336764"/>
    <w:rsid w:val="003758B2"/>
    <w:rsid w:val="00391A96"/>
    <w:rsid w:val="003B4B30"/>
    <w:rsid w:val="00434A6F"/>
    <w:rsid w:val="00486DAB"/>
    <w:rsid w:val="004B73CC"/>
    <w:rsid w:val="00520CE4"/>
    <w:rsid w:val="00595CB9"/>
    <w:rsid w:val="00640500"/>
    <w:rsid w:val="00673697"/>
    <w:rsid w:val="006C2076"/>
    <w:rsid w:val="007104DF"/>
    <w:rsid w:val="00711311"/>
    <w:rsid w:val="00734AA1"/>
    <w:rsid w:val="00771148"/>
    <w:rsid w:val="007750AC"/>
    <w:rsid w:val="007A6710"/>
    <w:rsid w:val="007C4F34"/>
    <w:rsid w:val="008101D0"/>
    <w:rsid w:val="008B000D"/>
    <w:rsid w:val="00924C92"/>
    <w:rsid w:val="00965D6E"/>
    <w:rsid w:val="00A03C81"/>
    <w:rsid w:val="00A7611D"/>
    <w:rsid w:val="00AB5CEA"/>
    <w:rsid w:val="00AB672B"/>
    <w:rsid w:val="00AD7CBF"/>
    <w:rsid w:val="00AE16F5"/>
    <w:rsid w:val="00AE35AD"/>
    <w:rsid w:val="00AF119E"/>
    <w:rsid w:val="00B477F7"/>
    <w:rsid w:val="00BA7E5B"/>
    <w:rsid w:val="00C570AC"/>
    <w:rsid w:val="00CC10C5"/>
    <w:rsid w:val="00CD311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paragraph" w:styleId="Sraopastraipa">
    <w:name w:val="List Paragraph"/>
    <w:basedOn w:val="prastasis"/>
    <w:uiPriority w:val="34"/>
    <w:qFormat/>
    <w:rsid w:val="003758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0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16</TotalTime>
  <Pages>1</Pages>
  <Words>131</Words>
  <Characters>997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1126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7</cp:revision>
  <cp:lastPrinted>2001-05-23T08:39:00Z</cp:lastPrinted>
  <dcterms:created xsi:type="dcterms:W3CDTF">2024-07-23T05:49:00Z</dcterms:created>
  <dcterms:modified xsi:type="dcterms:W3CDTF">2024-07-23T09:01:00Z</dcterms:modified>
</cp:coreProperties>
</file>