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54D9798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663C5E5F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D87FF4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5398F3A5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F02D4F">
        <w:rPr>
          <w:rFonts w:ascii="Times New Roman" w:hAnsi="Times New Roman"/>
        </w:rPr>
        <w:t>4</w:t>
      </w:r>
      <w:r w:rsidRPr="00F30060">
        <w:rPr>
          <w:rFonts w:ascii="Times New Roman" w:hAnsi="Times New Roman"/>
        </w:rPr>
        <w:t xml:space="preserve"> m. </w:t>
      </w:r>
      <w:r w:rsidR="001D32C4">
        <w:rPr>
          <w:rFonts w:ascii="Times New Roman" w:hAnsi="Times New Roman"/>
        </w:rPr>
        <w:t>gruodžio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151464C2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</w:t>
      </w:r>
      <w:r w:rsidR="006F2A0D">
        <w:t>apunkčiu</w:t>
      </w:r>
      <w:r w:rsidR="009570B9">
        <w:t>,</w:t>
      </w:r>
    </w:p>
    <w:p w14:paraId="2DD97ADB" w14:textId="3C793FE0" w:rsidR="00CE588B" w:rsidRDefault="0008386F" w:rsidP="00F7661F">
      <w:pPr>
        <w:spacing w:line="360" w:lineRule="auto"/>
        <w:ind w:firstLine="851"/>
        <w:jc w:val="both"/>
      </w:pPr>
      <w:r>
        <w:rPr>
          <w:spacing w:val="60"/>
        </w:rPr>
        <w:t>1.P</w:t>
      </w:r>
      <w:r w:rsidR="00E6288D">
        <w:rPr>
          <w:spacing w:val="60"/>
        </w:rPr>
        <w:t xml:space="preserve">akeičiu </w:t>
      </w:r>
      <w:r w:rsidR="00E6288D">
        <w:t>keleivių vežimo vietinio (priemiestinio) reguliaraus susisiekimo maršrut</w:t>
      </w:r>
      <w:r w:rsidR="009570B9">
        <w:t xml:space="preserve">ą </w:t>
      </w:r>
      <w:r w:rsidR="009570B9" w:rsidRPr="00EB676E">
        <w:t>M-</w:t>
      </w:r>
      <w:r w:rsidR="00F14771">
        <w:t>62</w:t>
      </w:r>
      <w:r w:rsidR="009570B9" w:rsidRPr="00EB676E">
        <w:t xml:space="preserve"> </w:t>
      </w:r>
      <w:r w:rsidR="00F14771">
        <w:t>Kašeliai</w:t>
      </w:r>
      <w:r w:rsidR="009570B9" w:rsidRPr="00EB676E">
        <w:t xml:space="preserve">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r w:rsidR="00F14771">
        <w:t>Lekėčiai</w:t>
      </w:r>
      <w:r w:rsidR="009570B9">
        <w:t xml:space="preserve"> – </w:t>
      </w:r>
      <w:r w:rsidR="001D32C4">
        <w:t>Š</w:t>
      </w:r>
      <w:r w:rsidR="00F14771">
        <w:t>akiai</w:t>
      </w:r>
      <w:r w:rsidR="009570B9" w:rsidRPr="00EB676E">
        <w:t xml:space="preserve"> </w:t>
      </w:r>
      <w:r w:rsidR="009570B9">
        <w:t>(leidimo Nr. 12</w:t>
      </w:r>
      <w:r w:rsidR="00C03586">
        <w:t>7</w:t>
      </w:r>
      <w:r w:rsidR="009570B9">
        <w:t>)</w:t>
      </w:r>
      <w:r w:rsidR="00E6288D">
        <w:t>, kuri</w:t>
      </w:r>
      <w:r w:rsidR="009570B9">
        <w:t>uo</w:t>
      </w:r>
      <w:r w:rsidR="00E6288D">
        <w:t xml:space="preserve"> teikiamos keleivių vežimo viešosios paslaugos, </w:t>
      </w:r>
      <w:r w:rsidR="00C21B96">
        <w:t xml:space="preserve">ir </w:t>
      </w:r>
      <w:r w:rsidR="001570BB">
        <w:t>pa</w:t>
      </w:r>
      <w:r w:rsidR="00F7078C">
        <w:t>tikslinu</w:t>
      </w:r>
      <w:r w:rsidR="00C21B96">
        <w:t xml:space="preserve"> </w:t>
      </w:r>
      <w:r w:rsidR="00E6288D">
        <w:t>nuo 202</w:t>
      </w:r>
      <w:r w:rsidR="00F02D4F">
        <w:t>4</w:t>
      </w:r>
      <w:r w:rsidR="00E6288D">
        <w:t xml:space="preserve"> m. </w:t>
      </w:r>
      <w:r w:rsidR="009E3E35">
        <w:t>gruodžio</w:t>
      </w:r>
      <w:r w:rsidR="009570B9">
        <w:t xml:space="preserve"> </w:t>
      </w:r>
      <w:r w:rsidR="00C03586">
        <w:t>16</w:t>
      </w:r>
      <w:r w:rsidR="00E6288D">
        <w:t xml:space="preserve"> d. </w:t>
      </w:r>
      <w:r w:rsidR="00E6288D" w:rsidRPr="00EB676E">
        <w:t>UAB ,,</w:t>
      </w:r>
      <w:r w:rsidR="00E6288D" w:rsidRPr="00EB676E">
        <w:rPr>
          <w:rFonts w:hint="eastAsia"/>
        </w:rPr>
        <w:t>Š</w:t>
      </w:r>
      <w:r w:rsidR="00E6288D" w:rsidRPr="00EB676E">
        <w:t>aki</w:t>
      </w:r>
      <w:r w:rsidR="00E6288D" w:rsidRPr="00EB676E">
        <w:rPr>
          <w:rFonts w:hint="eastAsia"/>
        </w:rPr>
        <w:t>ų</w:t>
      </w:r>
      <w:r w:rsidR="00E6288D" w:rsidRPr="00EB676E">
        <w:t xml:space="preserve"> autobus</w:t>
      </w:r>
      <w:r w:rsidR="00E6288D" w:rsidRPr="00EB676E">
        <w:rPr>
          <w:rFonts w:hint="eastAsia"/>
        </w:rPr>
        <w:t>ų</w:t>
      </w:r>
      <w:r w:rsidR="00E6288D" w:rsidRPr="00EB676E">
        <w:t xml:space="preserve"> parkas</w:t>
      </w:r>
      <w:r w:rsidR="00E6288D" w:rsidRPr="00EB676E">
        <w:rPr>
          <w:rFonts w:hint="eastAsia"/>
        </w:rPr>
        <w:t>“</w:t>
      </w:r>
      <w:r w:rsidR="00E6288D" w:rsidRPr="00EB676E">
        <w:t xml:space="preserve"> aptarnaujam</w:t>
      </w:r>
      <w:r w:rsidR="009570B9">
        <w:t>o</w:t>
      </w:r>
      <w:r w:rsidR="00E6288D" w:rsidRPr="00EB676E">
        <w:t xml:space="preserve"> vietinio (priemiestinio) reguliaraus susisiekimo autobus</w:t>
      </w:r>
      <w:r w:rsidR="009570B9">
        <w:t>o</w:t>
      </w:r>
      <w:r w:rsidR="00E6288D" w:rsidRPr="00EB676E">
        <w:t xml:space="preserve"> mar</w:t>
      </w:r>
      <w:r w:rsidR="00E6288D" w:rsidRPr="00EB676E">
        <w:rPr>
          <w:rFonts w:hint="eastAsia"/>
        </w:rPr>
        <w:t>š</w:t>
      </w:r>
      <w:r w:rsidR="00E6288D" w:rsidRPr="00EB676E">
        <w:t>rut</w:t>
      </w:r>
      <w:r w:rsidR="009570B9">
        <w:t>o</w:t>
      </w:r>
      <w:r w:rsidR="00EE3C0B">
        <w:t xml:space="preserve"> </w:t>
      </w:r>
      <w:bookmarkStart w:id="2" w:name="_Hlk149577568"/>
      <w:r w:rsidR="00E6288D" w:rsidRPr="00EB676E">
        <w:t>M-</w:t>
      </w:r>
      <w:r w:rsidR="00C03586">
        <w:t>62</w:t>
      </w:r>
      <w:r w:rsidR="00E6288D" w:rsidRPr="00EB676E">
        <w:t xml:space="preserve"> </w:t>
      </w:r>
      <w:bookmarkEnd w:id="2"/>
      <w:r w:rsidR="00C03586">
        <w:t>Kašeliai</w:t>
      </w:r>
      <w:r w:rsidR="00C03586" w:rsidRPr="00EB676E">
        <w:t xml:space="preserve"> </w:t>
      </w:r>
      <w:r w:rsidR="00C03586" w:rsidRPr="00EB676E">
        <w:rPr>
          <w:rFonts w:hint="eastAsia"/>
        </w:rPr>
        <w:t>–</w:t>
      </w:r>
      <w:r w:rsidR="00C03586" w:rsidRPr="00EB676E">
        <w:t xml:space="preserve"> </w:t>
      </w:r>
      <w:r w:rsidR="00C03586">
        <w:t>Lekėčiai – Šakiai</w:t>
      </w:r>
      <w:r w:rsidR="00C03586" w:rsidRPr="00EB676E">
        <w:t xml:space="preserve"> </w:t>
      </w:r>
      <w:r w:rsidR="00E6288D">
        <w:t>reis</w:t>
      </w:r>
      <w:r w:rsidR="00F7078C">
        <w:t>o Kašeliai – Lekėčių mstl. išvykimo laikus iš Kašelių stotelės vietoj 14:00</w:t>
      </w:r>
      <w:r w:rsidR="00F02D4F">
        <w:t xml:space="preserve"> val. darbo dienomis</w:t>
      </w:r>
      <w:r w:rsidR="00F7078C">
        <w:t xml:space="preserve"> ir pirmadieniais, trečiadieniais,</w:t>
      </w:r>
      <w:r w:rsidR="006D432D">
        <w:t xml:space="preserve"> penktadieniais moksleivių atostogų metu</w:t>
      </w:r>
      <w:r w:rsidR="00F7078C">
        <w:t xml:space="preserve"> į 13:40 val.</w:t>
      </w:r>
      <w:r w:rsidR="00AC004F">
        <w:t xml:space="preserve">, iš Lekėčių mstl. stotelės vietoj 14:45 val. darbo dienomis ir pirmadieniais, trečiadieniais, penktadieniais moksleivių atostogų metu į 14:55 val., </w:t>
      </w:r>
      <w:r w:rsidR="00CA0ACA">
        <w:t>(maršruto M-</w:t>
      </w:r>
      <w:r w:rsidR="00AC004F">
        <w:t>62</w:t>
      </w:r>
      <w:r w:rsidR="00CA0ACA">
        <w:t xml:space="preserve"> tvarkaraštis pridedamas).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31423AE0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6F2A0D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050CC12B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CA0ACA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F30060">
        <w:rPr>
          <w:rFonts w:ascii="Times New Roman" w:hAnsi="Times New Roman"/>
          <w:szCs w:val="24"/>
        </w:rPr>
        <w:t>1</w:t>
      </w:r>
      <w:r w:rsidR="000C24A8">
        <w:rPr>
          <w:rFonts w:ascii="Times New Roman" w:hAnsi="Times New Roman"/>
          <w:szCs w:val="24"/>
        </w:rPr>
        <w:t>2</w:t>
      </w:r>
      <w:r w:rsidR="00F30060">
        <w:rPr>
          <w:rFonts w:ascii="Times New Roman" w:hAnsi="Times New Roman"/>
          <w:szCs w:val="24"/>
        </w:rPr>
        <w:t>-</w:t>
      </w:r>
      <w:r w:rsidR="00AC004F">
        <w:rPr>
          <w:rFonts w:ascii="Times New Roman" w:hAnsi="Times New Roman"/>
          <w:szCs w:val="24"/>
        </w:rPr>
        <w:t>11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0BB8D" w14:textId="77777777" w:rsidR="0095326F" w:rsidRDefault="0095326F">
      <w:r>
        <w:separator/>
      </w:r>
    </w:p>
  </w:endnote>
  <w:endnote w:type="continuationSeparator" w:id="0">
    <w:p w14:paraId="367CCDD4" w14:textId="77777777" w:rsidR="0095326F" w:rsidRDefault="0095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3280B" w14:textId="77777777" w:rsidR="0095326F" w:rsidRDefault="0095326F">
      <w:r>
        <w:separator/>
      </w:r>
    </w:p>
  </w:footnote>
  <w:footnote w:type="continuationSeparator" w:id="0">
    <w:p w14:paraId="5EE0758B" w14:textId="77777777" w:rsidR="0095326F" w:rsidRDefault="00953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432B"/>
    <w:rsid w:val="00015DD9"/>
    <w:rsid w:val="00027543"/>
    <w:rsid w:val="00030DD6"/>
    <w:rsid w:val="00031674"/>
    <w:rsid w:val="000639BF"/>
    <w:rsid w:val="00073BDD"/>
    <w:rsid w:val="00077173"/>
    <w:rsid w:val="0008386F"/>
    <w:rsid w:val="000B679D"/>
    <w:rsid w:val="000C24A8"/>
    <w:rsid w:val="000E795B"/>
    <w:rsid w:val="000F2F12"/>
    <w:rsid w:val="00114C77"/>
    <w:rsid w:val="001167CC"/>
    <w:rsid w:val="00117499"/>
    <w:rsid w:val="00141C71"/>
    <w:rsid w:val="00153C1D"/>
    <w:rsid w:val="001570BB"/>
    <w:rsid w:val="001A3485"/>
    <w:rsid w:val="001D0B84"/>
    <w:rsid w:val="001D32C4"/>
    <w:rsid w:val="001D38EF"/>
    <w:rsid w:val="001E7250"/>
    <w:rsid w:val="001F2AA5"/>
    <w:rsid w:val="002152D3"/>
    <w:rsid w:val="00215447"/>
    <w:rsid w:val="00220C67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043ED"/>
    <w:rsid w:val="0041444A"/>
    <w:rsid w:val="00434111"/>
    <w:rsid w:val="00435ADB"/>
    <w:rsid w:val="00463650"/>
    <w:rsid w:val="0048337F"/>
    <w:rsid w:val="004B235E"/>
    <w:rsid w:val="004C428F"/>
    <w:rsid w:val="004C7156"/>
    <w:rsid w:val="004D7FA5"/>
    <w:rsid w:val="004E0957"/>
    <w:rsid w:val="00521D86"/>
    <w:rsid w:val="005266C5"/>
    <w:rsid w:val="00562649"/>
    <w:rsid w:val="00575198"/>
    <w:rsid w:val="00583477"/>
    <w:rsid w:val="00583E25"/>
    <w:rsid w:val="00585771"/>
    <w:rsid w:val="00594C9A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432D"/>
    <w:rsid w:val="006D5C24"/>
    <w:rsid w:val="006F2A0D"/>
    <w:rsid w:val="0070001E"/>
    <w:rsid w:val="00703E8D"/>
    <w:rsid w:val="00715388"/>
    <w:rsid w:val="00725DBD"/>
    <w:rsid w:val="00727628"/>
    <w:rsid w:val="00731B36"/>
    <w:rsid w:val="0074192F"/>
    <w:rsid w:val="007741E0"/>
    <w:rsid w:val="00784A06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8F7479"/>
    <w:rsid w:val="00911991"/>
    <w:rsid w:val="009249AA"/>
    <w:rsid w:val="00930AB0"/>
    <w:rsid w:val="0095326F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3E35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C004F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2566"/>
    <w:rsid w:val="00B75F85"/>
    <w:rsid w:val="00BA7AD1"/>
    <w:rsid w:val="00BC202B"/>
    <w:rsid w:val="00BE1E33"/>
    <w:rsid w:val="00BE4976"/>
    <w:rsid w:val="00BE4C6A"/>
    <w:rsid w:val="00BE6D25"/>
    <w:rsid w:val="00BF007C"/>
    <w:rsid w:val="00BF291D"/>
    <w:rsid w:val="00BF5AD9"/>
    <w:rsid w:val="00C03586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C2DF3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14771"/>
    <w:rsid w:val="00F2644A"/>
    <w:rsid w:val="00F30060"/>
    <w:rsid w:val="00F34A1F"/>
    <w:rsid w:val="00F408D3"/>
    <w:rsid w:val="00F4718C"/>
    <w:rsid w:val="00F518EA"/>
    <w:rsid w:val="00F7078C"/>
    <w:rsid w:val="00F7661F"/>
    <w:rsid w:val="00F802D6"/>
    <w:rsid w:val="00FD460F"/>
    <w:rsid w:val="00FF2EF0"/>
    <w:rsid w:val="00FF3027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239</Words>
  <Characters>1924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2022-05-13T11:08:00Z</cp:lastPrinted>
  <dcterms:created xsi:type="dcterms:W3CDTF">2024-12-11T08:16:00Z</dcterms:created>
  <dcterms:modified xsi:type="dcterms:W3CDTF">2024-12-11T14:20:00Z</dcterms:modified>
</cp:coreProperties>
</file>