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07AD8E4" w14:textId="6E53405D" w:rsidR="00AA480A" w:rsidRPr="006E6D3E" w:rsidRDefault="0011344B" w:rsidP="00AA480A">
      <w:pPr>
        <w:jc w:val="center"/>
        <w:rPr>
          <w:rFonts w:ascii="Times New Roman" w:hAnsi="Times New Roman" w:cs="Times New Roman"/>
          <w:b/>
          <w:szCs w:val="24"/>
        </w:rPr>
      </w:pPr>
      <w:r>
        <w:rPr>
          <w:noProof/>
        </w:rPr>
        <w:drawing>
          <wp:inline distT="0" distB="0" distL="0" distR="0" wp14:anchorId="0AD914B8" wp14:editId="2C1FABB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F9A43" w14:textId="77777777" w:rsidR="00AA480A" w:rsidRPr="006E6D3E" w:rsidRDefault="00AA480A" w:rsidP="00AA480A">
      <w:pPr>
        <w:jc w:val="center"/>
        <w:rPr>
          <w:rFonts w:ascii="Times New Roman" w:hAnsi="Times New Roman" w:cs="Times New Roman"/>
          <w:b/>
          <w:szCs w:val="24"/>
        </w:rPr>
      </w:pPr>
    </w:p>
    <w:p w14:paraId="142DEAB6" w14:textId="77777777" w:rsidR="00AA480A" w:rsidRPr="006E6D3E" w:rsidRDefault="00AA480A" w:rsidP="00AA480A">
      <w:pPr>
        <w:jc w:val="center"/>
        <w:rPr>
          <w:rFonts w:ascii="Times New Roman" w:hAnsi="Times New Roman" w:cs="Times New Roman"/>
          <w:b/>
          <w:szCs w:val="24"/>
        </w:rPr>
      </w:pPr>
      <w:r w:rsidRPr="006E6D3E">
        <w:rPr>
          <w:rFonts w:ascii="Times New Roman" w:hAnsi="Times New Roman" w:cs="Times New Roman"/>
          <w:b/>
          <w:szCs w:val="24"/>
        </w:rPr>
        <w:t>ŠAKIŲ RAJONO SAVIVALDYBĖS ADMINISTRACIJOS DIREKTORIUS</w:t>
      </w:r>
    </w:p>
    <w:p w14:paraId="409210F3" w14:textId="77777777" w:rsidR="00A1001D" w:rsidRPr="00A1001D" w:rsidRDefault="00A1001D" w:rsidP="00FD2F6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EA10308" w14:textId="77777777" w:rsidR="00AA480A" w:rsidRPr="006E6D3E" w:rsidRDefault="00AA480A" w:rsidP="00AA480A">
      <w:pPr>
        <w:jc w:val="center"/>
        <w:rPr>
          <w:rFonts w:ascii="Times New Roman" w:hAnsi="Times New Roman" w:cs="Times New Roman"/>
          <w:b/>
          <w:szCs w:val="24"/>
        </w:rPr>
      </w:pPr>
      <w:r w:rsidRPr="006E6D3E">
        <w:rPr>
          <w:rFonts w:ascii="Times New Roman" w:hAnsi="Times New Roman" w:cs="Times New Roman"/>
          <w:b/>
          <w:szCs w:val="24"/>
        </w:rPr>
        <w:t xml:space="preserve">ĮSAKYMAS </w:t>
      </w:r>
    </w:p>
    <w:p w14:paraId="41FE320F" w14:textId="5DC129D9" w:rsidR="00AB39EB" w:rsidRPr="006E6D3E" w:rsidRDefault="00AA480A" w:rsidP="00AA480A">
      <w:pPr>
        <w:jc w:val="center"/>
        <w:rPr>
          <w:rFonts w:ascii="Times New Roman" w:hAnsi="Times New Roman" w:cs="Times New Roman"/>
          <w:b/>
          <w:szCs w:val="24"/>
        </w:rPr>
      </w:pPr>
      <w:r w:rsidRPr="006E6D3E">
        <w:rPr>
          <w:rFonts w:ascii="Times New Roman" w:hAnsi="Times New Roman" w:cs="Times New Roman"/>
          <w:b/>
          <w:szCs w:val="24"/>
        </w:rPr>
        <w:t xml:space="preserve">DĖL </w:t>
      </w:r>
      <w:r w:rsidR="00614037">
        <w:rPr>
          <w:rFonts w:ascii="Times New Roman" w:hAnsi="Times New Roman" w:cs="Times New Roman"/>
          <w:b/>
          <w:szCs w:val="24"/>
        </w:rPr>
        <w:t xml:space="preserve">ŠAKIŲ RAJONO SAVIVALDYBĖS ADMINISTRACIJOS DIREKTORIAUS 2024 </w:t>
      </w:r>
      <w:r w:rsidR="00E46DAE">
        <w:rPr>
          <w:rFonts w:ascii="Times New Roman" w:hAnsi="Times New Roman" w:cs="Times New Roman"/>
          <w:b/>
          <w:szCs w:val="24"/>
        </w:rPr>
        <w:t>M</w:t>
      </w:r>
      <w:r w:rsidR="00614037">
        <w:rPr>
          <w:rFonts w:ascii="Times New Roman" w:hAnsi="Times New Roman" w:cs="Times New Roman"/>
          <w:b/>
          <w:szCs w:val="24"/>
        </w:rPr>
        <w:t>. LAPKRIČIO 22 D. ĮSAKYMO NR. AT-831 „</w:t>
      </w:r>
      <w:r w:rsidR="00614037" w:rsidRPr="00614037">
        <w:rPr>
          <w:rFonts w:ascii="Times New Roman" w:hAnsi="Times New Roman" w:cs="Times New Roman"/>
          <w:b/>
          <w:szCs w:val="24"/>
        </w:rPr>
        <w:t>DĖL PAVEDIMO VYKDYTI FIZINĘ APSAUGĄ</w:t>
      </w:r>
      <w:r w:rsidR="00243AD2">
        <w:rPr>
          <w:rFonts w:ascii="Times New Roman" w:hAnsi="Times New Roman" w:cs="Times New Roman"/>
          <w:b/>
          <w:szCs w:val="24"/>
        </w:rPr>
        <w:t>“</w:t>
      </w:r>
      <w:r w:rsidR="00F27C6F">
        <w:rPr>
          <w:rFonts w:ascii="Times New Roman" w:hAnsi="Times New Roman" w:cs="Times New Roman"/>
          <w:b/>
          <w:szCs w:val="24"/>
        </w:rPr>
        <w:t xml:space="preserve"> PRIPAŽINIMO NETEKUSIU GALIOS</w:t>
      </w:r>
    </w:p>
    <w:p w14:paraId="4FD32F5B" w14:textId="77777777" w:rsidR="00AA480A" w:rsidRPr="006E6D3E" w:rsidRDefault="00AA480A" w:rsidP="00FD2F6B">
      <w:pPr>
        <w:tabs>
          <w:tab w:val="left" w:pos="6804"/>
        </w:tabs>
        <w:rPr>
          <w:rFonts w:ascii="Times New Roman" w:hAnsi="Times New Roman" w:cs="Times New Roman"/>
          <w:szCs w:val="24"/>
        </w:rPr>
      </w:pPr>
    </w:p>
    <w:p w14:paraId="73CCA1F4" w14:textId="29BF1E93" w:rsidR="00AA480A" w:rsidRPr="006E6D3E" w:rsidRDefault="00AA480A" w:rsidP="00AA480A">
      <w:pPr>
        <w:tabs>
          <w:tab w:val="left" w:pos="6804"/>
        </w:tabs>
        <w:jc w:val="center"/>
        <w:rPr>
          <w:rFonts w:ascii="Times New Roman" w:hAnsi="Times New Roman" w:cs="Times New Roman"/>
          <w:szCs w:val="24"/>
        </w:rPr>
      </w:pPr>
      <w:r w:rsidRPr="006E6D3E">
        <w:rPr>
          <w:rFonts w:ascii="Times New Roman" w:hAnsi="Times New Roman" w:cs="Times New Roman"/>
          <w:szCs w:val="24"/>
        </w:rPr>
        <w:t>20</w:t>
      </w:r>
      <w:r w:rsidR="004A049B">
        <w:rPr>
          <w:rFonts w:ascii="Times New Roman" w:hAnsi="Times New Roman" w:cs="Times New Roman"/>
          <w:szCs w:val="24"/>
        </w:rPr>
        <w:t>2</w:t>
      </w:r>
      <w:r w:rsidR="00952200">
        <w:rPr>
          <w:rFonts w:ascii="Times New Roman" w:hAnsi="Times New Roman" w:cs="Times New Roman"/>
          <w:szCs w:val="24"/>
        </w:rPr>
        <w:t>4</w:t>
      </w:r>
      <w:r w:rsidRPr="006E6D3E">
        <w:rPr>
          <w:rFonts w:ascii="Times New Roman" w:hAnsi="Times New Roman" w:cs="Times New Roman"/>
          <w:szCs w:val="24"/>
        </w:rPr>
        <w:t xml:space="preserve"> m. </w:t>
      </w:r>
      <w:r w:rsidR="00614037">
        <w:rPr>
          <w:rFonts w:ascii="Times New Roman" w:hAnsi="Times New Roman" w:cs="Times New Roman"/>
          <w:szCs w:val="24"/>
        </w:rPr>
        <w:t>gruodžio</w:t>
      </w:r>
      <w:r w:rsidR="004A049B">
        <w:rPr>
          <w:rFonts w:ascii="Times New Roman" w:hAnsi="Times New Roman" w:cs="Times New Roman"/>
          <w:szCs w:val="24"/>
        </w:rPr>
        <w:t xml:space="preserve">        </w:t>
      </w:r>
      <w:r w:rsidR="00281EE0">
        <w:rPr>
          <w:rFonts w:ascii="Times New Roman" w:hAnsi="Times New Roman" w:cs="Times New Roman"/>
          <w:szCs w:val="24"/>
        </w:rPr>
        <w:t xml:space="preserve"> </w:t>
      </w:r>
      <w:r w:rsidRPr="006E6D3E">
        <w:rPr>
          <w:rFonts w:ascii="Times New Roman" w:hAnsi="Times New Roman" w:cs="Times New Roman"/>
          <w:szCs w:val="24"/>
        </w:rPr>
        <w:t xml:space="preserve">d. Nr. </w:t>
      </w:r>
      <w:r w:rsidR="00281EE0">
        <w:rPr>
          <w:rFonts w:ascii="Times New Roman" w:hAnsi="Times New Roman" w:cs="Times New Roman"/>
          <w:szCs w:val="24"/>
        </w:rPr>
        <w:t>AT-</w:t>
      </w:r>
    </w:p>
    <w:p w14:paraId="0C6DFD10" w14:textId="77777777" w:rsidR="00AA480A" w:rsidRPr="006E6D3E" w:rsidRDefault="00AA480A" w:rsidP="00AA480A">
      <w:pPr>
        <w:jc w:val="center"/>
        <w:rPr>
          <w:rFonts w:ascii="Times New Roman" w:hAnsi="Times New Roman" w:cs="Times New Roman"/>
          <w:szCs w:val="24"/>
        </w:rPr>
      </w:pPr>
      <w:r w:rsidRPr="006E6D3E">
        <w:rPr>
          <w:rFonts w:ascii="Times New Roman" w:hAnsi="Times New Roman" w:cs="Times New Roman"/>
          <w:szCs w:val="24"/>
        </w:rPr>
        <w:t>Šakiai</w:t>
      </w:r>
    </w:p>
    <w:p w14:paraId="7292062F" w14:textId="77777777" w:rsidR="00AA480A" w:rsidRPr="006E6D3E" w:rsidRDefault="00AA480A" w:rsidP="0015776F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67041BD4" w14:textId="77777777" w:rsidR="00AA480A" w:rsidRPr="006E6D3E" w:rsidRDefault="00AA480A" w:rsidP="00FD2F6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1734FEE5" w14:textId="05DA2B48" w:rsidR="0011344B" w:rsidRPr="00E46DAE" w:rsidRDefault="00614037" w:rsidP="00E46DAE">
      <w:pPr>
        <w:pStyle w:val="Pagrindinistekstas"/>
        <w:spacing w:after="0"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5C5BC0">
        <w:rPr>
          <w:rFonts w:ascii="Times New Roman" w:hAnsi="Times New Roman" w:cs="Times New Roman"/>
        </w:rPr>
        <w:t xml:space="preserve"> r i p a ž į s t u  netekusiu galios </w:t>
      </w:r>
      <w:r>
        <w:rPr>
          <w:rFonts w:ascii="Times New Roman" w:hAnsi="Times New Roman" w:cs="Times New Roman"/>
        </w:rPr>
        <w:t xml:space="preserve">Šakių rajono </w:t>
      </w:r>
      <w:r w:rsidRPr="005C5BC0">
        <w:rPr>
          <w:rFonts w:ascii="Times New Roman" w:hAnsi="Times New Roman" w:cs="Times New Roman"/>
        </w:rPr>
        <w:t>savivaldybės administracijos direktoriaus 202</w:t>
      </w:r>
      <w:r>
        <w:rPr>
          <w:rFonts w:ascii="Times New Roman" w:hAnsi="Times New Roman" w:cs="Times New Roman"/>
        </w:rPr>
        <w:t>4</w:t>
      </w:r>
      <w:r w:rsidRPr="005C5BC0">
        <w:rPr>
          <w:rFonts w:ascii="Times New Roman" w:hAnsi="Times New Roman" w:cs="Times New Roman"/>
        </w:rPr>
        <w:t xml:space="preserve"> m. </w:t>
      </w:r>
      <w:r>
        <w:rPr>
          <w:rFonts w:ascii="Times New Roman" w:hAnsi="Times New Roman" w:cs="Times New Roman"/>
        </w:rPr>
        <w:t>lapkričio 22</w:t>
      </w:r>
      <w:r w:rsidRPr="005C5BC0">
        <w:rPr>
          <w:rFonts w:ascii="Times New Roman" w:hAnsi="Times New Roman" w:cs="Times New Roman"/>
        </w:rPr>
        <w:t xml:space="preserve"> d. įsakymą Nr. AT- 8</w:t>
      </w:r>
      <w:r>
        <w:rPr>
          <w:rFonts w:ascii="Times New Roman" w:hAnsi="Times New Roman" w:cs="Times New Roman"/>
        </w:rPr>
        <w:t>31</w:t>
      </w:r>
      <w:r w:rsidRPr="005C5BC0">
        <w:rPr>
          <w:rFonts w:ascii="Times New Roman" w:hAnsi="Times New Roman" w:cs="Times New Roman"/>
        </w:rPr>
        <w:t xml:space="preserve"> „</w:t>
      </w:r>
      <w:r>
        <w:rPr>
          <w:rFonts w:ascii="Times New Roman" w:hAnsi="Times New Roman" w:cs="Times New Roman"/>
          <w:bCs/>
          <w:szCs w:val="24"/>
        </w:rPr>
        <w:t>D</w:t>
      </w:r>
      <w:r w:rsidRPr="00614037">
        <w:rPr>
          <w:rFonts w:ascii="Times New Roman" w:hAnsi="Times New Roman" w:cs="Times New Roman"/>
          <w:bCs/>
          <w:szCs w:val="24"/>
        </w:rPr>
        <w:t>ėl pavedimo vykdyti fizinę apsaugą</w:t>
      </w:r>
      <w:r w:rsidR="00E46DAE">
        <w:rPr>
          <w:rFonts w:ascii="Times New Roman" w:hAnsi="Times New Roman" w:cs="Times New Roman"/>
          <w:bCs/>
          <w:szCs w:val="24"/>
        </w:rPr>
        <w:t>.</w:t>
      </w:r>
      <w:r w:rsidR="00243AD2">
        <w:rPr>
          <w:rFonts w:ascii="Times New Roman" w:hAnsi="Times New Roman" w:cs="Times New Roman"/>
          <w:bCs/>
          <w:szCs w:val="24"/>
        </w:rPr>
        <w:t>“</w:t>
      </w:r>
    </w:p>
    <w:p w14:paraId="340B5FE7" w14:textId="77777777" w:rsidR="003424A2" w:rsidRDefault="003424A2" w:rsidP="00626EE3">
      <w:pPr>
        <w:spacing w:line="360" w:lineRule="auto"/>
        <w:ind w:firstLine="1247"/>
        <w:jc w:val="both"/>
        <w:rPr>
          <w:rFonts w:ascii="Times New Roman" w:hAnsi="Times New Roman"/>
          <w:szCs w:val="24"/>
        </w:rPr>
      </w:pPr>
    </w:p>
    <w:p w14:paraId="541EC3D0" w14:textId="77777777" w:rsidR="0011344B" w:rsidRDefault="0011344B" w:rsidP="0011344B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14:paraId="38565EEC" w14:textId="7B3626C1" w:rsidR="0011344B" w:rsidRDefault="00CE552D" w:rsidP="0011344B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11344B" w:rsidRPr="009B6B99">
        <w:rPr>
          <w:rFonts w:ascii="Times New Roman" w:hAnsi="Times New Roman"/>
          <w:szCs w:val="24"/>
        </w:rPr>
        <w:t xml:space="preserve">dministracijos direktorius </w:t>
      </w:r>
      <w:r w:rsidR="0011344B">
        <w:rPr>
          <w:rFonts w:ascii="Times New Roman" w:hAnsi="Times New Roman"/>
          <w:szCs w:val="24"/>
        </w:rPr>
        <w:tab/>
      </w:r>
      <w:r w:rsidR="0011344B">
        <w:rPr>
          <w:rFonts w:ascii="Times New Roman" w:hAnsi="Times New Roman"/>
          <w:szCs w:val="24"/>
        </w:rPr>
        <w:tab/>
      </w:r>
      <w:r w:rsidR="00360DAF">
        <w:rPr>
          <w:rFonts w:ascii="Times New Roman" w:hAnsi="Times New Roman"/>
          <w:szCs w:val="24"/>
        </w:rPr>
        <w:t xml:space="preserve">       Vytautas Ižganaitis</w:t>
      </w:r>
    </w:p>
    <w:p w14:paraId="64845362" w14:textId="48DCF325" w:rsidR="0011344B" w:rsidRPr="009B6B99" w:rsidRDefault="0011344B" w:rsidP="0011344B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9B6B99">
        <w:rPr>
          <w:rFonts w:ascii="Times New Roman" w:hAnsi="Times New Roman"/>
          <w:szCs w:val="24"/>
        </w:rPr>
        <w:tab/>
      </w:r>
      <w:r w:rsidR="00360DAF">
        <w:rPr>
          <w:rFonts w:ascii="Times New Roman" w:hAnsi="Times New Roman"/>
          <w:szCs w:val="24"/>
        </w:rPr>
        <w:t xml:space="preserve">   </w:t>
      </w:r>
    </w:p>
    <w:p w14:paraId="437FB3AA" w14:textId="77777777" w:rsidR="0011344B" w:rsidRDefault="0011344B" w:rsidP="0011344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91D49E9" w14:textId="77777777" w:rsidR="00C125AF" w:rsidRDefault="00C125AF" w:rsidP="00C125AF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4E1DDD93" w14:textId="77777777" w:rsidR="00C125AF" w:rsidRDefault="00C125AF" w:rsidP="00C125AF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306C7540" w14:textId="77777777" w:rsidR="00A61983" w:rsidRPr="00F27C6F" w:rsidRDefault="00A61983" w:rsidP="00A6198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9B6B99">
        <w:rPr>
          <w:rFonts w:ascii="Times New Roman" w:hAnsi="Times New Roman"/>
          <w:szCs w:val="24"/>
        </w:rPr>
        <w:t>Parengė</w:t>
      </w:r>
      <w:r w:rsidRPr="009B6B99">
        <w:rPr>
          <w:rFonts w:ascii="Times New Roman" w:hAnsi="Times New Roman"/>
          <w:szCs w:val="24"/>
        </w:rPr>
        <w:tab/>
      </w:r>
      <w:r w:rsidRPr="009B6B99">
        <w:rPr>
          <w:rFonts w:ascii="Times New Roman" w:hAnsi="Times New Roman"/>
          <w:szCs w:val="24"/>
        </w:rPr>
        <w:tab/>
      </w:r>
    </w:p>
    <w:p w14:paraId="4BDADED5" w14:textId="34A8BDA4" w:rsidR="00A61983" w:rsidRDefault="000A11EB" w:rsidP="00A6198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Administracijos patarėjas </w:t>
      </w:r>
    </w:p>
    <w:p w14:paraId="73D20516" w14:textId="57BAA889" w:rsidR="000A11EB" w:rsidRPr="009B6B99" w:rsidRDefault="000A11EB" w:rsidP="00A6198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Parengties pareigūnas</w:t>
      </w:r>
    </w:p>
    <w:p w14:paraId="26A36F44" w14:textId="77777777" w:rsidR="00A61983" w:rsidRDefault="00A61983" w:rsidP="00A61983">
      <w:pPr>
        <w:overflowPunct w:val="0"/>
        <w:rPr>
          <w:rFonts w:ascii="Times New Roman" w:hAnsi="Times New Roman"/>
          <w:szCs w:val="24"/>
        </w:rPr>
      </w:pPr>
    </w:p>
    <w:p w14:paraId="66F04E08" w14:textId="77777777" w:rsidR="00A61983" w:rsidRDefault="00A61983" w:rsidP="00A6198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Ričardas Stepaitis</w:t>
      </w:r>
    </w:p>
    <w:p w14:paraId="2B6A63E0" w14:textId="66672A72" w:rsidR="00D765F5" w:rsidRPr="004A049B" w:rsidRDefault="00A61983" w:rsidP="004A049B">
      <w:pPr>
        <w:overflowPunct w:val="0"/>
        <w:rPr>
          <w:rFonts w:ascii="Times New Roman" w:hAnsi="Times New Roman"/>
          <w:szCs w:val="24"/>
        </w:rPr>
      </w:pPr>
      <w:r w:rsidRPr="009B6B99">
        <w:rPr>
          <w:rFonts w:ascii="Times New Roman" w:hAnsi="Times New Roman"/>
          <w:szCs w:val="24"/>
        </w:rPr>
        <w:t>202</w:t>
      </w:r>
      <w:r w:rsidR="000A11EB">
        <w:rPr>
          <w:rFonts w:ascii="Times New Roman" w:hAnsi="Times New Roman"/>
          <w:szCs w:val="24"/>
        </w:rPr>
        <w:t>4</w:t>
      </w:r>
      <w:r w:rsidRPr="009B6B99">
        <w:rPr>
          <w:rFonts w:ascii="Times New Roman" w:hAnsi="Times New Roman"/>
          <w:szCs w:val="24"/>
        </w:rPr>
        <w:t>-</w:t>
      </w:r>
      <w:r w:rsidR="00077028">
        <w:rPr>
          <w:rFonts w:ascii="Times New Roman" w:hAnsi="Times New Roman"/>
          <w:szCs w:val="24"/>
        </w:rPr>
        <w:t>1</w:t>
      </w:r>
      <w:r w:rsidR="00614037">
        <w:rPr>
          <w:rFonts w:ascii="Times New Roman" w:hAnsi="Times New Roman"/>
          <w:szCs w:val="24"/>
        </w:rPr>
        <w:t>2</w:t>
      </w:r>
      <w:r w:rsidRPr="009B6B99">
        <w:rPr>
          <w:rFonts w:ascii="Times New Roman" w:hAnsi="Times New Roman"/>
          <w:szCs w:val="24"/>
        </w:rPr>
        <w:t>-</w:t>
      </w:r>
      <w:r w:rsidR="00614037">
        <w:rPr>
          <w:rFonts w:ascii="Times New Roman" w:hAnsi="Times New Roman"/>
          <w:szCs w:val="24"/>
        </w:rPr>
        <w:t>13</w:t>
      </w:r>
    </w:p>
    <w:sectPr w:rsidR="00D765F5" w:rsidRPr="004A049B" w:rsidSect="0087249D">
      <w:pgSz w:w="12240" w:h="15840" w:code="1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947D4" w14:textId="77777777" w:rsidR="003F14F5" w:rsidRDefault="003F14F5">
      <w:r>
        <w:separator/>
      </w:r>
    </w:p>
  </w:endnote>
  <w:endnote w:type="continuationSeparator" w:id="0">
    <w:p w14:paraId="5D0AC3FA" w14:textId="77777777" w:rsidR="003F14F5" w:rsidRDefault="003F1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DD4E4" w14:textId="77777777" w:rsidR="003F14F5" w:rsidRDefault="003F14F5">
      <w:r>
        <w:separator/>
      </w:r>
    </w:p>
  </w:footnote>
  <w:footnote w:type="continuationSeparator" w:id="0">
    <w:p w14:paraId="585AA889" w14:textId="77777777" w:rsidR="003F14F5" w:rsidRDefault="003F14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41909"/>
    <w:multiLevelType w:val="hybridMultilevel"/>
    <w:tmpl w:val="BAE6B9E8"/>
    <w:lvl w:ilvl="0" w:tplc="0C8EED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81"/>
  <w:hyphenationZone w:val="396"/>
  <w:defaultTableStyle w:val="prastasis"/>
  <w:evenAndOddHeader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1D5"/>
    <w:rsid w:val="00020C8C"/>
    <w:rsid w:val="00046479"/>
    <w:rsid w:val="00054F03"/>
    <w:rsid w:val="00072A1A"/>
    <w:rsid w:val="00077028"/>
    <w:rsid w:val="0008158B"/>
    <w:rsid w:val="00097470"/>
    <w:rsid w:val="000A11EB"/>
    <w:rsid w:val="000A1234"/>
    <w:rsid w:val="000A4F8E"/>
    <w:rsid w:val="000B3A8D"/>
    <w:rsid w:val="000C0264"/>
    <w:rsid w:val="000D0F52"/>
    <w:rsid w:val="000D5B92"/>
    <w:rsid w:val="000E3357"/>
    <w:rsid w:val="000E7821"/>
    <w:rsid w:val="000F25AB"/>
    <w:rsid w:val="00100708"/>
    <w:rsid w:val="0011344B"/>
    <w:rsid w:val="001254F4"/>
    <w:rsid w:val="00142489"/>
    <w:rsid w:val="001469CC"/>
    <w:rsid w:val="001545C6"/>
    <w:rsid w:val="0015536D"/>
    <w:rsid w:val="0015776F"/>
    <w:rsid w:val="00166C5A"/>
    <w:rsid w:val="00182496"/>
    <w:rsid w:val="001A76D2"/>
    <w:rsid w:val="001B62A9"/>
    <w:rsid w:val="001C121F"/>
    <w:rsid w:val="001D74AB"/>
    <w:rsid w:val="001E0927"/>
    <w:rsid w:val="002032B1"/>
    <w:rsid w:val="00217D2D"/>
    <w:rsid w:val="002352C5"/>
    <w:rsid w:val="00243AD2"/>
    <w:rsid w:val="00261473"/>
    <w:rsid w:val="0026673F"/>
    <w:rsid w:val="00272B98"/>
    <w:rsid w:val="00281252"/>
    <w:rsid w:val="00281EE0"/>
    <w:rsid w:val="0029116D"/>
    <w:rsid w:val="002A5ADD"/>
    <w:rsid w:val="002D2546"/>
    <w:rsid w:val="002E003D"/>
    <w:rsid w:val="0030191E"/>
    <w:rsid w:val="0031129C"/>
    <w:rsid w:val="00322F22"/>
    <w:rsid w:val="003424A2"/>
    <w:rsid w:val="00344610"/>
    <w:rsid w:val="0035387D"/>
    <w:rsid w:val="003579F8"/>
    <w:rsid w:val="00360DAF"/>
    <w:rsid w:val="003738E4"/>
    <w:rsid w:val="00385225"/>
    <w:rsid w:val="003852FE"/>
    <w:rsid w:val="00391DAD"/>
    <w:rsid w:val="00392C73"/>
    <w:rsid w:val="003B0FD9"/>
    <w:rsid w:val="003B3889"/>
    <w:rsid w:val="003C36B8"/>
    <w:rsid w:val="003D47CA"/>
    <w:rsid w:val="003E508D"/>
    <w:rsid w:val="003F14F5"/>
    <w:rsid w:val="004374AE"/>
    <w:rsid w:val="00462357"/>
    <w:rsid w:val="00462765"/>
    <w:rsid w:val="00465D17"/>
    <w:rsid w:val="004A049B"/>
    <w:rsid w:val="004A60BE"/>
    <w:rsid w:val="004A7B42"/>
    <w:rsid w:val="004A7D3C"/>
    <w:rsid w:val="004C1A54"/>
    <w:rsid w:val="004C596B"/>
    <w:rsid w:val="004E5AEA"/>
    <w:rsid w:val="004F0680"/>
    <w:rsid w:val="00502309"/>
    <w:rsid w:val="005104A2"/>
    <w:rsid w:val="00525890"/>
    <w:rsid w:val="0052617A"/>
    <w:rsid w:val="0053225A"/>
    <w:rsid w:val="00543AF1"/>
    <w:rsid w:val="00544D2E"/>
    <w:rsid w:val="0056265F"/>
    <w:rsid w:val="00585E6E"/>
    <w:rsid w:val="00587674"/>
    <w:rsid w:val="00597669"/>
    <w:rsid w:val="005A0781"/>
    <w:rsid w:val="005A229F"/>
    <w:rsid w:val="005A44C4"/>
    <w:rsid w:val="005A5AC6"/>
    <w:rsid w:val="005B5604"/>
    <w:rsid w:val="005C44F3"/>
    <w:rsid w:val="005D1A97"/>
    <w:rsid w:val="005D4DBB"/>
    <w:rsid w:val="005E28FC"/>
    <w:rsid w:val="005F1F27"/>
    <w:rsid w:val="006032F0"/>
    <w:rsid w:val="00614037"/>
    <w:rsid w:val="00616883"/>
    <w:rsid w:val="00622B79"/>
    <w:rsid w:val="00624B6C"/>
    <w:rsid w:val="00626EE3"/>
    <w:rsid w:val="00656823"/>
    <w:rsid w:val="00672646"/>
    <w:rsid w:val="00676876"/>
    <w:rsid w:val="006831D5"/>
    <w:rsid w:val="0069335E"/>
    <w:rsid w:val="00693421"/>
    <w:rsid w:val="00697722"/>
    <w:rsid w:val="006A1E14"/>
    <w:rsid w:val="006B2995"/>
    <w:rsid w:val="006B2B4D"/>
    <w:rsid w:val="006C7994"/>
    <w:rsid w:val="006E1F4C"/>
    <w:rsid w:val="006E6D3E"/>
    <w:rsid w:val="006F6CAC"/>
    <w:rsid w:val="00740150"/>
    <w:rsid w:val="00790A31"/>
    <w:rsid w:val="00790FEF"/>
    <w:rsid w:val="0079209D"/>
    <w:rsid w:val="007A1359"/>
    <w:rsid w:val="007D3405"/>
    <w:rsid w:val="007D5058"/>
    <w:rsid w:val="007D63C1"/>
    <w:rsid w:val="007D71E1"/>
    <w:rsid w:val="007F1135"/>
    <w:rsid w:val="00806D13"/>
    <w:rsid w:val="00826690"/>
    <w:rsid w:val="00842AA4"/>
    <w:rsid w:val="0087249D"/>
    <w:rsid w:val="00873C7C"/>
    <w:rsid w:val="008A3796"/>
    <w:rsid w:val="008A7A2D"/>
    <w:rsid w:val="008B4178"/>
    <w:rsid w:val="008C06AD"/>
    <w:rsid w:val="008D6899"/>
    <w:rsid w:val="008F4AA6"/>
    <w:rsid w:val="008F60C6"/>
    <w:rsid w:val="008F6765"/>
    <w:rsid w:val="00921903"/>
    <w:rsid w:val="00945854"/>
    <w:rsid w:val="00950565"/>
    <w:rsid w:val="00952200"/>
    <w:rsid w:val="00961478"/>
    <w:rsid w:val="00966885"/>
    <w:rsid w:val="009875D0"/>
    <w:rsid w:val="00987671"/>
    <w:rsid w:val="00993D69"/>
    <w:rsid w:val="00996604"/>
    <w:rsid w:val="009A0369"/>
    <w:rsid w:val="009A25B2"/>
    <w:rsid w:val="009D1A14"/>
    <w:rsid w:val="009F1B51"/>
    <w:rsid w:val="00A1001D"/>
    <w:rsid w:val="00A30678"/>
    <w:rsid w:val="00A31351"/>
    <w:rsid w:val="00A3268B"/>
    <w:rsid w:val="00A61983"/>
    <w:rsid w:val="00A86C2B"/>
    <w:rsid w:val="00A926ED"/>
    <w:rsid w:val="00A9436A"/>
    <w:rsid w:val="00AA480A"/>
    <w:rsid w:val="00AB39EB"/>
    <w:rsid w:val="00AB47CE"/>
    <w:rsid w:val="00AD339E"/>
    <w:rsid w:val="00AD61AD"/>
    <w:rsid w:val="00AD64FC"/>
    <w:rsid w:val="00AF454F"/>
    <w:rsid w:val="00AF4563"/>
    <w:rsid w:val="00B03D63"/>
    <w:rsid w:val="00B26CAA"/>
    <w:rsid w:val="00B34A71"/>
    <w:rsid w:val="00B3761E"/>
    <w:rsid w:val="00B457F8"/>
    <w:rsid w:val="00B46DE4"/>
    <w:rsid w:val="00B503B6"/>
    <w:rsid w:val="00B869E6"/>
    <w:rsid w:val="00B92C1E"/>
    <w:rsid w:val="00BA4364"/>
    <w:rsid w:val="00BB2761"/>
    <w:rsid w:val="00BB6604"/>
    <w:rsid w:val="00BB7142"/>
    <w:rsid w:val="00BC3DFB"/>
    <w:rsid w:val="00BD7556"/>
    <w:rsid w:val="00BF4A84"/>
    <w:rsid w:val="00BF6F56"/>
    <w:rsid w:val="00C125AF"/>
    <w:rsid w:val="00C250A3"/>
    <w:rsid w:val="00C35D8A"/>
    <w:rsid w:val="00C36848"/>
    <w:rsid w:val="00C378EE"/>
    <w:rsid w:val="00C425F8"/>
    <w:rsid w:val="00C522FC"/>
    <w:rsid w:val="00C56820"/>
    <w:rsid w:val="00C73987"/>
    <w:rsid w:val="00C8472C"/>
    <w:rsid w:val="00CA183B"/>
    <w:rsid w:val="00CB33BC"/>
    <w:rsid w:val="00CB7333"/>
    <w:rsid w:val="00CD674F"/>
    <w:rsid w:val="00CE3571"/>
    <w:rsid w:val="00CE552D"/>
    <w:rsid w:val="00CE7073"/>
    <w:rsid w:val="00D10067"/>
    <w:rsid w:val="00D2147C"/>
    <w:rsid w:val="00D215B5"/>
    <w:rsid w:val="00D37BE1"/>
    <w:rsid w:val="00D47FEA"/>
    <w:rsid w:val="00D602AA"/>
    <w:rsid w:val="00D765F5"/>
    <w:rsid w:val="00D86144"/>
    <w:rsid w:val="00D914AB"/>
    <w:rsid w:val="00DA2511"/>
    <w:rsid w:val="00DA5077"/>
    <w:rsid w:val="00DA68BF"/>
    <w:rsid w:val="00DD5AE1"/>
    <w:rsid w:val="00E06D90"/>
    <w:rsid w:val="00E17708"/>
    <w:rsid w:val="00E17EFF"/>
    <w:rsid w:val="00E35854"/>
    <w:rsid w:val="00E46DAE"/>
    <w:rsid w:val="00E55971"/>
    <w:rsid w:val="00E659E8"/>
    <w:rsid w:val="00E65B16"/>
    <w:rsid w:val="00E77DE9"/>
    <w:rsid w:val="00E804C8"/>
    <w:rsid w:val="00E8482A"/>
    <w:rsid w:val="00E84C02"/>
    <w:rsid w:val="00EA5A55"/>
    <w:rsid w:val="00ED01CE"/>
    <w:rsid w:val="00ED76F2"/>
    <w:rsid w:val="00EE26C0"/>
    <w:rsid w:val="00EE6C83"/>
    <w:rsid w:val="00EF50D6"/>
    <w:rsid w:val="00F02307"/>
    <w:rsid w:val="00F24591"/>
    <w:rsid w:val="00F27C6F"/>
    <w:rsid w:val="00F31504"/>
    <w:rsid w:val="00F625E9"/>
    <w:rsid w:val="00F64074"/>
    <w:rsid w:val="00F67B5C"/>
    <w:rsid w:val="00F802B7"/>
    <w:rsid w:val="00F87590"/>
    <w:rsid w:val="00FB71EC"/>
    <w:rsid w:val="00FC41C0"/>
    <w:rsid w:val="00FD2F6B"/>
    <w:rsid w:val="00FF5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431C548"/>
  <w15:docId w15:val="{54D9A966-C8FA-408C-806F-8B68526CA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46DE4"/>
    <w:pPr>
      <w:suppressAutoHyphens/>
    </w:pPr>
    <w:rPr>
      <w:rFonts w:ascii="TimesLT" w:hAnsi="TimesLT" w:cs="TimesLT"/>
      <w:sz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uslapinsinaosramenys">
    <w:name w:val="Puslapinės išnašos rašmenys"/>
    <w:basedOn w:val="Numatytasispastraiposriftas"/>
    <w:rsid w:val="00B46DE4"/>
    <w:rPr>
      <w:vertAlign w:val="superscript"/>
    </w:rPr>
  </w:style>
  <w:style w:type="character" w:styleId="Hipersaitas">
    <w:name w:val="Hyperlink"/>
    <w:basedOn w:val="Numatytasispastraiposriftas"/>
    <w:uiPriority w:val="99"/>
    <w:rsid w:val="00B46DE4"/>
    <w:rPr>
      <w:color w:val="0000FF"/>
      <w:u w:val="single"/>
    </w:rPr>
  </w:style>
  <w:style w:type="paragraph" w:customStyle="1" w:styleId="Antrat1">
    <w:name w:val="Antraštė1"/>
    <w:basedOn w:val="prastasis"/>
    <w:next w:val="Pagrindinistekstas"/>
    <w:rsid w:val="00B46DE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Pagrindinistekstas">
    <w:name w:val="Body Text"/>
    <w:basedOn w:val="prastasis"/>
    <w:rsid w:val="00B46DE4"/>
    <w:pPr>
      <w:spacing w:after="120"/>
    </w:pPr>
  </w:style>
  <w:style w:type="paragraph" w:styleId="Sraas">
    <w:name w:val="List"/>
    <w:basedOn w:val="Pagrindinistekstas"/>
    <w:rsid w:val="00B46DE4"/>
    <w:rPr>
      <w:rFonts w:cs="Mangal"/>
    </w:rPr>
  </w:style>
  <w:style w:type="paragraph" w:customStyle="1" w:styleId="Pavadinimas1">
    <w:name w:val="Pavadinimas1"/>
    <w:basedOn w:val="prastasis"/>
    <w:rsid w:val="00B46DE4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odykl">
    <w:name w:val="Rodyklė"/>
    <w:basedOn w:val="prastasis"/>
    <w:rsid w:val="00B46DE4"/>
    <w:pPr>
      <w:suppressLineNumbers/>
    </w:pPr>
    <w:rPr>
      <w:rFonts w:cs="Mangal"/>
    </w:rPr>
  </w:style>
  <w:style w:type="paragraph" w:styleId="Puslapioinaostekstas">
    <w:name w:val="footnote text"/>
    <w:basedOn w:val="prastasis"/>
    <w:rsid w:val="00B46DE4"/>
    <w:rPr>
      <w:sz w:val="20"/>
    </w:rPr>
  </w:style>
  <w:style w:type="paragraph" w:styleId="Porat">
    <w:name w:val="footer"/>
    <w:basedOn w:val="prastasis"/>
    <w:rsid w:val="00B46DE4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B46DE4"/>
    <w:pPr>
      <w:tabs>
        <w:tab w:val="center" w:pos="4320"/>
        <w:tab w:val="right" w:pos="8640"/>
      </w:tabs>
    </w:pPr>
  </w:style>
  <w:style w:type="paragraph" w:customStyle="1" w:styleId="Standard">
    <w:name w:val="Standard"/>
    <w:rsid w:val="00391DAD"/>
    <w:pPr>
      <w:widowControl w:val="0"/>
      <w:suppressAutoHyphens/>
      <w:autoSpaceDN w:val="0"/>
      <w:textAlignment w:val="baseline"/>
    </w:pPr>
    <w:rPr>
      <w:rFonts w:eastAsia="Lucida Sans Unicode" w:cs="Mangal"/>
      <w:kern w:val="3"/>
      <w:sz w:val="24"/>
      <w:szCs w:val="24"/>
      <w:lang w:val="en-GB" w:eastAsia="zh-CN" w:bidi="hi-IN"/>
    </w:rPr>
  </w:style>
  <w:style w:type="paragraph" w:customStyle="1" w:styleId="Textbody">
    <w:name w:val="Text body"/>
    <w:basedOn w:val="Standard"/>
    <w:rsid w:val="00391DAD"/>
    <w:pPr>
      <w:spacing w:after="120"/>
    </w:pPr>
  </w:style>
  <w:style w:type="table" w:styleId="Lentelstinklelis">
    <w:name w:val="Table Grid"/>
    <w:basedOn w:val="prastojilentel"/>
    <w:uiPriority w:val="59"/>
    <w:rsid w:val="00CB33B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entrBoldm">
    <w:name w:val="CentrBoldm"/>
    <w:basedOn w:val="prastasis"/>
    <w:rsid w:val="003E508D"/>
    <w:pPr>
      <w:suppressAutoHyphens w:val="0"/>
      <w:autoSpaceDE w:val="0"/>
      <w:autoSpaceDN w:val="0"/>
      <w:adjustRightInd w:val="0"/>
      <w:jc w:val="center"/>
    </w:pPr>
    <w:rPr>
      <w:rFonts w:cs="Times New Roman"/>
      <w:b/>
      <w:sz w:val="20"/>
      <w:lang w:val="en-US" w:eastAsia="lt-LT"/>
    </w:rPr>
  </w:style>
  <w:style w:type="paragraph" w:customStyle="1" w:styleId="Pagrindinistekstas1">
    <w:name w:val="Pagrindinis tekstas1"/>
    <w:link w:val="BodytextDiagrama"/>
    <w:rsid w:val="003E508D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BodytextDiagrama">
    <w:name w:val="Body text Diagrama"/>
    <w:basedOn w:val="Numatytasispastraiposriftas"/>
    <w:link w:val="Pagrindinistekstas1"/>
    <w:rsid w:val="003E508D"/>
    <w:rPr>
      <w:rFonts w:ascii="TimesLT" w:hAnsi="TimesLT"/>
      <w:lang w:val="en-US" w:eastAsia="en-US" w:bidi="ar-SA"/>
    </w:rPr>
  </w:style>
  <w:style w:type="character" w:customStyle="1" w:styleId="apple-converted-space">
    <w:name w:val="apple-converted-space"/>
    <w:basedOn w:val="Numatytasispastraiposriftas"/>
    <w:rsid w:val="00BB6604"/>
  </w:style>
  <w:style w:type="paragraph" w:styleId="HTMLiankstoformatuotas">
    <w:name w:val="HTML Preformatted"/>
    <w:basedOn w:val="prastasis"/>
    <w:link w:val="HTMLiankstoformatuotasDiagrama"/>
    <w:unhideWhenUsed/>
    <w:rsid w:val="00AB47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AB47CE"/>
    <w:rPr>
      <w:rFonts w:ascii="Courier New" w:hAnsi="Courier New" w:cs="Courier New"/>
    </w:rPr>
  </w:style>
  <w:style w:type="paragraph" w:styleId="Pagrindiniotekstotrauka2">
    <w:name w:val="Body Text Indent 2"/>
    <w:basedOn w:val="prastasis"/>
    <w:link w:val="Pagrindiniotekstotrauka2Diagrama"/>
    <w:rsid w:val="00BA4364"/>
    <w:pPr>
      <w:suppressAutoHyphens w:val="0"/>
      <w:spacing w:after="120" w:line="480" w:lineRule="auto"/>
      <w:ind w:left="283"/>
    </w:pPr>
    <w:rPr>
      <w:rFonts w:ascii="Times New Roman" w:hAnsi="Times New Roman" w:cs="Times New Roman"/>
      <w:szCs w:val="24"/>
      <w:lang w:val="ru-RU" w:eastAsia="ru-RU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BA4364"/>
    <w:rPr>
      <w:sz w:val="24"/>
      <w:szCs w:val="24"/>
      <w:lang w:val="ru-RU" w:eastAsia="ru-RU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461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4610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2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ADMINIST201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C1C2FEC-E127-486D-B8A7-7B543E2B20A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ADMINIST2011</Template>
  <TotalTime>153</TotalTime>
  <Pages>1</Pages>
  <Words>392</Words>
  <Characters>224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pilnas vardas</dc:creator>
  <cp:lastModifiedBy>Rimutė Grušienė</cp:lastModifiedBy>
  <cp:revision>29</cp:revision>
  <cp:lastPrinted>2016-02-08T11:43:00Z</cp:lastPrinted>
  <dcterms:created xsi:type="dcterms:W3CDTF">2020-10-01T13:40:00Z</dcterms:created>
  <dcterms:modified xsi:type="dcterms:W3CDTF">2024-12-16T12:33:00Z</dcterms:modified>
</cp:coreProperties>
</file>