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F9CD2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3293D">
        <w:rPr>
          <w:rFonts w:ascii="Times New Roman" w:hAnsi="Times New Roman"/>
          <w:b/>
        </w:rPr>
        <w:t>LORETAI MACIJAUSKIENEI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2643F7B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607568">
        <w:rPr>
          <w:rFonts w:ascii="Times New Roman" w:hAnsi="Times New Roman"/>
        </w:rPr>
        <w:t xml:space="preserve">gruodžio     </w:t>
      </w:r>
      <w:r w:rsidR="00C36A3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78B08CD1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8B2C2C">
        <w:rPr>
          <w:rFonts w:ascii="Times New Roman" w:hAnsi="Times New Roman"/>
          <w:szCs w:val="24"/>
        </w:rPr>
        <w:t>4</w:t>
      </w:r>
      <w:r w:rsidRPr="00791193">
        <w:rPr>
          <w:rFonts w:ascii="Times New Roman" w:hAnsi="Times New Roman"/>
          <w:szCs w:val="24"/>
        </w:rPr>
        <w:t xml:space="preserve"> m. </w:t>
      </w:r>
      <w:r w:rsidR="00607568">
        <w:rPr>
          <w:rFonts w:ascii="Times New Roman" w:hAnsi="Times New Roman"/>
          <w:szCs w:val="24"/>
        </w:rPr>
        <w:t xml:space="preserve">gruodžio </w:t>
      </w:r>
      <w:r w:rsidR="00262AAA">
        <w:rPr>
          <w:rFonts w:ascii="Times New Roman" w:hAnsi="Times New Roman"/>
          <w:szCs w:val="24"/>
        </w:rPr>
        <w:t>12</w:t>
      </w:r>
      <w:r w:rsidR="0013293D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d. raštą Nr. 1SD-</w:t>
      </w:r>
      <w:r w:rsidR="00607568">
        <w:rPr>
          <w:rFonts w:ascii="Times New Roman" w:hAnsi="Times New Roman"/>
          <w:szCs w:val="24"/>
        </w:rPr>
        <w:t>10</w:t>
      </w:r>
      <w:r w:rsidR="00262AAA">
        <w:rPr>
          <w:rFonts w:ascii="Times New Roman" w:hAnsi="Times New Roman"/>
          <w:szCs w:val="24"/>
        </w:rPr>
        <w:t>2694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E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kvietimo atvykti į</w:t>
      </w:r>
      <w:r w:rsidR="0013293D">
        <w:rPr>
          <w:rFonts w:ascii="Times New Roman" w:hAnsi="Times New Roman"/>
          <w:szCs w:val="24"/>
        </w:rPr>
        <w:t xml:space="preserve"> projekto viešo svarstymo rezultatų aptarimą</w:t>
      </w:r>
      <w:r w:rsidR="00ED0110" w:rsidRPr="00791193">
        <w:rPr>
          <w:rFonts w:ascii="Times New Roman" w:hAnsi="Times New Roman"/>
          <w:szCs w:val="24"/>
        </w:rPr>
        <w:t>“</w:t>
      </w:r>
      <w:r w:rsidRPr="00791193">
        <w:rPr>
          <w:rFonts w:ascii="Times New Roman" w:hAnsi="Times New Roman"/>
          <w:szCs w:val="24"/>
        </w:rPr>
        <w:t>,</w:t>
      </w:r>
    </w:p>
    <w:p w14:paraId="405A010B" w14:textId="4AAD408C" w:rsidR="0013293D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Loretą Macijauskienę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262AAA">
        <w:rPr>
          <w:rFonts w:ascii="Times New Roman" w:hAnsi="Times New Roman"/>
        </w:rPr>
        <w:t>5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262AAA">
        <w:rPr>
          <w:rFonts w:ascii="Times New Roman" w:hAnsi="Times New Roman"/>
        </w:rPr>
        <w:t>sausio 3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 xml:space="preserve">Marijampolės apskrities Šakių rajono savivaldybės </w:t>
      </w:r>
      <w:r w:rsidR="00262AAA">
        <w:rPr>
          <w:rFonts w:ascii="Times New Roman" w:hAnsi="Times New Roman"/>
        </w:rPr>
        <w:t xml:space="preserve">Griškabūdžio </w:t>
      </w:r>
      <w:r w:rsidR="00CA29F4">
        <w:rPr>
          <w:rFonts w:ascii="Times New Roman" w:hAnsi="Times New Roman"/>
        </w:rPr>
        <w:t xml:space="preserve">seniūnijos </w:t>
      </w:r>
      <w:r w:rsidR="00262AAA">
        <w:rPr>
          <w:rFonts w:ascii="Times New Roman" w:hAnsi="Times New Roman"/>
        </w:rPr>
        <w:t xml:space="preserve">Griškabūdžio </w:t>
      </w:r>
      <w:r w:rsidR="00CA29F4">
        <w:rPr>
          <w:rFonts w:ascii="Times New Roman" w:hAnsi="Times New Roman"/>
        </w:rPr>
        <w:t>kadastro vietovės žemės reformos žemėtvarkos projekto viešo svarstymo rezultatų aptarimo susirinkime.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636F4EB8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896AEC">
        <w:rPr>
          <w:rFonts w:ascii="Times New Roman" w:hAnsi="Times New Roman"/>
        </w:rPr>
        <w:t>1</w:t>
      </w:r>
      <w:r w:rsidR="00607568">
        <w:rPr>
          <w:rFonts w:ascii="Times New Roman" w:hAnsi="Times New Roman"/>
        </w:rPr>
        <w:t>2</w:t>
      </w:r>
      <w:r w:rsidR="0013293D">
        <w:rPr>
          <w:rFonts w:ascii="Times New Roman" w:hAnsi="Times New Roman"/>
        </w:rPr>
        <w:t>-1</w:t>
      </w:r>
      <w:r w:rsidR="00607568">
        <w:rPr>
          <w:rFonts w:ascii="Times New Roman" w:hAnsi="Times New Roman"/>
        </w:rPr>
        <w:t>7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2583D" w14:textId="77777777" w:rsidR="00F44164" w:rsidRDefault="00F44164">
      <w:r>
        <w:separator/>
      </w:r>
    </w:p>
  </w:endnote>
  <w:endnote w:type="continuationSeparator" w:id="0">
    <w:p w14:paraId="24A1445E" w14:textId="77777777" w:rsidR="00F44164" w:rsidRDefault="00F44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0A5CC" w14:textId="77777777" w:rsidR="00F44164" w:rsidRDefault="00F44164">
      <w:r>
        <w:separator/>
      </w:r>
    </w:p>
  </w:footnote>
  <w:footnote w:type="continuationSeparator" w:id="0">
    <w:p w14:paraId="01387110" w14:textId="77777777" w:rsidR="00F44164" w:rsidRDefault="00F441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92AB2"/>
    <w:rsid w:val="001933E3"/>
    <w:rsid w:val="00195E67"/>
    <w:rsid w:val="001A11CA"/>
    <w:rsid w:val="001B0AA3"/>
    <w:rsid w:val="001D38EF"/>
    <w:rsid w:val="001E4FF7"/>
    <w:rsid w:val="001E7250"/>
    <w:rsid w:val="001F1129"/>
    <w:rsid w:val="001F30B2"/>
    <w:rsid w:val="001F5EC3"/>
    <w:rsid w:val="00202E87"/>
    <w:rsid w:val="00212F9C"/>
    <w:rsid w:val="0021462A"/>
    <w:rsid w:val="002160B1"/>
    <w:rsid w:val="00230B04"/>
    <w:rsid w:val="00236190"/>
    <w:rsid w:val="00243E48"/>
    <w:rsid w:val="002443C2"/>
    <w:rsid w:val="00250A9B"/>
    <w:rsid w:val="00262AAA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13BD"/>
    <w:rsid w:val="00426055"/>
    <w:rsid w:val="00431FF3"/>
    <w:rsid w:val="00434111"/>
    <w:rsid w:val="0043411A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E21B2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5399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568"/>
    <w:rsid w:val="00607777"/>
    <w:rsid w:val="00610881"/>
    <w:rsid w:val="00672CDF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96AEC"/>
    <w:rsid w:val="008B24ED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36A3D"/>
    <w:rsid w:val="00C45421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E7D23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44164"/>
    <w:rsid w:val="00F55B7C"/>
    <w:rsid w:val="00F72999"/>
    <w:rsid w:val="00F815CD"/>
    <w:rsid w:val="00F85795"/>
    <w:rsid w:val="00F951AD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2022-05-31T13:30:00Z</cp:lastPrinted>
  <dcterms:created xsi:type="dcterms:W3CDTF">2024-12-17T09:04:00Z</dcterms:created>
  <dcterms:modified xsi:type="dcterms:W3CDTF">2024-12-17T09:06:00Z</dcterms:modified>
</cp:coreProperties>
</file>