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B56BC" w14:textId="616E3734" w:rsidR="00AF7C23" w:rsidRDefault="00EB2BC7" w:rsidP="00796054">
      <w:pPr>
        <w:pStyle w:val="Antrats"/>
        <w:jc w:val="center"/>
        <w:rPr>
          <w:rFonts w:ascii="Times New Roman" w:hAnsi="Times New Roman"/>
          <w:noProof/>
          <w:szCs w:val="24"/>
        </w:rPr>
      </w:pPr>
      <w:r w:rsidRPr="00C46144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58E4A2E0" wp14:editId="0E3BAF7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89DDB" w14:textId="77777777" w:rsidR="00B465D2" w:rsidRPr="00B465D2" w:rsidRDefault="00B465D2" w:rsidP="00B465D2">
      <w:pPr>
        <w:pStyle w:val="Antrats"/>
        <w:jc w:val="center"/>
        <w:rPr>
          <w:rFonts w:ascii="Times New Roman" w:hAnsi="Times New Roman"/>
          <w:noProof/>
          <w:sz w:val="20"/>
        </w:rPr>
      </w:pPr>
    </w:p>
    <w:p w14:paraId="1C9B7717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ŠAKIŲ RAJONO SAVIVALDYBĖS TARYBA</w:t>
      </w:r>
    </w:p>
    <w:p w14:paraId="13346C86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</w:p>
    <w:p w14:paraId="5D3408E0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SPRENDIMAS</w:t>
      </w:r>
    </w:p>
    <w:p w14:paraId="30455C0F" w14:textId="442439B3" w:rsidR="009E40B1" w:rsidRPr="00987FF1" w:rsidRDefault="00835059" w:rsidP="007668CD">
      <w:pPr>
        <w:pStyle w:val="Antrat2"/>
        <w:jc w:val="center"/>
        <w:rPr>
          <w:rFonts w:ascii="Times New Roman" w:hAnsi="Times New Roman"/>
          <w:caps/>
          <w:sz w:val="24"/>
          <w:szCs w:val="24"/>
        </w:rPr>
      </w:pPr>
      <w:r w:rsidRPr="00987FF1">
        <w:rPr>
          <w:rFonts w:ascii="Times New Roman" w:hAnsi="Times New Roman"/>
          <w:caps/>
          <w:sz w:val="24"/>
          <w:szCs w:val="24"/>
        </w:rPr>
        <w:t xml:space="preserve">DĖL 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PRITARIMO </w:t>
      </w:r>
      <w:r w:rsidR="003F638F" w:rsidRPr="00987FF1">
        <w:rPr>
          <w:rFonts w:ascii="Times New Roman" w:hAnsi="Times New Roman"/>
          <w:caps/>
          <w:sz w:val="24"/>
          <w:szCs w:val="24"/>
        </w:rPr>
        <w:t xml:space="preserve">ŠAKIŲ </w:t>
      </w:r>
      <w:r w:rsidRPr="00987FF1">
        <w:rPr>
          <w:rFonts w:ascii="Times New Roman" w:hAnsi="Times New Roman"/>
          <w:caps/>
          <w:sz w:val="24"/>
          <w:szCs w:val="24"/>
        </w:rPr>
        <w:t xml:space="preserve">rajono savivaldybės </w:t>
      </w:r>
      <w:r w:rsidR="00D31DB7">
        <w:rPr>
          <w:rFonts w:ascii="Times New Roman" w:hAnsi="Times New Roman"/>
          <w:caps/>
          <w:sz w:val="24"/>
          <w:szCs w:val="24"/>
        </w:rPr>
        <w:t>NARKOTIKŲ KONTROLĖS KOMISIJOS</w:t>
      </w:r>
      <w:r w:rsidR="007668CD" w:rsidRPr="00987FF1">
        <w:rPr>
          <w:rFonts w:ascii="Times New Roman" w:hAnsi="Times New Roman"/>
          <w:caps/>
          <w:sz w:val="24"/>
          <w:szCs w:val="24"/>
        </w:rPr>
        <w:t xml:space="preserve"> </w:t>
      </w:r>
      <w:r w:rsidRPr="00987FF1">
        <w:rPr>
          <w:rFonts w:ascii="Times New Roman" w:hAnsi="Times New Roman"/>
          <w:caps/>
          <w:sz w:val="24"/>
          <w:szCs w:val="24"/>
        </w:rPr>
        <w:t>20</w:t>
      </w:r>
      <w:r w:rsidR="00C05633">
        <w:rPr>
          <w:rFonts w:ascii="Times New Roman" w:hAnsi="Times New Roman"/>
          <w:caps/>
          <w:sz w:val="24"/>
          <w:szCs w:val="24"/>
        </w:rPr>
        <w:t>23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 METŲ VEIKLOS ATASKAITAI</w:t>
      </w:r>
    </w:p>
    <w:p w14:paraId="6FE96764" w14:textId="77777777" w:rsidR="007668CD" w:rsidRPr="00987FF1" w:rsidRDefault="007668CD" w:rsidP="00835059">
      <w:pPr>
        <w:jc w:val="center"/>
        <w:rPr>
          <w:rFonts w:ascii="Times New Roman" w:hAnsi="Times New Roman"/>
          <w:b/>
          <w:szCs w:val="24"/>
        </w:rPr>
      </w:pPr>
    </w:p>
    <w:p w14:paraId="68304D27" w14:textId="7AF5F1A3" w:rsidR="004F3515" w:rsidRPr="00987FF1" w:rsidRDefault="004F3515" w:rsidP="009E40B1">
      <w:pPr>
        <w:pStyle w:val="Pagrindinistekstas"/>
        <w:rPr>
          <w:b w:val="0"/>
          <w:szCs w:val="24"/>
        </w:rPr>
      </w:pPr>
      <w:r w:rsidRPr="00987FF1">
        <w:rPr>
          <w:b w:val="0"/>
          <w:szCs w:val="24"/>
        </w:rPr>
        <w:t>20</w:t>
      </w:r>
      <w:r w:rsidR="00EB2BC7">
        <w:rPr>
          <w:b w:val="0"/>
          <w:szCs w:val="24"/>
        </w:rPr>
        <w:t>2</w:t>
      </w:r>
      <w:r w:rsidR="00C05633">
        <w:rPr>
          <w:b w:val="0"/>
          <w:szCs w:val="24"/>
        </w:rPr>
        <w:t>4</w:t>
      </w:r>
      <w:r w:rsidRPr="00987FF1">
        <w:rPr>
          <w:b w:val="0"/>
          <w:szCs w:val="24"/>
        </w:rPr>
        <w:t xml:space="preserve"> m. </w:t>
      </w:r>
      <w:r w:rsidR="00C05633">
        <w:rPr>
          <w:b w:val="0"/>
          <w:szCs w:val="24"/>
        </w:rPr>
        <w:t>gruodžio</w:t>
      </w:r>
      <w:r w:rsidR="00EB2BC7">
        <w:rPr>
          <w:b w:val="0"/>
          <w:szCs w:val="24"/>
        </w:rPr>
        <w:t xml:space="preserve"> </w:t>
      </w:r>
      <w:r w:rsidR="00921F8B">
        <w:rPr>
          <w:b w:val="0"/>
          <w:szCs w:val="24"/>
        </w:rPr>
        <w:t>20</w:t>
      </w:r>
      <w:r w:rsidR="00294A1C" w:rsidRPr="00987FF1">
        <w:rPr>
          <w:b w:val="0"/>
          <w:szCs w:val="24"/>
        </w:rPr>
        <w:t xml:space="preserve"> </w:t>
      </w:r>
      <w:r w:rsidRPr="00987FF1">
        <w:rPr>
          <w:b w:val="0"/>
          <w:szCs w:val="24"/>
        </w:rPr>
        <w:t>d. Nr.</w:t>
      </w:r>
      <w:r w:rsidR="003062A4" w:rsidRPr="00987FF1">
        <w:rPr>
          <w:b w:val="0"/>
          <w:szCs w:val="24"/>
        </w:rPr>
        <w:t xml:space="preserve"> </w:t>
      </w:r>
      <w:r w:rsidR="0056225D" w:rsidRPr="00987FF1">
        <w:rPr>
          <w:b w:val="0"/>
          <w:szCs w:val="24"/>
        </w:rPr>
        <w:t>T</w:t>
      </w:r>
      <w:r w:rsidR="00BD1EE1">
        <w:rPr>
          <w:b w:val="0"/>
          <w:szCs w:val="24"/>
        </w:rPr>
        <w:t>-</w:t>
      </w:r>
      <w:r w:rsidR="00EA5B9C">
        <w:rPr>
          <w:b w:val="0"/>
          <w:szCs w:val="24"/>
        </w:rPr>
        <w:t>43</w:t>
      </w:r>
      <w:r w:rsidR="00787660">
        <w:rPr>
          <w:b w:val="0"/>
          <w:szCs w:val="24"/>
        </w:rPr>
        <w:t>6</w:t>
      </w:r>
    </w:p>
    <w:p w14:paraId="200CCBAE" w14:textId="77777777" w:rsidR="004F3515" w:rsidRPr="00987FF1" w:rsidRDefault="004F3515" w:rsidP="009E40B1">
      <w:pPr>
        <w:jc w:val="center"/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Šakiai</w:t>
      </w:r>
    </w:p>
    <w:p w14:paraId="25EE8504" w14:textId="77777777" w:rsidR="004F3515" w:rsidRPr="00987FF1" w:rsidRDefault="004F3515" w:rsidP="004F3515">
      <w:pPr>
        <w:jc w:val="both"/>
        <w:rPr>
          <w:rFonts w:ascii="Times New Roman" w:hAnsi="Times New Roman"/>
          <w:szCs w:val="24"/>
        </w:rPr>
      </w:pPr>
    </w:p>
    <w:p w14:paraId="4A71A3C6" w14:textId="22C8E4D4" w:rsidR="007668CD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</w:r>
      <w:r w:rsidR="009C2F19" w:rsidRPr="00987FF1">
        <w:rPr>
          <w:rFonts w:ascii="Times New Roman" w:hAnsi="Times New Roman"/>
          <w:sz w:val="24"/>
          <w:szCs w:val="24"/>
        </w:rPr>
        <w:t>V</w:t>
      </w:r>
      <w:r w:rsidR="00835059" w:rsidRPr="00987FF1">
        <w:rPr>
          <w:rFonts w:ascii="Times New Roman" w:hAnsi="Times New Roman"/>
          <w:sz w:val="24"/>
          <w:szCs w:val="24"/>
        </w:rPr>
        <w:t>adovaudamasi</w:t>
      </w:r>
      <w:r w:rsidR="001539A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97675">
        <w:rPr>
          <w:rFonts w:ascii="Times New Roman" w:hAnsi="Times New Roman"/>
          <w:color w:val="000000"/>
          <w:sz w:val="24"/>
          <w:szCs w:val="24"/>
        </w:rPr>
        <w:t>R</w:t>
      </w:r>
      <w:r w:rsidR="00D31DB7">
        <w:rPr>
          <w:rFonts w:ascii="Times New Roman" w:hAnsi="Times New Roman"/>
          <w:color w:val="000000"/>
          <w:sz w:val="24"/>
          <w:szCs w:val="24"/>
        </w:rPr>
        <w:t xml:space="preserve">ajono savivaldybės </w:t>
      </w:r>
      <w:r w:rsidR="00797675">
        <w:rPr>
          <w:rFonts w:ascii="Times New Roman" w:hAnsi="Times New Roman"/>
          <w:color w:val="000000"/>
          <w:sz w:val="24"/>
          <w:szCs w:val="24"/>
        </w:rPr>
        <w:t>n</w:t>
      </w:r>
      <w:r w:rsidR="00D31DB7">
        <w:rPr>
          <w:rFonts w:ascii="Times New Roman" w:hAnsi="Times New Roman"/>
          <w:color w:val="000000"/>
          <w:sz w:val="24"/>
          <w:szCs w:val="24"/>
        </w:rPr>
        <w:t>arkotikų kontrolės komisijos nuostatų, patvirtintų Šakių rajono savivaldybės tarybos 2017 m. rugsėjo 29 d. sprendim</w:t>
      </w:r>
      <w:r w:rsidR="00AB280B">
        <w:rPr>
          <w:rFonts w:ascii="Times New Roman" w:hAnsi="Times New Roman"/>
          <w:color w:val="000000"/>
          <w:sz w:val="24"/>
          <w:szCs w:val="24"/>
        </w:rPr>
        <w:t>u</w:t>
      </w:r>
      <w:r w:rsidR="00D31DB7">
        <w:rPr>
          <w:rFonts w:ascii="Times New Roman" w:hAnsi="Times New Roman"/>
          <w:color w:val="000000"/>
          <w:sz w:val="24"/>
          <w:szCs w:val="24"/>
        </w:rPr>
        <w:t xml:space="preserve"> Nr. T-26</w:t>
      </w:r>
      <w:r w:rsidR="00A47C8B">
        <w:rPr>
          <w:rFonts w:ascii="Times New Roman" w:hAnsi="Times New Roman"/>
          <w:color w:val="000000"/>
          <w:sz w:val="24"/>
          <w:szCs w:val="24"/>
        </w:rPr>
        <w:t>5</w:t>
      </w:r>
      <w:r w:rsidR="00AB280B">
        <w:rPr>
          <w:rFonts w:ascii="Times New Roman" w:hAnsi="Times New Roman"/>
          <w:color w:val="000000"/>
          <w:sz w:val="24"/>
          <w:szCs w:val="24"/>
        </w:rPr>
        <w:t xml:space="preserve"> „Dėl rajono savivaldybės </w:t>
      </w:r>
      <w:r w:rsidR="00A1422B">
        <w:rPr>
          <w:rFonts w:ascii="Times New Roman" w:hAnsi="Times New Roman"/>
          <w:color w:val="000000"/>
          <w:sz w:val="24"/>
          <w:szCs w:val="24"/>
        </w:rPr>
        <w:t>N</w:t>
      </w:r>
      <w:r w:rsidR="00AB280B">
        <w:rPr>
          <w:rFonts w:ascii="Times New Roman" w:hAnsi="Times New Roman"/>
          <w:color w:val="000000"/>
          <w:sz w:val="24"/>
          <w:szCs w:val="24"/>
        </w:rPr>
        <w:t xml:space="preserve">arkotikų kontrolės komisijos nuostatų patvirtinimo“, 13 punktu, </w:t>
      </w:r>
      <w:r w:rsidR="009C2F19" w:rsidRPr="00987FF1">
        <w:rPr>
          <w:rFonts w:ascii="Times New Roman" w:hAnsi="Times New Roman"/>
          <w:color w:val="000000"/>
          <w:sz w:val="24"/>
          <w:szCs w:val="24"/>
        </w:rPr>
        <w:t>Šakių rajono savivaldybės taryba</w:t>
      </w:r>
      <w:r w:rsidR="009C2F19" w:rsidRPr="00987FF1">
        <w:rPr>
          <w:rFonts w:ascii="Times New Roman" w:hAnsi="Times New Roman"/>
          <w:sz w:val="24"/>
          <w:szCs w:val="24"/>
        </w:rPr>
        <w:t xml:space="preserve"> </w:t>
      </w:r>
      <w:r w:rsidR="003473D4" w:rsidRPr="00987FF1">
        <w:rPr>
          <w:rFonts w:ascii="Times New Roman" w:hAnsi="Times New Roman"/>
          <w:spacing w:val="60"/>
          <w:sz w:val="24"/>
          <w:szCs w:val="24"/>
        </w:rPr>
        <w:t>nusprendžia</w:t>
      </w:r>
      <w:r w:rsidR="00797675">
        <w:rPr>
          <w:rFonts w:ascii="Times New Roman" w:hAnsi="Times New Roman"/>
          <w:sz w:val="24"/>
          <w:szCs w:val="24"/>
        </w:rPr>
        <w:t>:</w:t>
      </w:r>
    </w:p>
    <w:p w14:paraId="04A4BB0D" w14:textId="50938A88" w:rsidR="00835059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</w:r>
      <w:r w:rsidR="00797675">
        <w:rPr>
          <w:rFonts w:ascii="Times New Roman" w:hAnsi="Times New Roman"/>
          <w:sz w:val="24"/>
          <w:szCs w:val="24"/>
        </w:rPr>
        <w:t>P</w:t>
      </w:r>
      <w:r w:rsidR="00835059" w:rsidRPr="00987FF1">
        <w:rPr>
          <w:rFonts w:ascii="Times New Roman" w:hAnsi="Times New Roman"/>
          <w:sz w:val="24"/>
          <w:szCs w:val="24"/>
        </w:rPr>
        <w:t xml:space="preserve">ritarti </w:t>
      </w:r>
      <w:r w:rsidR="003F638F" w:rsidRPr="00987FF1">
        <w:rPr>
          <w:rFonts w:ascii="Times New Roman" w:hAnsi="Times New Roman"/>
          <w:sz w:val="24"/>
          <w:szCs w:val="24"/>
        </w:rPr>
        <w:t xml:space="preserve">Šakių </w:t>
      </w:r>
      <w:r w:rsidR="00835059" w:rsidRPr="00987FF1">
        <w:rPr>
          <w:rFonts w:ascii="Times New Roman" w:hAnsi="Times New Roman"/>
          <w:sz w:val="24"/>
          <w:szCs w:val="24"/>
        </w:rPr>
        <w:t xml:space="preserve">rajono savivaldybės </w:t>
      </w:r>
      <w:r w:rsidR="00797675">
        <w:rPr>
          <w:rFonts w:ascii="Times New Roman" w:hAnsi="Times New Roman"/>
          <w:sz w:val="24"/>
          <w:szCs w:val="24"/>
        </w:rPr>
        <w:t>n</w:t>
      </w:r>
      <w:r w:rsidR="00AB280B">
        <w:rPr>
          <w:rFonts w:ascii="Times New Roman" w:hAnsi="Times New Roman"/>
          <w:sz w:val="24"/>
          <w:szCs w:val="24"/>
        </w:rPr>
        <w:t>arkotikų kontrolės komisijos</w:t>
      </w:r>
      <w:r w:rsidR="00835059" w:rsidRPr="00987FF1">
        <w:rPr>
          <w:rFonts w:ascii="Times New Roman" w:hAnsi="Times New Roman"/>
          <w:sz w:val="24"/>
          <w:szCs w:val="24"/>
        </w:rPr>
        <w:t xml:space="preserve"> 20</w:t>
      </w:r>
      <w:r w:rsidR="00BD1EE1">
        <w:rPr>
          <w:rFonts w:ascii="Times New Roman" w:hAnsi="Times New Roman"/>
          <w:sz w:val="24"/>
          <w:szCs w:val="24"/>
        </w:rPr>
        <w:t>2</w:t>
      </w:r>
      <w:r w:rsidR="00C05633">
        <w:rPr>
          <w:rFonts w:ascii="Times New Roman" w:hAnsi="Times New Roman"/>
          <w:sz w:val="24"/>
          <w:szCs w:val="24"/>
        </w:rPr>
        <w:t>3</w:t>
      </w:r>
      <w:r w:rsidR="00835059" w:rsidRPr="00987FF1">
        <w:rPr>
          <w:rFonts w:ascii="Times New Roman" w:hAnsi="Times New Roman"/>
          <w:sz w:val="24"/>
          <w:szCs w:val="24"/>
        </w:rPr>
        <w:t xml:space="preserve"> metų veiklos ataskaitai (pridedama).</w:t>
      </w:r>
    </w:p>
    <w:p w14:paraId="3EA88637" w14:textId="77777777" w:rsidR="009C0481" w:rsidRPr="00987FF1" w:rsidRDefault="009C0481" w:rsidP="004F351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Cs w:val="24"/>
        </w:rPr>
      </w:pPr>
    </w:p>
    <w:p w14:paraId="6231B110" w14:textId="77777777" w:rsidR="004F3515" w:rsidRPr="00987FF1" w:rsidRDefault="004F3515" w:rsidP="004F3515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Cs w:val="24"/>
        </w:rPr>
      </w:pPr>
    </w:p>
    <w:p w14:paraId="27629EC9" w14:textId="791C02EE" w:rsidR="009C2F19" w:rsidRPr="00987FF1" w:rsidRDefault="00AB408D" w:rsidP="004F351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Savivaldybės meras</w:t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  <w:t xml:space="preserve"> </w:t>
      </w:r>
      <w:r w:rsidR="00D13B1A" w:rsidRPr="001B550E">
        <w:t>Raimondas Januševičius</w:t>
      </w:r>
      <w:r w:rsidRPr="00987FF1">
        <w:rPr>
          <w:rFonts w:ascii="Times New Roman" w:hAnsi="Times New Roman"/>
          <w:szCs w:val="24"/>
        </w:rPr>
        <w:t xml:space="preserve"> </w:t>
      </w:r>
    </w:p>
    <w:p w14:paraId="0D72550C" w14:textId="77777777" w:rsidR="00AF7C23" w:rsidRPr="00987FF1" w:rsidRDefault="000B42DC" w:rsidP="000B42DC">
      <w:pPr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ab/>
      </w:r>
    </w:p>
    <w:p w14:paraId="76356088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78C543EE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42CBEB7C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2415CEC9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73AACD95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7A9DC1CA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11205B8C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2164B266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sectPr w:rsidR="009C2F19" w:rsidRPr="00987FF1" w:rsidSect="006D0E36">
      <w:footerReference w:type="default" r:id="rId8"/>
      <w:pgSz w:w="11907" w:h="16840" w:code="9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61B86" w14:textId="77777777" w:rsidR="002E5D25" w:rsidRDefault="002E5D25">
      <w:r>
        <w:separator/>
      </w:r>
    </w:p>
  </w:endnote>
  <w:endnote w:type="continuationSeparator" w:id="0">
    <w:p w14:paraId="34A21D4B" w14:textId="77777777" w:rsidR="002E5D25" w:rsidRDefault="002E5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36699" w14:textId="3E8BDA01" w:rsidR="00E961AB" w:rsidRDefault="00E961AB" w:rsidP="009142E1">
    <w:pPr>
      <w:pStyle w:val="Porat"/>
      <w:jc w:val="center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E25D4" w14:textId="77777777" w:rsidR="002E5D25" w:rsidRDefault="002E5D25">
      <w:r>
        <w:separator/>
      </w:r>
    </w:p>
  </w:footnote>
  <w:footnote w:type="continuationSeparator" w:id="0">
    <w:p w14:paraId="2442598A" w14:textId="77777777" w:rsidR="002E5D25" w:rsidRDefault="002E5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03CE"/>
    <w:multiLevelType w:val="multilevel"/>
    <w:tmpl w:val="5D62DBA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24A4669"/>
    <w:multiLevelType w:val="multilevel"/>
    <w:tmpl w:val="D6F2B6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19EC2D36"/>
    <w:multiLevelType w:val="multilevel"/>
    <w:tmpl w:val="7CECD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585F63"/>
    <w:multiLevelType w:val="multilevel"/>
    <w:tmpl w:val="511E50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1EC05006"/>
    <w:multiLevelType w:val="multilevel"/>
    <w:tmpl w:val="71541D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27483450"/>
    <w:multiLevelType w:val="multilevel"/>
    <w:tmpl w:val="8DE4E98A"/>
    <w:lvl w:ilvl="0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85"/>
        </w:tabs>
        <w:ind w:left="2985" w:hanging="1800"/>
      </w:pPr>
      <w:rPr>
        <w:rFonts w:hint="default"/>
      </w:rPr>
    </w:lvl>
  </w:abstractNum>
  <w:abstractNum w:abstractNumId="6" w15:restartNumberingAfterBreak="0">
    <w:nsid w:val="2E6056B8"/>
    <w:multiLevelType w:val="multilevel"/>
    <w:tmpl w:val="171A899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7" w15:restartNumberingAfterBreak="0">
    <w:nsid w:val="2E7A436D"/>
    <w:multiLevelType w:val="multilevel"/>
    <w:tmpl w:val="EB7485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 w15:restartNumberingAfterBreak="0">
    <w:nsid w:val="2F1E5341"/>
    <w:multiLevelType w:val="multilevel"/>
    <w:tmpl w:val="6C9C2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9" w15:restartNumberingAfterBreak="0">
    <w:nsid w:val="333B0A64"/>
    <w:multiLevelType w:val="multilevel"/>
    <w:tmpl w:val="9B28D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DEE1340"/>
    <w:multiLevelType w:val="multilevel"/>
    <w:tmpl w:val="7724296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3F4922EB"/>
    <w:multiLevelType w:val="multilevel"/>
    <w:tmpl w:val="A0D21CA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4B46EB9"/>
    <w:multiLevelType w:val="multilevel"/>
    <w:tmpl w:val="D80A948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F5E0AA2"/>
    <w:multiLevelType w:val="multilevel"/>
    <w:tmpl w:val="2520A37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4" w15:restartNumberingAfterBreak="0">
    <w:nsid w:val="52DF74D9"/>
    <w:multiLevelType w:val="multilevel"/>
    <w:tmpl w:val="F9C6B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5B5B0897"/>
    <w:multiLevelType w:val="multilevel"/>
    <w:tmpl w:val="997CB0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9EF0971"/>
    <w:multiLevelType w:val="multilevel"/>
    <w:tmpl w:val="A7B2D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911B68"/>
    <w:multiLevelType w:val="hybridMultilevel"/>
    <w:tmpl w:val="ACE0AFDA"/>
    <w:lvl w:ilvl="0" w:tplc="1994B502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7E206E77"/>
    <w:multiLevelType w:val="multilevel"/>
    <w:tmpl w:val="FC307B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16"/>
  </w:num>
  <w:num w:numId="4">
    <w:abstractNumId w:val="2"/>
  </w:num>
  <w:num w:numId="5">
    <w:abstractNumId w:val="17"/>
  </w:num>
  <w:num w:numId="6">
    <w:abstractNumId w:val="8"/>
  </w:num>
  <w:num w:numId="7">
    <w:abstractNumId w:val="18"/>
  </w:num>
  <w:num w:numId="8">
    <w:abstractNumId w:val="12"/>
  </w:num>
  <w:num w:numId="9">
    <w:abstractNumId w:val="1"/>
  </w:num>
  <w:num w:numId="10">
    <w:abstractNumId w:val="4"/>
  </w:num>
  <w:num w:numId="11">
    <w:abstractNumId w:val="3"/>
  </w:num>
  <w:num w:numId="12">
    <w:abstractNumId w:val="14"/>
  </w:num>
  <w:num w:numId="13">
    <w:abstractNumId w:val="6"/>
  </w:num>
  <w:num w:numId="14">
    <w:abstractNumId w:val="0"/>
  </w:num>
  <w:num w:numId="15">
    <w:abstractNumId w:val="10"/>
  </w:num>
  <w:num w:numId="16">
    <w:abstractNumId w:val="9"/>
  </w:num>
  <w:num w:numId="17">
    <w:abstractNumId w:val="11"/>
  </w:num>
  <w:num w:numId="18">
    <w:abstractNumId w:val="1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7D4"/>
    <w:rsid w:val="00003CF3"/>
    <w:rsid w:val="000072ED"/>
    <w:rsid w:val="0002279E"/>
    <w:rsid w:val="000309F8"/>
    <w:rsid w:val="00036493"/>
    <w:rsid w:val="00036578"/>
    <w:rsid w:val="00042089"/>
    <w:rsid w:val="00047F9C"/>
    <w:rsid w:val="00054FF3"/>
    <w:rsid w:val="000572BA"/>
    <w:rsid w:val="000610C6"/>
    <w:rsid w:val="00070930"/>
    <w:rsid w:val="00072047"/>
    <w:rsid w:val="00074DB8"/>
    <w:rsid w:val="00074DED"/>
    <w:rsid w:val="00081F02"/>
    <w:rsid w:val="000B42DC"/>
    <w:rsid w:val="000B5883"/>
    <w:rsid w:val="000E7B28"/>
    <w:rsid w:val="000F7474"/>
    <w:rsid w:val="000F7F64"/>
    <w:rsid w:val="00103A0C"/>
    <w:rsid w:val="00107E80"/>
    <w:rsid w:val="0011179E"/>
    <w:rsid w:val="00127353"/>
    <w:rsid w:val="00137021"/>
    <w:rsid w:val="001539AD"/>
    <w:rsid w:val="00176911"/>
    <w:rsid w:val="001865BE"/>
    <w:rsid w:val="00193209"/>
    <w:rsid w:val="001A6DA3"/>
    <w:rsid w:val="001B0CAF"/>
    <w:rsid w:val="001B2634"/>
    <w:rsid w:val="001C3A7F"/>
    <w:rsid w:val="001E158C"/>
    <w:rsid w:val="001E1BBC"/>
    <w:rsid w:val="001E655E"/>
    <w:rsid w:val="001F4613"/>
    <w:rsid w:val="00201BB9"/>
    <w:rsid w:val="002023C5"/>
    <w:rsid w:val="00207F0D"/>
    <w:rsid w:val="002135F6"/>
    <w:rsid w:val="002150F6"/>
    <w:rsid w:val="0022199E"/>
    <w:rsid w:val="0022383E"/>
    <w:rsid w:val="002323F1"/>
    <w:rsid w:val="00255A97"/>
    <w:rsid w:val="00257425"/>
    <w:rsid w:val="002600EB"/>
    <w:rsid w:val="00263424"/>
    <w:rsid w:val="002663E9"/>
    <w:rsid w:val="00266C34"/>
    <w:rsid w:val="0027603D"/>
    <w:rsid w:val="00294A1C"/>
    <w:rsid w:val="002B2E4D"/>
    <w:rsid w:val="002B36BB"/>
    <w:rsid w:val="002C4D44"/>
    <w:rsid w:val="002D74B7"/>
    <w:rsid w:val="002D7FBE"/>
    <w:rsid w:val="002E00E0"/>
    <w:rsid w:val="002E5D25"/>
    <w:rsid w:val="002E675D"/>
    <w:rsid w:val="002F49E3"/>
    <w:rsid w:val="002F6298"/>
    <w:rsid w:val="00301636"/>
    <w:rsid w:val="003062A4"/>
    <w:rsid w:val="003079B5"/>
    <w:rsid w:val="00340D38"/>
    <w:rsid w:val="003414AF"/>
    <w:rsid w:val="003473D4"/>
    <w:rsid w:val="00356910"/>
    <w:rsid w:val="00396A9D"/>
    <w:rsid w:val="003A31FB"/>
    <w:rsid w:val="003A3302"/>
    <w:rsid w:val="003B7AEC"/>
    <w:rsid w:val="003C7107"/>
    <w:rsid w:val="003D56D5"/>
    <w:rsid w:val="003E14E1"/>
    <w:rsid w:val="003F638F"/>
    <w:rsid w:val="003F6A96"/>
    <w:rsid w:val="004300FE"/>
    <w:rsid w:val="00433959"/>
    <w:rsid w:val="004402DE"/>
    <w:rsid w:val="004421C0"/>
    <w:rsid w:val="00493F3D"/>
    <w:rsid w:val="004942A7"/>
    <w:rsid w:val="00496A72"/>
    <w:rsid w:val="004A366C"/>
    <w:rsid w:val="004D0414"/>
    <w:rsid w:val="004E7504"/>
    <w:rsid w:val="004F3515"/>
    <w:rsid w:val="004F6A26"/>
    <w:rsid w:val="00505581"/>
    <w:rsid w:val="0054096A"/>
    <w:rsid w:val="00543E0D"/>
    <w:rsid w:val="0056225D"/>
    <w:rsid w:val="005653ED"/>
    <w:rsid w:val="00582EDC"/>
    <w:rsid w:val="00585AAF"/>
    <w:rsid w:val="00585B06"/>
    <w:rsid w:val="00590A26"/>
    <w:rsid w:val="005A1FF7"/>
    <w:rsid w:val="005B354C"/>
    <w:rsid w:val="005B4255"/>
    <w:rsid w:val="005B6B51"/>
    <w:rsid w:val="005C1995"/>
    <w:rsid w:val="005D10EF"/>
    <w:rsid w:val="005D13C2"/>
    <w:rsid w:val="005F7B32"/>
    <w:rsid w:val="00606B49"/>
    <w:rsid w:val="0061572E"/>
    <w:rsid w:val="0061638C"/>
    <w:rsid w:val="006254EE"/>
    <w:rsid w:val="00627FB0"/>
    <w:rsid w:val="00652DD8"/>
    <w:rsid w:val="00671EB3"/>
    <w:rsid w:val="00673FF8"/>
    <w:rsid w:val="006761FF"/>
    <w:rsid w:val="00692316"/>
    <w:rsid w:val="006A2F8E"/>
    <w:rsid w:val="006D0E36"/>
    <w:rsid w:val="006D7DA2"/>
    <w:rsid w:val="006E0EAE"/>
    <w:rsid w:val="006E73CF"/>
    <w:rsid w:val="006F5904"/>
    <w:rsid w:val="006F5EEC"/>
    <w:rsid w:val="007035E4"/>
    <w:rsid w:val="00716CDE"/>
    <w:rsid w:val="007276D4"/>
    <w:rsid w:val="00731830"/>
    <w:rsid w:val="007326AD"/>
    <w:rsid w:val="007348FC"/>
    <w:rsid w:val="0073511B"/>
    <w:rsid w:val="00735EC3"/>
    <w:rsid w:val="0074377C"/>
    <w:rsid w:val="00761BC8"/>
    <w:rsid w:val="007668CD"/>
    <w:rsid w:val="00767103"/>
    <w:rsid w:val="00776405"/>
    <w:rsid w:val="0078065A"/>
    <w:rsid w:val="00785E82"/>
    <w:rsid w:val="00787660"/>
    <w:rsid w:val="00787B1C"/>
    <w:rsid w:val="007908EF"/>
    <w:rsid w:val="00796054"/>
    <w:rsid w:val="00797675"/>
    <w:rsid w:val="007A24D9"/>
    <w:rsid w:val="007B373E"/>
    <w:rsid w:val="007C688D"/>
    <w:rsid w:val="007D3866"/>
    <w:rsid w:val="007D5938"/>
    <w:rsid w:val="007D5DB6"/>
    <w:rsid w:val="007E1173"/>
    <w:rsid w:val="007E6F68"/>
    <w:rsid w:val="00833449"/>
    <w:rsid w:val="00835059"/>
    <w:rsid w:val="008404F4"/>
    <w:rsid w:val="008469C4"/>
    <w:rsid w:val="00860B4E"/>
    <w:rsid w:val="008635D7"/>
    <w:rsid w:val="00870853"/>
    <w:rsid w:val="00872236"/>
    <w:rsid w:val="00875FB8"/>
    <w:rsid w:val="00887367"/>
    <w:rsid w:val="00890930"/>
    <w:rsid w:val="008E013A"/>
    <w:rsid w:val="008F77E5"/>
    <w:rsid w:val="00905578"/>
    <w:rsid w:val="009142E1"/>
    <w:rsid w:val="00915012"/>
    <w:rsid w:val="00916060"/>
    <w:rsid w:val="00921F8B"/>
    <w:rsid w:val="009224D7"/>
    <w:rsid w:val="009258A5"/>
    <w:rsid w:val="0095742C"/>
    <w:rsid w:val="00973F73"/>
    <w:rsid w:val="00983358"/>
    <w:rsid w:val="00987D7D"/>
    <w:rsid w:val="00987FF1"/>
    <w:rsid w:val="00991E1A"/>
    <w:rsid w:val="009A0E67"/>
    <w:rsid w:val="009A1F45"/>
    <w:rsid w:val="009B3CE5"/>
    <w:rsid w:val="009C0481"/>
    <w:rsid w:val="009C2555"/>
    <w:rsid w:val="009C2F19"/>
    <w:rsid w:val="009C39B4"/>
    <w:rsid w:val="009D1623"/>
    <w:rsid w:val="009D1D5E"/>
    <w:rsid w:val="009D315F"/>
    <w:rsid w:val="009D4D22"/>
    <w:rsid w:val="009E40B1"/>
    <w:rsid w:val="009E7957"/>
    <w:rsid w:val="00A01E63"/>
    <w:rsid w:val="00A1422B"/>
    <w:rsid w:val="00A40C32"/>
    <w:rsid w:val="00A458C7"/>
    <w:rsid w:val="00A47C8B"/>
    <w:rsid w:val="00A67ACE"/>
    <w:rsid w:val="00A7746F"/>
    <w:rsid w:val="00A81A34"/>
    <w:rsid w:val="00AA10F4"/>
    <w:rsid w:val="00AA4048"/>
    <w:rsid w:val="00AB129E"/>
    <w:rsid w:val="00AB280B"/>
    <w:rsid w:val="00AB408D"/>
    <w:rsid w:val="00AB680B"/>
    <w:rsid w:val="00AC196B"/>
    <w:rsid w:val="00AD07F5"/>
    <w:rsid w:val="00AD569F"/>
    <w:rsid w:val="00AE39E2"/>
    <w:rsid w:val="00AE52D7"/>
    <w:rsid w:val="00AF1A86"/>
    <w:rsid w:val="00AF1F93"/>
    <w:rsid w:val="00AF5E45"/>
    <w:rsid w:val="00AF7C23"/>
    <w:rsid w:val="00B07A9C"/>
    <w:rsid w:val="00B12115"/>
    <w:rsid w:val="00B143F1"/>
    <w:rsid w:val="00B17550"/>
    <w:rsid w:val="00B1782A"/>
    <w:rsid w:val="00B17BB4"/>
    <w:rsid w:val="00B21C9E"/>
    <w:rsid w:val="00B23A14"/>
    <w:rsid w:val="00B30301"/>
    <w:rsid w:val="00B30C27"/>
    <w:rsid w:val="00B34760"/>
    <w:rsid w:val="00B465D2"/>
    <w:rsid w:val="00B56C07"/>
    <w:rsid w:val="00B60BDB"/>
    <w:rsid w:val="00B73287"/>
    <w:rsid w:val="00B76A92"/>
    <w:rsid w:val="00B77B9A"/>
    <w:rsid w:val="00B77DF6"/>
    <w:rsid w:val="00B81A60"/>
    <w:rsid w:val="00B82F61"/>
    <w:rsid w:val="00B94840"/>
    <w:rsid w:val="00B97EAF"/>
    <w:rsid w:val="00BA1E7F"/>
    <w:rsid w:val="00BA42B9"/>
    <w:rsid w:val="00BB0156"/>
    <w:rsid w:val="00BB3A2C"/>
    <w:rsid w:val="00BD1EE1"/>
    <w:rsid w:val="00BD7831"/>
    <w:rsid w:val="00BF45C1"/>
    <w:rsid w:val="00BF67D4"/>
    <w:rsid w:val="00BF683C"/>
    <w:rsid w:val="00C05633"/>
    <w:rsid w:val="00C07A86"/>
    <w:rsid w:val="00C242D6"/>
    <w:rsid w:val="00C25E3D"/>
    <w:rsid w:val="00C26C4B"/>
    <w:rsid w:val="00C3392D"/>
    <w:rsid w:val="00C35E13"/>
    <w:rsid w:val="00C41C53"/>
    <w:rsid w:val="00C425A2"/>
    <w:rsid w:val="00C63BE0"/>
    <w:rsid w:val="00C772BE"/>
    <w:rsid w:val="00C8051F"/>
    <w:rsid w:val="00C85BD7"/>
    <w:rsid w:val="00C912D0"/>
    <w:rsid w:val="00C91438"/>
    <w:rsid w:val="00CA26A2"/>
    <w:rsid w:val="00CC0766"/>
    <w:rsid w:val="00CD35D6"/>
    <w:rsid w:val="00CD4876"/>
    <w:rsid w:val="00CE2C2C"/>
    <w:rsid w:val="00CE6D0E"/>
    <w:rsid w:val="00CF154C"/>
    <w:rsid w:val="00D13B1A"/>
    <w:rsid w:val="00D15983"/>
    <w:rsid w:val="00D16906"/>
    <w:rsid w:val="00D211AB"/>
    <w:rsid w:val="00D31054"/>
    <w:rsid w:val="00D31DB7"/>
    <w:rsid w:val="00D34E3B"/>
    <w:rsid w:val="00D4031E"/>
    <w:rsid w:val="00D42A89"/>
    <w:rsid w:val="00D64C05"/>
    <w:rsid w:val="00D64E37"/>
    <w:rsid w:val="00D77042"/>
    <w:rsid w:val="00D81BA1"/>
    <w:rsid w:val="00D83E2F"/>
    <w:rsid w:val="00D9684B"/>
    <w:rsid w:val="00DB4C1A"/>
    <w:rsid w:val="00DC161A"/>
    <w:rsid w:val="00DC2D3F"/>
    <w:rsid w:val="00DC39E7"/>
    <w:rsid w:val="00DC67F8"/>
    <w:rsid w:val="00DC688F"/>
    <w:rsid w:val="00DC6A4A"/>
    <w:rsid w:val="00DE050C"/>
    <w:rsid w:val="00DF2A6F"/>
    <w:rsid w:val="00DF5FD9"/>
    <w:rsid w:val="00E01FB6"/>
    <w:rsid w:val="00E05F65"/>
    <w:rsid w:val="00E112C1"/>
    <w:rsid w:val="00E13750"/>
    <w:rsid w:val="00E218A1"/>
    <w:rsid w:val="00E226F7"/>
    <w:rsid w:val="00E23ED5"/>
    <w:rsid w:val="00E40C11"/>
    <w:rsid w:val="00E536A1"/>
    <w:rsid w:val="00E61D08"/>
    <w:rsid w:val="00E961AB"/>
    <w:rsid w:val="00E97846"/>
    <w:rsid w:val="00EA5B9C"/>
    <w:rsid w:val="00EA5F45"/>
    <w:rsid w:val="00EA72F8"/>
    <w:rsid w:val="00EB2BC7"/>
    <w:rsid w:val="00EB52E0"/>
    <w:rsid w:val="00EC3EB8"/>
    <w:rsid w:val="00EE1867"/>
    <w:rsid w:val="00F00A30"/>
    <w:rsid w:val="00F05F17"/>
    <w:rsid w:val="00F21A25"/>
    <w:rsid w:val="00F3079C"/>
    <w:rsid w:val="00F33831"/>
    <w:rsid w:val="00F476B6"/>
    <w:rsid w:val="00F50B1F"/>
    <w:rsid w:val="00F57449"/>
    <w:rsid w:val="00F7332F"/>
    <w:rsid w:val="00F83555"/>
    <w:rsid w:val="00F945C0"/>
    <w:rsid w:val="00F95771"/>
    <w:rsid w:val="00FA2990"/>
    <w:rsid w:val="00FA691E"/>
    <w:rsid w:val="00FD653D"/>
    <w:rsid w:val="00FE514C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B70ED"/>
  <w15:chartTrackingRefBased/>
  <w15:docId w15:val="{A8922FFD-F945-4283-BBBD-C78506505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link w:val="Antrat2Diagrama"/>
    <w:qFormat/>
    <w:pPr>
      <w:keepNext/>
      <w:jc w:val="right"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3F6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4F6A26"/>
    <w:rPr>
      <w:rFonts w:ascii="Tahoma" w:hAnsi="Tahoma" w:cs="Tahoma"/>
      <w:sz w:val="16"/>
      <w:szCs w:val="16"/>
    </w:rPr>
  </w:style>
  <w:style w:type="character" w:styleId="Hipersaitas">
    <w:name w:val="Hyperlink"/>
    <w:rsid w:val="001E158C"/>
    <w:rPr>
      <w:color w:val="0000FF"/>
      <w:u w:val="single"/>
    </w:rPr>
  </w:style>
  <w:style w:type="paragraph" w:customStyle="1" w:styleId="Sraopastraipa1">
    <w:name w:val="Sąrašo pastraipa1"/>
    <w:basedOn w:val="prastasis"/>
    <w:qFormat/>
    <w:rsid w:val="00E61D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Sraopastraipa">
    <w:name w:val="List Paragraph"/>
    <w:basedOn w:val="prastasis"/>
    <w:qFormat/>
    <w:rsid w:val="004D04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HTMLiankstoformatuotas">
    <w:name w:val="HTML Preformatted"/>
    <w:basedOn w:val="prastasis"/>
    <w:rsid w:val="008F77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customStyle="1" w:styleId="Default">
    <w:name w:val="Default"/>
    <w:rsid w:val="00F7332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Iprastasis">
    <w:name w:val="Iprastasis"/>
    <w:basedOn w:val="Default"/>
    <w:next w:val="Default"/>
    <w:rsid w:val="00F7332F"/>
    <w:rPr>
      <w:color w:val="auto"/>
    </w:rPr>
  </w:style>
  <w:style w:type="paragraph" w:styleId="prastasiniatinklio">
    <w:name w:val="Normal (Web)"/>
    <w:basedOn w:val="prastasis"/>
    <w:rsid w:val="00CF154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paragraph" w:customStyle="1" w:styleId="Char">
    <w:name w:val="Char"/>
    <w:basedOn w:val="prastasis"/>
    <w:rsid w:val="00BA1E7F"/>
    <w:pPr>
      <w:spacing w:after="160" w:line="240" w:lineRule="exact"/>
    </w:pPr>
    <w:rPr>
      <w:rFonts w:ascii="Tahoma" w:hAnsi="Tahoma"/>
      <w:sz w:val="20"/>
      <w:lang w:val="en-US"/>
    </w:rPr>
  </w:style>
  <w:style w:type="paragraph" w:styleId="Pagrindinistekstas">
    <w:name w:val="Body Text"/>
    <w:basedOn w:val="prastasis"/>
    <w:rsid w:val="004F3515"/>
    <w:pPr>
      <w:jc w:val="center"/>
    </w:pPr>
    <w:rPr>
      <w:rFonts w:ascii="Times New Roman" w:hAnsi="Times New Roman"/>
      <w:b/>
      <w:bCs/>
    </w:rPr>
  </w:style>
  <w:style w:type="paragraph" w:styleId="Pagrindiniotekstotrauka3">
    <w:name w:val="Body Text Indent 3"/>
    <w:basedOn w:val="prastasis"/>
    <w:rsid w:val="00835059"/>
    <w:pPr>
      <w:spacing w:after="120"/>
      <w:ind w:left="283"/>
    </w:pPr>
    <w:rPr>
      <w:sz w:val="16"/>
      <w:szCs w:val="16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7D5938"/>
    <w:pPr>
      <w:spacing w:after="160" w:line="240" w:lineRule="exact"/>
    </w:pPr>
    <w:rPr>
      <w:rFonts w:ascii="Tahoma" w:hAnsi="Tahoma"/>
      <w:sz w:val="20"/>
      <w:lang w:val="en-US"/>
    </w:rPr>
  </w:style>
  <w:style w:type="character" w:customStyle="1" w:styleId="Antrat2Diagrama">
    <w:name w:val="Antraštė 2 Diagrama"/>
    <w:basedOn w:val="Numatytasispastraiposriftas"/>
    <w:link w:val="Antrat2"/>
    <w:rsid w:val="00987FF1"/>
    <w:rPr>
      <w:rFonts w:ascii="TimesLT" w:hAnsi="TimesLT"/>
      <w:b/>
      <w:bCs/>
      <w:sz w:val="28"/>
      <w:lang w:eastAsia="en-US"/>
    </w:rPr>
  </w:style>
  <w:style w:type="paragraph" w:customStyle="1" w:styleId="Standard">
    <w:name w:val="Standard"/>
    <w:rsid w:val="00B465D2"/>
    <w:pPr>
      <w:suppressAutoHyphens/>
      <w:autoSpaceDN w:val="0"/>
      <w:textAlignment w:val="baseline"/>
    </w:pPr>
    <w:rPr>
      <w:kern w:val="3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4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taryb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AB0FE08-A9EB-4860-97F2-A3D43919274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taryba</Template>
  <TotalTime>0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Projektas</vt:lpstr>
      <vt:lpstr>P O T V A R K I S</vt:lpstr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subject/>
  <dc:creator>Gerda</dc:creator>
  <cp:keywords/>
  <cp:lastModifiedBy>Inga Kanapeckienė</cp:lastModifiedBy>
  <cp:revision>4</cp:revision>
  <cp:lastPrinted>2024-12-05T14:25:00Z</cp:lastPrinted>
  <dcterms:created xsi:type="dcterms:W3CDTF">2024-12-12T07:05:00Z</dcterms:created>
  <dcterms:modified xsi:type="dcterms:W3CDTF">2024-12-23T08:22:00Z</dcterms:modified>
</cp:coreProperties>
</file>