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79BC7A6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5708D0A" w14:textId="5519F952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C0EC0">
        <w:rPr>
          <w:rFonts w:ascii="Times New Roman" w:hAnsi="Times New Roman"/>
          <w:b/>
        </w:rPr>
        <w:t>ATSAKINGO ASMENS PASKYRIMO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2F2EAF7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A82F12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EE029E">
        <w:rPr>
          <w:rFonts w:ascii="Times New Roman" w:hAnsi="Times New Roman"/>
        </w:rPr>
        <w:t>gruodžio 30</w:t>
      </w:r>
      <w:r w:rsidR="001336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0D250E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F71B2FD" w14:textId="77777777" w:rsidR="00EE029E" w:rsidRPr="00683E3A" w:rsidRDefault="003E13CC" w:rsidP="00EE029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EE029E" w:rsidRPr="00BC21F4">
        <w:rPr>
          <w:rFonts w:ascii="Times New Roman" w:hAnsi="Times New Roman"/>
        </w:rPr>
        <w:t>Vadovaudamasi</w:t>
      </w:r>
      <w:r w:rsidR="00EE029E">
        <w:rPr>
          <w:rFonts w:ascii="Times New Roman" w:hAnsi="Times New Roman"/>
        </w:rPr>
        <w:t xml:space="preserve">s Lietuvos Respublikos vietos savivaldos įstatymo 25 straipsnio 5 dalimi, Lietuvos </w:t>
      </w:r>
      <w:r w:rsidR="00EE029E" w:rsidRPr="009E6074">
        <w:rPr>
          <w:rFonts w:ascii="Times New Roman" w:hAnsi="Times New Roman"/>
        </w:rPr>
        <w:t>Respublikos valstybės ir savivaldybių turto valdymo, naudojimo ir disponavimo juo įstatymo 12 straipsnio 3 dalimi</w:t>
      </w:r>
      <w:r w:rsidR="00EE029E">
        <w:rPr>
          <w:rFonts w:ascii="Times New Roman" w:hAnsi="Times New Roman"/>
        </w:rPr>
        <w:t xml:space="preserve">, </w:t>
      </w:r>
      <w:r w:rsidR="00EE029E">
        <w:rPr>
          <w:rFonts w:ascii="Times New Roman" w:hAnsi="Times New Roman"/>
          <w:szCs w:val="24"/>
        </w:rPr>
        <w:t>Šakių rajono savivaldybės turto perdavimo valdyti, naudoti ir disponuoti juo patikėjimo teise tvarkos aprašo, patvirtinto Šakių rajono savivaldybės tarybos 2021 m. balandžio 23 d. sprendimu Nr. T-144 „Dėl Šakių rajono savivaldybės turto perdavimo valdyti, naudoti ir disponuoti juo patikėjimo teise tvarkos aprašo patvirtinimo“, 21 punktu</w:t>
      </w:r>
      <w:r w:rsidR="00EE029E">
        <w:rPr>
          <w:rFonts w:ascii="Times New Roman" w:hAnsi="Times New Roman"/>
        </w:rPr>
        <w:t>,</w:t>
      </w:r>
    </w:p>
    <w:p w14:paraId="3B524CDD" w14:textId="57EC7E88" w:rsidR="00091FA9" w:rsidRPr="007F51A9" w:rsidRDefault="00EE029E" w:rsidP="00EE029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skiriu</w:t>
      </w:r>
      <w:r w:rsidRPr="007F51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Šakių</w:t>
      </w:r>
      <w:r w:rsidRPr="007F51A9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4"/>
        </w:rPr>
        <w:t xml:space="preserve">rajono savivaldybės administracijos </w:t>
      </w:r>
      <w:r w:rsidRPr="000761AE">
        <w:rPr>
          <w:rFonts w:ascii="Times New Roman" w:hAnsi="Times New Roman"/>
          <w:szCs w:val="24"/>
        </w:rPr>
        <w:t>Švietimo, kult</w:t>
      </w:r>
      <w:r w:rsidRPr="000761AE">
        <w:rPr>
          <w:rFonts w:ascii="Times New Roman" w:hAnsi="Times New Roman" w:hint="eastAsia"/>
          <w:szCs w:val="24"/>
        </w:rPr>
        <w:t>ū</w:t>
      </w:r>
      <w:r w:rsidRPr="000761AE">
        <w:rPr>
          <w:rFonts w:ascii="Times New Roman" w:hAnsi="Times New Roman"/>
          <w:szCs w:val="24"/>
        </w:rPr>
        <w:t xml:space="preserve">ros ir sporto skyriaus </w:t>
      </w:r>
      <w:r w:rsidRPr="004C0AFD">
        <w:rPr>
          <w:rFonts w:ascii="Times New Roman" w:hAnsi="Times New Roman"/>
          <w:szCs w:val="24"/>
        </w:rPr>
        <w:t>vedėją atsaking</w:t>
      </w:r>
      <w:r>
        <w:rPr>
          <w:rFonts w:ascii="Times New Roman" w:hAnsi="Times New Roman"/>
          <w:szCs w:val="24"/>
        </w:rPr>
        <w:t>u</w:t>
      </w:r>
      <w:r w:rsidRPr="004C0AF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už Savivaldybės turto patikėjimo teisės sutarties </w:t>
      </w:r>
      <w:r w:rsidR="00FC0EC0">
        <w:rPr>
          <w:rFonts w:ascii="Times New Roman" w:hAnsi="Times New Roman"/>
          <w:szCs w:val="24"/>
        </w:rPr>
        <w:t>Nr. VL</w:t>
      </w:r>
      <w:r w:rsidR="000761AE">
        <w:rPr>
          <w:rFonts w:ascii="Times New Roman" w:hAnsi="Times New Roman"/>
          <w:szCs w:val="24"/>
        </w:rPr>
        <w:t xml:space="preserve"> E</w:t>
      </w:r>
      <w:r w:rsidR="00FC0EC0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960</w:t>
      </w:r>
      <w:r w:rsidR="00FC0EC0">
        <w:rPr>
          <w:rFonts w:ascii="Times New Roman" w:hAnsi="Times New Roman"/>
          <w:szCs w:val="24"/>
        </w:rPr>
        <w:t>, sudarytos 202</w:t>
      </w:r>
      <w:r w:rsidR="00A82F12">
        <w:rPr>
          <w:rFonts w:ascii="Times New Roman" w:hAnsi="Times New Roman"/>
          <w:szCs w:val="24"/>
        </w:rPr>
        <w:t>4</w:t>
      </w:r>
      <w:r w:rsidR="00FC0EC0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gruodžio 23</w:t>
      </w:r>
      <w:r w:rsidR="00FC0EC0">
        <w:rPr>
          <w:rFonts w:ascii="Times New Roman" w:hAnsi="Times New Roman"/>
          <w:szCs w:val="24"/>
        </w:rPr>
        <w:t xml:space="preserve"> d. su</w:t>
      </w:r>
      <w:r w:rsidR="00473FF3">
        <w:rPr>
          <w:rFonts w:ascii="Times New Roman" w:hAnsi="Times New Roman"/>
          <w:szCs w:val="24"/>
        </w:rPr>
        <w:t xml:space="preserve"> viešąja įstaiga</w:t>
      </w:r>
      <w:r w:rsidR="000761AE">
        <w:rPr>
          <w:rFonts w:ascii="Times New Roman" w:hAnsi="Times New Roman"/>
          <w:szCs w:val="24"/>
        </w:rPr>
        <w:t xml:space="preserve"> </w:t>
      </w:r>
      <w:r w:rsidR="000761AE" w:rsidRPr="000761AE">
        <w:rPr>
          <w:rFonts w:ascii="Times New Roman" w:hAnsi="Times New Roman"/>
          <w:szCs w:val="24"/>
        </w:rPr>
        <w:t>Vytauto Didžiojo universiteto Šaki</w:t>
      </w:r>
      <w:r w:rsidR="000761AE" w:rsidRPr="000761AE">
        <w:rPr>
          <w:rFonts w:ascii="Times New Roman" w:hAnsi="Times New Roman" w:hint="eastAsia"/>
          <w:szCs w:val="24"/>
        </w:rPr>
        <w:t>ų</w:t>
      </w:r>
      <w:r w:rsidR="000761AE" w:rsidRPr="000761AE">
        <w:rPr>
          <w:rFonts w:ascii="Times New Roman" w:hAnsi="Times New Roman"/>
          <w:szCs w:val="24"/>
        </w:rPr>
        <w:t xml:space="preserve"> „Žiburio“ gimnazija</w:t>
      </w:r>
      <w:r w:rsidR="00FC0EC0">
        <w:rPr>
          <w:rFonts w:ascii="Times New Roman" w:hAnsi="Times New Roman"/>
          <w:szCs w:val="24"/>
        </w:rPr>
        <w:t>, vykdymą.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0D5258BC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Pr="00EE029E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Pr="00EE029E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E029E">
        <w:rPr>
          <w:rFonts w:ascii="Times New Roman" w:hAnsi="Times New Roman"/>
          <w:szCs w:val="24"/>
        </w:rPr>
        <w:t>Parengė</w:t>
      </w:r>
      <w:r w:rsidRPr="00EE029E">
        <w:rPr>
          <w:rFonts w:ascii="Times New Roman" w:hAnsi="Times New Roman"/>
          <w:szCs w:val="24"/>
        </w:rPr>
        <w:tab/>
      </w:r>
    </w:p>
    <w:p w14:paraId="2004216E" w14:textId="77777777" w:rsidR="003E13CC" w:rsidRPr="00EE029E" w:rsidRDefault="003E13CC" w:rsidP="003E13CC">
      <w:pPr>
        <w:overflowPunct w:val="0"/>
        <w:rPr>
          <w:rFonts w:ascii="Times New Roman" w:hAnsi="Times New Roman"/>
          <w:szCs w:val="24"/>
        </w:rPr>
      </w:pPr>
      <w:r w:rsidRPr="00EE029E"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Pr="00EE029E" w:rsidRDefault="003E13CC" w:rsidP="003E13CC">
      <w:pPr>
        <w:overflowPunct w:val="0"/>
        <w:rPr>
          <w:rFonts w:ascii="Times New Roman" w:hAnsi="Times New Roman"/>
          <w:szCs w:val="24"/>
        </w:rPr>
      </w:pPr>
      <w:r w:rsidRPr="00EE029E"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Pr="00EE029E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412B64C8" w:rsidR="003E13CC" w:rsidRPr="00EE029E" w:rsidRDefault="000761AE" w:rsidP="003E13CC">
      <w:pPr>
        <w:overflowPunct w:val="0"/>
        <w:rPr>
          <w:rFonts w:ascii="Times New Roman" w:hAnsi="Times New Roman"/>
          <w:szCs w:val="24"/>
        </w:rPr>
      </w:pPr>
      <w:r w:rsidRPr="00EE029E">
        <w:rPr>
          <w:rFonts w:ascii="Times New Roman" w:hAnsi="Times New Roman"/>
          <w:szCs w:val="24"/>
        </w:rPr>
        <w:t>Aurelija Urbonienė</w:t>
      </w:r>
    </w:p>
    <w:p w14:paraId="7D9F6945" w14:textId="29335746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A82F12">
        <w:rPr>
          <w:rFonts w:ascii="Times New Roman" w:hAnsi="Times New Roman"/>
        </w:rPr>
        <w:t>4</w:t>
      </w:r>
      <w:r w:rsidR="003E13CC" w:rsidRPr="003E055C">
        <w:rPr>
          <w:rFonts w:ascii="Times New Roman" w:hAnsi="Times New Roman"/>
        </w:rPr>
        <w:t>-</w:t>
      </w:r>
      <w:r w:rsidR="000761AE">
        <w:rPr>
          <w:rFonts w:ascii="Times New Roman" w:hAnsi="Times New Roman"/>
        </w:rPr>
        <w:t>1</w:t>
      </w:r>
      <w:r w:rsidR="00EE029E">
        <w:rPr>
          <w:rFonts w:ascii="Times New Roman" w:hAnsi="Times New Roman"/>
        </w:rPr>
        <w:t>2-30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2014C6" w14:textId="77777777" w:rsidR="001B6A61" w:rsidRDefault="001B6A61">
      <w:r>
        <w:separator/>
      </w:r>
    </w:p>
  </w:endnote>
  <w:endnote w:type="continuationSeparator" w:id="0">
    <w:p w14:paraId="2978AC5D" w14:textId="77777777" w:rsidR="001B6A61" w:rsidRDefault="001B6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AC9A6B" w14:textId="77777777" w:rsidR="001B6A61" w:rsidRDefault="001B6A61">
      <w:r>
        <w:separator/>
      </w:r>
    </w:p>
  </w:footnote>
  <w:footnote w:type="continuationSeparator" w:id="0">
    <w:p w14:paraId="44801AC1" w14:textId="77777777" w:rsidR="001B6A61" w:rsidRDefault="001B6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30094"/>
    <w:rsid w:val="000405A3"/>
    <w:rsid w:val="00064F6F"/>
    <w:rsid w:val="00065163"/>
    <w:rsid w:val="00072595"/>
    <w:rsid w:val="000761AE"/>
    <w:rsid w:val="0009047B"/>
    <w:rsid w:val="00091FA9"/>
    <w:rsid w:val="000B7F2B"/>
    <w:rsid w:val="000D250E"/>
    <w:rsid w:val="00117499"/>
    <w:rsid w:val="00133639"/>
    <w:rsid w:val="001352C7"/>
    <w:rsid w:val="001B2B63"/>
    <w:rsid w:val="001B6A61"/>
    <w:rsid w:val="001D1F0A"/>
    <w:rsid w:val="001D38EF"/>
    <w:rsid w:val="001E7250"/>
    <w:rsid w:val="00216190"/>
    <w:rsid w:val="00230731"/>
    <w:rsid w:val="002325F7"/>
    <w:rsid w:val="00251A99"/>
    <w:rsid w:val="00272978"/>
    <w:rsid w:val="002765E4"/>
    <w:rsid w:val="0028720A"/>
    <w:rsid w:val="00290A97"/>
    <w:rsid w:val="002D3ABC"/>
    <w:rsid w:val="00302028"/>
    <w:rsid w:val="00306C5D"/>
    <w:rsid w:val="00313CF0"/>
    <w:rsid w:val="00315966"/>
    <w:rsid w:val="00342E29"/>
    <w:rsid w:val="003800DB"/>
    <w:rsid w:val="003A0C31"/>
    <w:rsid w:val="003E13CC"/>
    <w:rsid w:val="003F491F"/>
    <w:rsid w:val="003F7F58"/>
    <w:rsid w:val="00432216"/>
    <w:rsid w:val="00434111"/>
    <w:rsid w:val="00435ADB"/>
    <w:rsid w:val="00443BB3"/>
    <w:rsid w:val="00450858"/>
    <w:rsid w:val="00455A16"/>
    <w:rsid w:val="0045748B"/>
    <w:rsid w:val="00462ACB"/>
    <w:rsid w:val="00473FF3"/>
    <w:rsid w:val="00491116"/>
    <w:rsid w:val="004930AA"/>
    <w:rsid w:val="0049691C"/>
    <w:rsid w:val="004A3504"/>
    <w:rsid w:val="004A76C7"/>
    <w:rsid w:val="004C0AFD"/>
    <w:rsid w:val="004D322D"/>
    <w:rsid w:val="004F0D20"/>
    <w:rsid w:val="005006E9"/>
    <w:rsid w:val="00516E1A"/>
    <w:rsid w:val="00521D86"/>
    <w:rsid w:val="005248D7"/>
    <w:rsid w:val="00574B05"/>
    <w:rsid w:val="00583E25"/>
    <w:rsid w:val="00587DB6"/>
    <w:rsid w:val="00610881"/>
    <w:rsid w:val="00683E3A"/>
    <w:rsid w:val="006B4E71"/>
    <w:rsid w:val="0070001E"/>
    <w:rsid w:val="00730A8F"/>
    <w:rsid w:val="007665E8"/>
    <w:rsid w:val="007D2C70"/>
    <w:rsid w:val="007F5012"/>
    <w:rsid w:val="008337C1"/>
    <w:rsid w:val="008C1B78"/>
    <w:rsid w:val="008C41FC"/>
    <w:rsid w:val="008D7A2A"/>
    <w:rsid w:val="008E4238"/>
    <w:rsid w:val="008E587F"/>
    <w:rsid w:val="008F4809"/>
    <w:rsid w:val="00914866"/>
    <w:rsid w:val="00927D47"/>
    <w:rsid w:val="0098205C"/>
    <w:rsid w:val="009C4EAB"/>
    <w:rsid w:val="009E6074"/>
    <w:rsid w:val="009F065C"/>
    <w:rsid w:val="009F1D04"/>
    <w:rsid w:val="00A03B4E"/>
    <w:rsid w:val="00A2042E"/>
    <w:rsid w:val="00A23F57"/>
    <w:rsid w:val="00A277E3"/>
    <w:rsid w:val="00A452A4"/>
    <w:rsid w:val="00A666A0"/>
    <w:rsid w:val="00A82F12"/>
    <w:rsid w:val="00A92247"/>
    <w:rsid w:val="00AC0508"/>
    <w:rsid w:val="00AE7378"/>
    <w:rsid w:val="00B1720F"/>
    <w:rsid w:val="00B370E7"/>
    <w:rsid w:val="00B47628"/>
    <w:rsid w:val="00B75F85"/>
    <w:rsid w:val="00B80F03"/>
    <w:rsid w:val="00B97BFA"/>
    <w:rsid w:val="00BB087A"/>
    <w:rsid w:val="00BE1E33"/>
    <w:rsid w:val="00BE4C6A"/>
    <w:rsid w:val="00BE6D25"/>
    <w:rsid w:val="00C13F47"/>
    <w:rsid w:val="00C2225A"/>
    <w:rsid w:val="00C5188A"/>
    <w:rsid w:val="00C838D9"/>
    <w:rsid w:val="00C84A75"/>
    <w:rsid w:val="00C90314"/>
    <w:rsid w:val="00C921BD"/>
    <w:rsid w:val="00C924F2"/>
    <w:rsid w:val="00CA67DC"/>
    <w:rsid w:val="00CA6ECE"/>
    <w:rsid w:val="00CD1AC6"/>
    <w:rsid w:val="00CE112C"/>
    <w:rsid w:val="00D34A6E"/>
    <w:rsid w:val="00D42CBE"/>
    <w:rsid w:val="00D73E67"/>
    <w:rsid w:val="00D8069B"/>
    <w:rsid w:val="00DD47CE"/>
    <w:rsid w:val="00E357C4"/>
    <w:rsid w:val="00E407C2"/>
    <w:rsid w:val="00E41774"/>
    <w:rsid w:val="00E432CF"/>
    <w:rsid w:val="00E918BB"/>
    <w:rsid w:val="00E95215"/>
    <w:rsid w:val="00ED113F"/>
    <w:rsid w:val="00ED4830"/>
    <w:rsid w:val="00EE029E"/>
    <w:rsid w:val="00EE2CE3"/>
    <w:rsid w:val="00F01EF6"/>
    <w:rsid w:val="00F57F72"/>
    <w:rsid w:val="00F83D1F"/>
    <w:rsid w:val="00FB6AF1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1129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3</cp:revision>
  <cp:lastPrinted>2024-09-27T07:53:00Z</cp:lastPrinted>
  <dcterms:created xsi:type="dcterms:W3CDTF">2024-12-30T06:58:00Z</dcterms:created>
  <dcterms:modified xsi:type="dcterms:W3CDTF">2024-12-30T07:01:00Z</dcterms:modified>
</cp:coreProperties>
</file>