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29A6EA7C" w:rsidR="00097933" w:rsidRPr="00000C8B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 xml:space="preserve">2024 METAIS </w:t>
      </w:r>
      <w:r w:rsidR="00686711">
        <w:rPr>
          <w:b/>
          <w:lang w:val="lt-LT"/>
        </w:rPr>
        <w:t xml:space="preserve">PATVIRTINIMO </w:t>
      </w:r>
    </w:p>
    <w:p w14:paraId="39BD145F" w14:textId="346B72AD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453B64">
        <w:rPr>
          <w:rFonts w:ascii="Times New Roman" w:hAnsi="Times New Roman"/>
          <w:sz w:val="24"/>
          <w:szCs w:val="24"/>
          <w:lang w:val="lt-LT"/>
        </w:rPr>
        <w:t>4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110C3">
        <w:rPr>
          <w:rFonts w:ascii="Times New Roman" w:hAnsi="Times New Roman"/>
          <w:sz w:val="24"/>
          <w:szCs w:val="24"/>
          <w:lang w:val="lt-LT"/>
        </w:rPr>
        <w:t>gruodžio</w:t>
      </w:r>
      <w:r w:rsidR="005747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230FAE97" w:rsidR="00000C8B" w:rsidRDefault="00000C8B" w:rsidP="0033059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</w:t>
      </w:r>
      <w:r>
        <w:rPr>
          <w:rFonts w:ascii="Times New Roman" w:hAnsi="Times New Roman"/>
          <w:sz w:val="24"/>
          <w:lang w:val="lt-LT"/>
        </w:rPr>
        <w:t xml:space="preserve"> </w:t>
      </w:r>
      <w:r w:rsidR="00A65CA6">
        <w:rPr>
          <w:rFonts w:ascii="Times New Roman" w:hAnsi="Times New Roman"/>
          <w:sz w:val="24"/>
          <w:lang w:val="lt-LT"/>
        </w:rPr>
        <w:t xml:space="preserve">27 straipsnio 2 dalies 3 punktu, </w:t>
      </w:r>
      <w:r>
        <w:rPr>
          <w:rFonts w:ascii="Times New Roman" w:hAnsi="Times New Roman"/>
          <w:sz w:val="24"/>
          <w:lang w:val="lt-LT"/>
        </w:rPr>
        <w:t>Šakių rajono savivaldybės tarybos 2024 m. vasario 9 d. sprendimu Nr. 36 „Dėl Šakių rajono savivaldybės 2024 metų biudžeto patvirtinimo“</w:t>
      </w:r>
      <w:r w:rsidR="00C46CAC">
        <w:rPr>
          <w:rFonts w:ascii="Times New Roman" w:hAnsi="Times New Roman"/>
          <w:sz w:val="24"/>
          <w:lang w:val="lt-LT"/>
        </w:rPr>
        <w:t xml:space="preserve"> </w:t>
      </w:r>
      <w:r w:rsidR="00C46CAC" w:rsidRPr="002C504D">
        <w:rPr>
          <w:rFonts w:ascii="Times New Roman" w:hAnsi="Times New Roman"/>
          <w:sz w:val="24"/>
          <w:lang w:val="lt-LT"/>
        </w:rPr>
        <w:t xml:space="preserve">(su vėlesniais </w:t>
      </w:r>
      <w:r w:rsidR="00330594">
        <w:rPr>
          <w:rFonts w:ascii="Times New Roman" w:hAnsi="Times New Roman"/>
          <w:sz w:val="24"/>
          <w:lang w:val="lt-LT"/>
        </w:rPr>
        <w:t>p</w:t>
      </w:r>
      <w:r w:rsidR="00C46CAC" w:rsidRPr="002C504D">
        <w:rPr>
          <w:rFonts w:ascii="Times New Roman" w:hAnsi="Times New Roman"/>
          <w:sz w:val="24"/>
          <w:lang w:val="lt-LT"/>
        </w:rPr>
        <w:t>akeitimais</w:t>
      </w:r>
      <w:r w:rsidR="00C46CAC">
        <w:rPr>
          <w:rFonts w:ascii="Times New Roman" w:hAnsi="Times New Roman"/>
          <w:sz w:val="24"/>
          <w:lang w:val="lt-LT"/>
        </w:rPr>
        <w:t>)</w:t>
      </w:r>
      <w:r w:rsidR="00E82EA9">
        <w:rPr>
          <w:rFonts w:ascii="Times New Roman" w:hAnsi="Times New Roman"/>
          <w:sz w:val="24"/>
          <w:lang w:val="lt-LT"/>
        </w:rPr>
        <w:t>:</w:t>
      </w:r>
      <w:r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4A4F4F1F" w:rsidR="00637721" w:rsidRDefault="00C54CA2" w:rsidP="00330594">
      <w:pPr>
        <w:tabs>
          <w:tab w:val="left" w:pos="851"/>
          <w:tab w:val="left" w:pos="6804"/>
        </w:tabs>
        <w:ind w:left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8"/>
        <w:gridCol w:w="7091"/>
        <w:gridCol w:w="1550"/>
      </w:tblGrid>
      <w:tr w:rsidR="00572BD4" w14:paraId="185EFD3D" w14:textId="77777777" w:rsidTr="00D632DF">
        <w:tc>
          <w:tcPr>
            <w:tcW w:w="988" w:type="dxa"/>
          </w:tcPr>
          <w:p w14:paraId="4A1DA079" w14:textId="6330286A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Eil.</w:t>
            </w:r>
            <w:r w:rsidR="00B846D1"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Nr.</w:t>
            </w:r>
          </w:p>
        </w:tc>
        <w:tc>
          <w:tcPr>
            <w:tcW w:w="7091" w:type="dxa"/>
          </w:tcPr>
          <w:p w14:paraId="6DA22A1B" w14:textId="23B46203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Suma</w:t>
            </w:r>
          </w:p>
        </w:tc>
      </w:tr>
      <w:tr w:rsidR="00572BD4" w:rsidRPr="00C75813" w14:paraId="128E3238" w14:textId="77777777" w:rsidTr="00D632DF">
        <w:tc>
          <w:tcPr>
            <w:tcW w:w="988" w:type="dxa"/>
          </w:tcPr>
          <w:p w14:paraId="0F25DD30" w14:textId="2EBFEED8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1. </w:t>
            </w:r>
          </w:p>
        </w:tc>
        <w:tc>
          <w:tcPr>
            <w:tcW w:w="7091" w:type="dxa"/>
          </w:tcPr>
          <w:p w14:paraId="3AA3391E" w14:textId="6F013F01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39BE0A5C" w:rsidR="007F70F8" w:rsidRPr="00F71939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6</w:t>
            </w:r>
            <w:r w:rsidR="007A7CCE">
              <w:rPr>
                <w:rFonts w:ascii="Times New Roman" w:hAnsi="Times New Roman"/>
                <w:sz w:val="22"/>
                <w:szCs w:val="22"/>
                <w:lang w:val="lt-LT"/>
              </w:rPr>
              <w:t>014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7A7CCE">
              <w:rPr>
                <w:rFonts w:ascii="Times New Roman" w:hAnsi="Times New Roman"/>
                <w:sz w:val="22"/>
                <w:szCs w:val="22"/>
                <w:lang w:val="lt-LT"/>
              </w:rPr>
              <w:t>08675</w:t>
            </w:r>
          </w:p>
        </w:tc>
      </w:tr>
      <w:tr w:rsidR="00572BD4" w14:paraId="2AF06F95" w14:textId="77777777" w:rsidTr="00D632DF">
        <w:tc>
          <w:tcPr>
            <w:tcW w:w="988" w:type="dxa"/>
          </w:tcPr>
          <w:p w14:paraId="7429578C" w14:textId="32D7E26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2. </w:t>
            </w:r>
          </w:p>
        </w:tc>
        <w:tc>
          <w:tcPr>
            <w:tcW w:w="7091" w:type="dxa"/>
          </w:tcPr>
          <w:p w14:paraId="71108174" w14:textId="54B502CB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39BA6AEE" w:rsidR="007F70F8" w:rsidRPr="00D632DF" w:rsidRDefault="00056E3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84</w:t>
            </w:r>
            <w:r w:rsidR="00F71939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>6</w:t>
            </w:r>
          </w:p>
        </w:tc>
      </w:tr>
      <w:tr w:rsidR="00572BD4" w14:paraId="36051CB4" w14:textId="77777777" w:rsidTr="00D632DF">
        <w:tc>
          <w:tcPr>
            <w:tcW w:w="988" w:type="dxa"/>
          </w:tcPr>
          <w:p w14:paraId="64F56205" w14:textId="754509F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3. </w:t>
            </w:r>
          </w:p>
        </w:tc>
        <w:tc>
          <w:tcPr>
            <w:tcW w:w="7091" w:type="dxa"/>
          </w:tcPr>
          <w:p w14:paraId="34BE512E" w14:textId="44FDF6DA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6E2471FA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14</w:t>
            </w:r>
            <w:r w:rsidR="0017671A">
              <w:rPr>
                <w:rFonts w:ascii="Times New Roman" w:hAnsi="Times New Roman"/>
                <w:sz w:val="22"/>
                <w:szCs w:val="22"/>
                <w:lang w:val="lt-LT"/>
              </w:rPr>
              <w:t>24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315613">
              <w:rPr>
                <w:rFonts w:ascii="Times New Roman" w:hAnsi="Times New Roman"/>
                <w:sz w:val="22"/>
                <w:szCs w:val="22"/>
                <w:lang w:val="lt-LT"/>
              </w:rPr>
              <w:t>637</w:t>
            </w:r>
          </w:p>
        </w:tc>
      </w:tr>
      <w:tr w:rsidR="00572BD4" w14:paraId="00993075" w14:textId="77777777" w:rsidTr="00D632DF">
        <w:tc>
          <w:tcPr>
            <w:tcW w:w="988" w:type="dxa"/>
          </w:tcPr>
          <w:p w14:paraId="7D2AEDC5" w14:textId="575073D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4. </w:t>
            </w:r>
          </w:p>
        </w:tc>
        <w:tc>
          <w:tcPr>
            <w:tcW w:w="7091" w:type="dxa"/>
          </w:tcPr>
          <w:p w14:paraId="72F08A3C" w14:textId="7ABAB87C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0E1CBCE4" w:rsidR="007F70F8" w:rsidRPr="00D632DF" w:rsidRDefault="00315613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210</w:t>
            </w:r>
            <w:r w:rsidR="00F71939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>121</w:t>
            </w:r>
          </w:p>
        </w:tc>
      </w:tr>
      <w:tr w:rsidR="00572BD4" w14:paraId="7336458C" w14:textId="77777777" w:rsidTr="00D632DF">
        <w:tc>
          <w:tcPr>
            <w:tcW w:w="988" w:type="dxa"/>
          </w:tcPr>
          <w:p w14:paraId="0FE4AFA8" w14:textId="1A067F4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5. </w:t>
            </w:r>
          </w:p>
        </w:tc>
        <w:tc>
          <w:tcPr>
            <w:tcW w:w="7091" w:type="dxa"/>
          </w:tcPr>
          <w:p w14:paraId="53336785" w14:textId="127252F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25F404F5" w:rsidR="007F70F8" w:rsidRPr="00D632DF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7</w:t>
            </w:r>
            <w:r w:rsidR="00AA7748">
              <w:rPr>
                <w:rFonts w:ascii="Times New Roman" w:hAnsi="Times New Roman"/>
                <w:sz w:val="22"/>
                <w:szCs w:val="22"/>
                <w:lang w:val="lt-LT"/>
              </w:rPr>
              <w:t>56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AA7748">
              <w:rPr>
                <w:rFonts w:ascii="Times New Roman" w:hAnsi="Times New Roman"/>
                <w:sz w:val="22"/>
                <w:szCs w:val="22"/>
                <w:lang w:val="lt-LT"/>
              </w:rPr>
              <w:t>170</w:t>
            </w:r>
          </w:p>
        </w:tc>
      </w:tr>
      <w:tr w:rsidR="00572BD4" w14:paraId="1B8BF394" w14:textId="77777777" w:rsidTr="00D632DF">
        <w:tc>
          <w:tcPr>
            <w:tcW w:w="988" w:type="dxa"/>
          </w:tcPr>
          <w:p w14:paraId="0416FAFB" w14:textId="4B3CADF9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6. </w:t>
            </w:r>
          </w:p>
        </w:tc>
        <w:tc>
          <w:tcPr>
            <w:tcW w:w="7091" w:type="dxa"/>
          </w:tcPr>
          <w:p w14:paraId="00A7310D" w14:textId="42A7077C" w:rsidR="007F70F8" w:rsidRPr="00D632DF" w:rsidRDefault="00AA774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 xml:space="preserve">Vytauto Didžiojo universiteto </w:t>
            </w:r>
            <w:r w:rsidR="007F70F8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„Žiburio“ gimnazija</w:t>
            </w:r>
          </w:p>
        </w:tc>
        <w:tc>
          <w:tcPr>
            <w:tcW w:w="1550" w:type="dxa"/>
          </w:tcPr>
          <w:p w14:paraId="2911663D" w14:textId="083A06C8" w:rsidR="007F70F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955,3786</w:t>
            </w:r>
          </w:p>
        </w:tc>
      </w:tr>
      <w:tr w:rsidR="00572BD4" w14:paraId="3FEF5F77" w14:textId="77777777" w:rsidTr="00D632DF">
        <w:tc>
          <w:tcPr>
            <w:tcW w:w="988" w:type="dxa"/>
          </w:tcPr>
          <w:p w14:paraId="630C2355" w14:textId="53FAEA02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7. </w:t>
            </w:r>
          </w:p>
        </w:tc>
        <w:tc>
          <w:tcPr>
            <w:tcW w:w="7091" w:type="dxa"/>
          </w:tcPr>
          <w:p w14:paraId="63B45CAA" w14:textId="1B2B7A53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3B90F590" w:rsidR="007F70F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175</w:t>
            </w:r>
            <w:r w:rsidR="00EC1864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6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EC1864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79722</w:t>
            </w:r>
          </w:p>
        </w:tc>
      </w:tr>
      <w:tr w:rsidR="00A461C3" w:rsidRPr="00A461C3" w14:paraId="770AFF7B" w14:textId="77777777" w:rsidTr="00D632DF">
        <w:tc>
          <w:tcPr>
            <w:tcW w:w="988" w:type="dxa"/>
          </w:tcPr>
          <w:p w14:paraId="5D2E3597" w14:textId="0D98DF5D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8. </w:t>
            </w:r>
          </w:p>
        </w:tc>
        <w:tc>
          <w:tcPr>
            <w:tcW w:w="7091" w:type="dxa"/>
          </w:tcPr>
          <w:p w14:paraId="50CAC822" w14:textId="6EA2573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3A58321B" w:rsidR="007F70F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1</w:t>
            </w:r>
            <w:r w:rsidR="00A461C3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794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A461C3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53339</w:t>
            </w:r>
          </w:p>
        </w:tc>
      </w:tr>
      <w:tr w:rsidR="00572BD4" w14:paraId="4F9E49FF" w14:textId="77777777" w:rsidTr="00D632DF">
        <w:tc>
          <w:tcPr>
            <w:tcW w:w="988" w:type="dxa"/>
          </w:tcPr>
          <w:p w14:paraId="7BF7F7BC" w14:textId="4E80ED1B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9. </w:t>
            </w:r>
          </w:p>
        </w:tc>
        <w:tc>
          <w:tcPr>
            <w:tcW w:w="7091" w:type="dxa"/>
          </w:tcPr>
          <w:p w14:paraId="72E7D06B" w14:textId="70F8856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2490F0E1" w:rsidR="007F70F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14</w:t>
            </w:r>
            <w:r w:rsidR="00AC422C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85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AC422C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37099</w:t>
            </w:r>
          </w:p>
        </w:tc>
      </w:tr>
      <w:tr w:rsidR="00572BD4" w14:paraId="50208E73" w14:textId="77777777" w:rsidTr="00D632DF">
        <w:tc>
          <w:tcPr>
            <w:tcW w:w="988" w:type="dxa"/>
          </w:tcPr>
          <w:p w14:paraId="06898C6A" w14:textId="1E79E2DA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10. </w:t>
            </w:r>
          </w:p>
        </w:tc>
        <w:tc>
          <w:tcPr>
            <w:tcW w:w="7091" w:type="dxa"/>
          </w:tcPr>
          <w:p w14:paraId="65DC6AA3" w14:textId="65A91877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62AE348A" w:rsidR="007F70F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1181,</w:t>
            </w:r>
            <w:r w:rsidR="00AC422C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28273</w:t>
            </w:r>
          </w:p>
        </w:tc>
      </w:tr>
      <w:tr w:rsidR="00AC422C" w:rsidRPr="00AC422C" w14:paraId="24F15AB8" w14:textId="77777777" w:rsidTr="00D632DF">
        <w:tc>
          <w:tcPr>
            <w:tcW w:w="988" w:type="dxa"/>
          </w:tcPr>
          <w:p w14:paraId="0C05A1A8" w14:textId="7F4D8BC2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11. </w:t>
            </w:r>
          </w:p>
        </w:tc>
        <w:tc>
          <w:tcPr>
            <w:tcW w:w="7091" w:type="dxa"/>
          </w:tcPr>
          <w:p w14:paraId="4F174F45" w14:textId="078500D6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13B3B40A" w:rsidR="007F70F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2824,</w:t>
            </w:r>
            <w:r w:rsidR="00AC422C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57564</w:t>
            </w:r>
          </w:p>
        </w:tc>
      </w:tr>
      <w:tr w:rsidR="00AC422C" w:rsidRPr="00AC422C" w14:paraId="34382C98" w14:textId="77777777" w:rsidTr="00D632DF">
        <w:tc>
          <w:tcPr>
            <w:tcW w:w="988" w:type="dxa"/>
          </w:tcPr>
          <w:p w14:paraId="5A32189D" w14:textId="38E083A1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12.</w:t>
            </w:r>
          </w:p>
        </w:tc>
        <w:tc>
          <w:tcPr>
            <w:tcW w:w="7091" w:type="dxa"/>
          </w:tcPr>
          <w:p w14:paraId="4EE71BB9" w14:textId="035DCD15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2CC47789" w:rsidR="007F70F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23</w:t>
            </w:r>
            <w:r w:rsidR="00AC422C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76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AC422C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07116</w:t>
            </w:r>
          </w:p>
        </w:tc>
      </w:tr>
      <w:tr w:rsidR="00572BD4" w14:paraId="0D48B75E" w14:textId="77777777" w:rsidTr="00D632DF">
        <w:tc>
          <w:tcPr>
            <w:tcW w:w="988" w:type="dxa"/>
          </w:tcPr>
          <w:p w14:paraId="4686A951" w14:textId="22DC9757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13.</w:t>
            </w:r>
          </w:p>
        </w:tc>
        <w:tc>
          <w:tcPr>
            <w:tcW w:w="7091" w:type="dxa"/>
          </w:tcPr>
          <w:p w14:paraId="371A6B1B" w14:textId="31855952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1E482A85" w:rsidR="00880A5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102</w:t>
            </w:r>
            <w:r w:rsidR="001C4229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3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1C4229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05365</w:t>
            </w:r>
          </w:p>
        </w:tc>
      </w:tr>
      <w:tr w:rsidR="00572BD4" w14:paraId="579AAFB8" w14:textId="77777777" w:rsidTr="00D632DF">
        <w:tc>
          <w:tcPr>
            <w:tcW w:w="988" w:type="dxa"/>
          </w:tcPr>
          <w:p w14:paraId="7622731C" w14:textId="74FB3B70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14. </w:t>
            </w:r>
          </w:p>
        </w:tc>
        <w:tc>
          <w:tcPr>
            <w:tcW w:w="7091" w:type="dxa"/>
          </w:tcPr>
          <w:p w14:paraId="22A6EDEA" w14:textId="71A8D4DE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670902B9" w:rsidR="00880A5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1021,1</w:t>
            </w:r>
            <w:r w:rsidR="001C4229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412</w:t>
            </w:r>
          </w:p>
        </w:tc>
      </w:tr>
      <w:tr w:rsidR="00572BD4" w14:paraId="155D2FDF" w14:textId="77777777" w:rsidTr="00D632DF">
        <w:tc>
          <w:tcPr>
            <w:tcW w:w="988" w:type="dxa"/>
          </w:tcPr>
          <w:p w14:paraId="4F9DB135" w14:textId="280D1427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15. </w:t>
            </w:r>
          </w:p>
        </w:tc>
        <w:tc>
          <w:tcPr>
            <w:tcW w:w="7091" w:type="dxa"/>
          </w:tcPr>
          <w:p w14:paraId="6FA41817" w14:textId="24461F1D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Gelgaudiškio „Šal</w:t>
            </w:r>
            <w:r w:rsidR="00E82EA9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t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044841B1" w:rsidR="00880A5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1</w:t>
            </w:r>
            <w:r w:rsidR="00DB0FF8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605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DB0FF8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68325</w:t>
            </w:r>
          </w:p>
        </w:tc>
      </w:tr>
      <w:tr w:rsidR="00572BD4" w14:paraId="18A95AD4" w14:textId="77777777" w:rsidTr="00D632DF">
        <w:tc>
          <w:tcPr>
            <w:tcW w:w="988" w:type="dxa"/>
          </w:tcPr>
          <w:p w14:paraId="2C255B4C" w14:textId="6B160592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16. </w:t>
            </w:r>
          </w:p>
        </w:tc>
        <w:tc>
          <w:tcPr>
            <w:tcW w:w="7091" w:type="dxa"/>
          </w:tcPr>
          <w:p w14:paraId="302C34B3" w14:textId="5BBED3EE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1EF573D9" w:rsidR="00880A5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742,9226</w:t>
            </w:r>
          </w:p>
        </w:tc>
      </w:tr>
      <w:tr w:rsidR="00572BD4" w14:paraId="55E08A56" w14:textId="77777777" w:rsidTr="00D632DF">
        <w:tc>
          <w:tcPr>
            <w:tcW w:w="988" w:type="dxa"/>
          </w:tcPr>
          <w:p w14:paraId="5150FE83" w14:textId="4228069D" w:rsidR="00880A58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17. </w:t>
            </w:r>
          </w:p>
        </w:tc>
        <w:tc>
          <w:tcPr>
            <w:tcW w:w="7091" w:type="dxa"/>
          </w:tcPr>
          <w:p w14:paraId="2B40CF38" w14:textId="13E72C72" w:rsidR="00880A58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5B392DAF" w:rsidR="00880A58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2019,7</w:t>
            </w:r>
            <w:r w:rsidR="00A128F0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5952</w:t>
            </w:r>
          </w:p>
        </w:tc>
      </w:tr>
      <w:tr w:rsidR="00572BD4" w14:paraId="299ED6D8" w14:textId="77777777" w:rsidTr="00D632DF">
        <w:tc>
          <w:tcPr>
            <w:tcW w:w="988" w:type="dxa"/>
          </w:tcPr>
          <w:p w14:paraId="39DB390E" w14:textId="01220B99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18.</w:t>
            </w:r>
          </w:p>
        </w:tc>
        <w:tc>
          <w:tcPr>
            <w:tcW w:w="7091" w:type="dxa"/>
          </w:tcPr>
          <w:p w14:paraId="2A289E69" w14:textId="62BB916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48843CAF" w:rsidR="00822D44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666,123</w:t>
            </w:r>
          </w:p>
        </w:tc>
      </w:tr>
      <w:tr w:rsidR="00572BD4" w:rsidRPr="00801052" w14:paraId="052D93A2" w14:textId="77777777" w:rsidTr="00D632DF">
        <w:tc>
          <w:tcPr>
            <w:tcW w:w="988" w:type="dxa"/>
          </w:tcPr>
          <w:p w14:paraId="63AA4B2D" w14:textId="748D1E4E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19.</w:t>
            </w:r>
          </w:p>
        </w:tc>
        <w:tc>
          <w:tcPr>
            <w:tcW w:w="7091" w:type="dxa"/>
          </w:tcPr>
          <w:p w14:paraId="1712FC5B" w14:textId="0DC15C1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Šakių rajono </w:t>
            </w:r>
            <w:r w:rsidR="00E82EA9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06771EB4" w:rsidR="00822D44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2</w:t>
            </w:r>
            <w:r w:rsidR="003F37A1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71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3F37A1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65701</w:t>
            </w:r>
          </w:p>
        </w:tc>
      </w:tr>
      <w:tr w:rsidR="00F0076A" w:rsidRPr="00F0076A" w14:paraId="010A6CEF" w14:textId="77777777" w:rsidTr="00D632DF">
        <w:tc>
          <w:tcPr>
            <w:tcW w:w="988" w:type="dxa"/>
          </w:tcPr>
          <w:p w14:paraId="122BC997" w14:textId="5BF1010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20.</w:t>
            </w:r>
          </w:p>
        </w:tc>
        <w:tc>
          <w:tcPr>
            <w:tcW w:w="7091" w:type="dxa"/>
          </w:tcPr>
          <w:p w14:paraId="34E16206" w14:textId="78C178BC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proofErr w:type="spellStart"/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Kukarskės</w:t>
            </w:r>
            <w:proofErr w:type="spellEnd"/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globos namai</w:t>
            </w:r>
          </w:p>
        </w:tc>
        <w:tc>
          <w:tcPr>
            <w:tcW w:w="1550" w:type="dxa"/>
          </w:tcPr>
          <w:p w14:paraId="457A548D" w14:textId="568BA3B4" w:rsidR="00822D44" w:rsidRPr="0088374A" w:rsidRDefault="00F0076A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585</w:t>
            </w:r>
            <w:r w:rsidR="00F71939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475</w:t>
            </w:r>
          </w:p>
        </w:tc>
      </w:tr>
      <w:tr w:rsidR="00572BD4" w14:paraId="4543EE1B" w14:textId="77777777" w:rsidTr="00D632DF">
        <w:tc>
          <w:tcPr>
            <w:tcW w:w="988" w:type="dxa"/>
          </w:tcPr>
          <w:p w14:paraId="3A830669" w14:textId="2A73ECE0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21.</w:t>
            </w:r>
          </w:p>
        </w:tc>
        <w:tc>
          <w:tcPr>
            <w:tcW w:w="7091" w:type="dxa"/>
          </w:tcPr>
          <w:p w14:paraId="4F99C0FC" w14:textId="6D6DB4C4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1C388EDD" w:rsidR="00822D44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19</w:t>
            </w:r>
            <w:r w:rsidR="00721AF2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94</w:t>
            </w: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721AF2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59226</w:t>
            </w:r>
          </w:p>
        </w:tc>
      </w:tr>
      <w:tr w:rsidR="00572BD4" w14:paraId="1CFD3055" w14:textId="77777777" w:rsidTr="00D632DF">
        <w:tc>
          <w:tcPr>
            <w:tcW w:w="988" w:type="dxa"/>
          </w:tcPr>
          <w:p w14:paraId="6B57D542" w14:textId="7FEB67F3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22.</w:t>
            </w:r>
          </w:p>
        </w:tc>
        <w:tc>
          <w:tcPr>
            <w:tcW w:w="7091" w:type="dxa"/>
          </w:tcPr>
          <w:p w14:paraId="239D4337" w14:textId="29A25519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423D69FF" w:rsidR="00822D44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sz w:val="22"/>
                <w:szCs w:val="22"/>
                <w:lang w:val="lt-LT"/>
              </w:rPr>
              <w:t>316,</w:t>
            </w:r>
            <w:r w:rsidR="0042291D" w:rsidRPr="0088374A">
              <w:rPr>
                <w:rFonts w:ascii="Times New Roman" w:hAnsi="Times New Roman"/>
                <w:sz w:val="22"/>
                <w:szCs w:val="22"/>
                <w:lang w:val="lt-LT"/>
              </w:rPr>
              <w:t>489</w:t>
            </w:r>
          </w:p>
        </w:tc>
      </w:tr>
      <w:tr w:rsidR="00572BD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74A27664" w:rsidR="00822D44" w:rsidRPr="0088374A" w:rsidRDefault="00F71939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8374A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31</w:t>
            </w:r>
            <w:r w:rsidR="006C5438" w:rsidRPr="0088374A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110</w:t>
            </w:r>
            <w:r w:rsidRPr="0088374A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,</w:t>
            </w:r>
            <w:r w:rsidR="006C5438" w:rsidRPr="0088374A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52097</w:t>
            </w:r>
          </w:p>
        </w:tc>
      </w:tr>
    </w:tbl>
    <w:p w14:paraId="2CE8B6EF" w14:textId="41C3B00C" w:rsidR="007F70F8" w:rsidRDefault="00C54CA2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6EDBC39" w14:textId="2DFA97FD" w:rsidR="00C54CA2" w:rsidRPr="00B35D98" w:rsidRDefault="00E82EA9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 w:rsidRPr="00B35D98">
        <w:rPr>
          <w:rFonts w:ascii="Times New Roman" w:hAnsi="Times New Roman"/>
          <w:sz w:val="24"/>
          <w:lang w:val="lt-LT"/>
        </w:rPr>
        <w:t xml:space="preserve">         </w:t>
      </w:r>
      <w:r w:rsidR="00C54CA2" w:rsidRPr="00B35D98">
        <w:rPr>
          <w:rFonts w:ascii="Times New Roman" w:hAnsi="Times New Roman"/>
          <w:sz w:val="24"/>
          <w:lang w:val="lt-LT"/>
        </w:rPr>
        <w:t>2. P r i p a ž į s t u netekusiu galios Šakių rajono mero 2024 m.</w:t>
      </w:r>
      <w:r w:rsidR="00E6189D" w:rsidRPr="00B35D98">
        <w:rPr>
          <w:rFonts w:ascii="Times New Roman" w:hAnsi="Times New Roman"/>
          <w:sz w:val="24"/>
          <w:lang w:val="lt-LT"/>
        </w:rPr>
        <w:t xml:space="preserve"> </w:t>
      </w:r>
      <w:r w:rsidR="00C110C3">
        <w:rPr>
          <w:rFonts w:ascii="Times New Roman" w:hAnsi="Times New Roman"/>
          <w:sz w:val="24"/>
          <w:lang w:val="lt-LT"/>
        </w:rPr>
        <w:t>lapkričio</w:t>
      </w:r>
      <w:r w:rsidR="00287468" w:rsidRPr="00B35D98">
        <w:rPr>
          <w:rFonts w:ascii="Times New Roman" w:hAnsi="Times New Roman"/>
          <w:sz w:val="24"/>
          <w:lang w:val="lt-LT"/>
        </w:rPr>
        <w:t xml:space="preserve"> </w:t>
      </w:r>
      <w:r w:rsidR="00C110C3">
        <w:rPr>
          <w:rFonts w:ascii="Times New Roman" w:hAnsi="Times New Roman"/>
          <w:sz w:val="24"/>
          <w:lang w:val="lt-LT"/>
        </w:rPr>
        <w:t>26</w:t>
      </w:r>
      <w:r w:rsidR="00287468" w:rsidRPr="00B35D98">
        <w:rPr>
          <w:rFonts w:ascii="Times New Roman" w:hAnsi="Times New Roman"/>
          <w:sz w:val="24"/>
          <w:lang w:val="lt-LT"/>
        </w:rPr>
        <w:t xml:space="preserve"> </w:t>
      </w:r>
      <w:r w:rsidR="00424BB0" w:rsidRPr="00B35D98">
        <w:rPr>
          <w:rFonts w:ascii="Times New Roman" w:hAnsi="Times New Roman"/>
          <w:sz w:val="24"/>
          <w:lang w:val="lt-LT"/>
        </w:rPr>
        <w:t xml:space="preserve">d. </w:t>
      </w:r>
      <w:r w:rsidR="00C54CA2" w:rsidRPr="00B35D98">
        <w:rPr>
          <w:rFonts w:ascii="Times New Roman" w:hAnsi="Times New Roman"/>
          <w:sz w:val="24"/>
          <w:lang w:val="lt-LT"/>
        </w:rPr>
        <w:t>potvarkį Nr. MT-</w:t>
      </w:r>
      <w:r w:rsidR="00C110C3">
        <w:rPr>
          <w:rFonts w:ascii="Times New Roman" w:hAnsi="Times New Roman"/>
          <w:sz w:val="24"/>
          <w:lang w:val="lt-LT"/>
        </w:rPr>
        <w:t>577</w:t>
      </w:r>
      <w:r w:rsidR="00686711" w:rsidRPr="00B35D98">
        <w:rPr>
          <w:rFonts w:ascii="Times New Roman" w:hAnsi="Times New Roman"/>
          <w:sz w:val="24"/>
          <w:lang w:val="lt-LT"/>
        </w:rPr>
        <w:t xml:space="preserve"> ,,Dėl biudžetinių įstaigų darbo užmokesčio fondo</w:t>
      </w:r>
      <w:r w:rsidR="000B24DC" w:rsidRPr="00B35D98">
        <w:rPr>
          <w:rFonts w:ascii="Times New Roman" w:hAnsi="Times New Roman"/>
          <w:sz w:val="24"/>
          <w:lang w:val="lt-LT"/>
        </w:rPr>
        <w:t xml:space="preserve"> </w:t>
      </w:r>
      <w:r w:rsidR="00E6189D" w:rsidRPr="00B35D98">
        <w:rPr>
          <w:rFonts w:ascii="Times New Roman" w:hAnsi="Times New Roman"/>
          <w:sz w:val="24"/>
          <w:lang w:val="lt-LT"/>
        </w:rPr>
        <w:t xml:space="preserve">2024 metais </w:t>
      </w:r>
      <w:r w:rsidR="000B24DC" w:rsidRPr="00B35D98">
        <w:rPr>
          <w:rFonts w:ascii="Times New Roman" w:hAnsi="Times New Roman"/>
          <w:sz w:val="24"/>
          <w:lang w:val="lt-LT"/>
        </w:rPr>
        <w:t>patvirtinimo</w:t>
      </w:r>
      <w:r w:rsidR="00686711" w:rsidRPr="00B35D98">
        <w:rPr>
          <w:rFonts w:ascii="Times New Roman" w:hAnsi="Times New Roman"/>
          <w:sz w:val="24"/>
          <w:lang w:val="lt-LT"/>
        </w:rPr>
        <w:t>“</w:t>
      </w:r>
      <w:r w:rsidR="00C54CA2" w:rsidRPr="00B35D98">
        <w:rPr>
          <w:rFonts w:ascii="Times New Roman" w:hAnsi="Times New Roman"/>
          <w:sz w:val="24"/>
          <w:lang w:val="lt-LT"/>
        </w:rPr>
        <w:t>.</w:t>
      </w:r>
    </w:p>
    <w:p w14:paraId="788A9701" w14:textId="77777777" w:rsidR="00C54CA2" w:rsidRDefault="00C54CA2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574D15A0" w14:textId="77777777" w:rsidR="00D632DF" w:rsidRDefault="00D632DF" w:rsidP="0033059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4E5A849" w14:textId="1135C82D" w:rsidR="00E6189D" w:rsidRPr="00D76CA6" w:rsidRDefault="00880A58" w:rsidP="0033059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</w:t>
      </w:r>
      <w:r w:rsidR="00E6189D">
        <w:rPr>
          <w:rFonts w:ascii="Times New Roman" w:hAnsi="Times New Roman"/>
          <w:sz w:val="24"/>
          <w:szCs w:val="24"/>
          <w:lang w:val="lt-LT"/>
        </w:rPr>
        <w:t xml:space="preserve"> meras                                                           </w:t>
      </w:r>
      <w:r w:rsidR="004E4DB8">
        <w:rPr>
          <w:rFonts w:ascii="Times New Roman" w:hAnsi="Times New Roman"/>
          <w:sz w:val="24"/>
          <w:szCs w:val="24"/>
          <w:lang w:val="lt-LT"/>
        </w:rPr>
        <w:t xml:space="preserve">               </w:t>
      </w:r>
      <w:r w:rsidR="00E6189D">
        <w:rPr>
          <w:rFonts w:ascii="Times New Roman" w:hAnsi="Times New Roman"/>
          <w:sz w:val="24"/>
          <w:szCs w:val="24"/>
          <w:lang w:val="lt-LT"/>
        </w:rPr>
        <w:t xml:space="preserve">           Raimondas Januševičius   </w:t>
      </w:r>
    </w:p>
    <w:p w14:paraId="0BD803DE" w14:textId="77777777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1A3A0C82" w:rsidR="00D76CA6" w:rsidRPr="00D76CA6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7D866A93" w14:textId="01B44B66" w:rsidR="00F137C0" w:rsidRDefault="00D632D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  <w:r w:rsidR="00F137C0">
        <w:rPr>
          <w:rFonts w:ascii="Times New Roman" w:hAnsi="Times New Roman"/>
          <w:sz w:val="24"/>
          <w:lang w:val="lt-LT"/>
        </w:rPr>
        <w:t xml:space="preserve">                                                        </w:t>
      </w:r>
    </w:p>
    <w:p w14:paraId="78D2826D" w14:textId="77777777" w:rsidR="00C110C3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4E4DB8">
        <w:rPr>
          <w:rFonts w:ascii="Times New Roman" w:hAnsi="Times New Roman"/>
          <w:sz w:val="24"/>
          <w:lang w:val="lt-LT"/>
        </w:rPr>
        <w:t xml:space="preserve"> </w:t>
      </w:r>
    </w:p>
    <w:p w14:paraId="10BF1E13" w14:textId="52B159E5" w:rsidR="00713A67" w:rsidRDefault="00AC5102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</w:t>
      </w:r>
      <w:r w:rsidR="00C110C3">
        <w:rPr>
          <w:rFonts w:ascii="Times New Roman" w:hAnsi="Times New Roman"/>
          <w:sz w:val="24"/>
          <w:lang w:val="lt-LT"/>
        </w:rPr>
        <w:t>oji</w:t>
      </w:r>
      <w:r>
        <w:rPr>
          <w:rFonts w:ascii="Times New Roman" w:hAnsi="Times New Roman"/>
          <w:sz w:val="24"/>
          <w:lang w:val="lt-LT"/>
        </w:rPr>
        <w:t xml:space="preserve"> specialist</w:t>
      </w:r>
      <w:r w:rsidR="00C110C3">
        <w:rPr>
          <w:rFonts w:ascii="Times New Roman" w:hAnsi="Times New Roman"/>
          <w:sz w:val="24"/>
          <w:lang w:val="lt-LT"/>
        </w:rPr>
        <w:t>ė</w:t>
      </w:r>
    </w:p>
    <w:p w14:paraId="22BCBE9C" w14:textId="77777777" w:rsidR="00C110C3" w:rsidRDefault="00C110C3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Vilija Tamošaitienė</w:t>
      </w:r>
    </w:p>
    <w:p w14:paraId="2C1D9ED1" w14:textId="0000334D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</w:t>
      </w:r>
      <w:r w:rsidR="004F7073">
        <w:rPr>
          <w:rFonts w:ascii="Times New Roman" w:hAnsi="Times New Roman"/>
          <w:sz w:val="24"/>
          <w:lang w:val="lt-LT"/>
        </w:rPr>
        <w:t>1</w:t>
      </w:r>
      <w:r w:rsidR="00C110C3">
        <w:rPr>
          <w:rFonts w:ascii="Times New Roman" w:hAnsi="Times New Roman"/>
          <w:sz w:val="24"/>
          <w:lang w:val="lt-LT"/>
        </w:rPr>
        <w:t>2</w:t>
      </w:r>
      <w:r>
        <w:rPr>
          <w:rFonts w:ascii="Times New Roman" w:hAnsi="Times New Roman"/>
          <w:sz w:val="24"/>
          <w:lang w:val="lt-LT"/>
        </w:rPr>
        <w:t>-</w:t>
      </w:r>
      <w:r w:rsidR="00C110C3">
        <w:rPr>
          <w:rFonts w:ascii="Times New Roman" w:hAnsi="Times New Roman"/>
          <w:sz w:val="24"/>
          <w:lang w:val="lt-LT"/>
        </w:rPr>
        <w:t>30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0326B" w14:textId="77777777" w:rsidR="00227DCA" w:rsidRDefault="00227DCA">
      <w:r>
        <w:separator/>
      </w:r>
    </w:p>
  </w:endnote>
  <w:endnote w:type="continuationSeparator" w:id="0">
    <w:p w14:paraId="784792E1" w14:textId="77777777" w:rsidR="00227DCA" w:rsidRDefault="00227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31BBB" w14:textId="77777777" w:rsidR="00227DCA" w:rsidRDefault="00227DCA">
      <w:r>
        <w:separator/>
      </w:r>
    </w:p>
  </w:footnote>
  <w:footnote w:type="continuationSeparator" w:id="0">
    <w:p w14:paraId="7B4AE784" w14:textId="77777777" w:rsidR="00227DCA" w:rsidRDefault="00227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1657F"/>
    <w:rsid w:val="000269B0"/>
    <w:rsid w:val="00035A3D"/>
    <w:rsid w:val="000421D9"/>
    <w:rsid w:val="00050D4B"/>
    <w:rsid w:val="00056E38"/>
    <w:rsid w:val="00070E6A"/>
    <w:rsid w:val="00084591"/>
    <w:rsid w:val="00093E2D"/>
    <w:rsid w:val="00097933"/>
    <w:rsid w:val="00097C1D"/>
    <w:rsid w:val="000B24DC"/>
    <w:rsid w:val="000B6FC7"/>
    <w:rsid w:val="000E3182"/>
    <w:rsid w:val="000E4D28"/>
    <w:rsid w:val="00101F8F"/>
    <w:rsid w:val="001033E5"/>
    <w:rsid w:val="00115C38"/>
    <w:rsid w:val="00146E5A"/>
    <w:rsid w:val="00155142"/>
    <w:rsid w:val="0015765E"/>
    <w:rsid w:val="0017671A"/>
    <w:rsid w:val="001849ED"/>
    <w:rsid w:val="001A6D19"/>
    <w:rsid w:val="001C4229"/>
    <w:rsid w:val="001D00B7"/>
    <w:rsid w:val="001D2001"/>
    <w:rsid w:val="001E6B10"/>
    <w:rsid w:val="001F30D7"/>
    <w:rsid w:val="00207867"/>
    <w:rsid w:val="00227DCA"/>
    <w:rsid w:val="002316B9"/>
    <w:rsid w:val="002466FB"/>
    <w:rsid w:val="002501AB"/>
    <w:rsid w:val="002645B9"/>
    <w:rsid w:val="002846F8"/>
    <w:rsid w:val="00287468"/>
    <w:rsid w:val="002C504D"/>
    <w:rsid w:val="002D752A"/>
    <w:rsid w:val="002E0611"/>
    <w:rsid w:val="00315613"/>
    <w:rsid w:val="00330594"/>
    <w:rsid w:val="00330820"/>
    <w:rsid w:val="0038211B"/>
    <w:rsid w:val="003A7236"/>
    <w:rsid w:val="003B4B30"/>
    <w:rsid w:val="003F1902"/>
    <w:rsid w:val="003F37A1"/>
    <w:rsid w:val="00417F3A"/>
    <w:rsid w:val="0042291D"/>
    <w:rsid w:val="00423AA7"/>
    <w:rsid w:val="00424BB0"/>
    <w:rsid w:val="00434A6F"/>
    <w:rsid w:val="00453B64"/>
    <w:rsid w:val="00486DAB"/>
    <w:rsid w:val="0049326B"/>
    <w:rsid w:val="004A19BB"/>
    <w:rsid w:val="004B6726"/>
    <w:rsid w:val="004B73CC"/>
    <w:rsid w:val="004E4DB8"/>
    <w:rsid w:val="004F7073"/>
    <w:rsid w:val="0051792F"/>
    <w:rsid w:val="00526517"/>
    <w:rsid w:val="0055013F"/>
    <w:rsid w:val="00554885"/>
    <w:rsid w:val="0057282C"/>
    <w:rsid w:val="00572BD4"/>
    <w:rsid w:val="0057471E"/>
    <w:rsid w:val="005834AE"/>
    <w:rsid w:val="00595CB9"/>
    <w:rsid w:val="005B30D1"/>
    <w:rsid w:val="005F22F5"/>
    <w:rsid w:val="005F2728"/>
    <w:rsid w:val="006324DC"/>
    <w:rsid w:val="00637721"/>
    <w:rsid w:val="00686711"/>
    <w:rsid w:val="006A79A7"/>
    <w:rsid w:val="006C2076"/>
    <w:rsid w:val="006C5438"/>
    <w:rsid w:val="006C562F"/>
    <w:rsid w:val="006D470D"/>
    <w:rsid w:val="006E4B27"/>
    <w:rsid w:val="006E5C4A"/>
    <w:rsid w:val="006F271A"/>
    <w:rsid w:val="006F2CC6"/>
    <w:rsid w:val="007104DF"/>
    <w:rsid w:val="00713A67"/>
    <w:rsid w:val="00721AF2"/>
    <w:rsid w:val="0074520A"/>
    <w:rsid w:val="007571F5"/>
    <w:rsid w:val="00771148"/>
    <w:rsid w:val="00772EAE"/>
    <w:rsid w:val="00796A67"/>
    <w:rsid w:val="007A2663"/>
    <w:rsid w:val="007A7CCE"/>
    <w:rsid w:val="007C0D49"/>
    <w:rsid w:val="007C18FF"/>
    <w:rsid w:val="007D6609"/>
    <w:rsid w:val="007F0254"/>
    <w:rsid w:val="007F6BC2"/>
    <w:rsid w:val="007F70F8"/>
    <w:rsid w:val="00801052"/>
    <w:rsid w:val="00820294"/>
    <w:rsid w:val="00822D44"/>
    <w:rsid w:val="00864F0F"/>
    <w:rsid w:val="00865766"/>
    <w:rsid w:val="00880A58"/>
    <w:rsid w:val="0088374A"/>
    <w:rsid w:val="008918AC"/>
    <w:rsid w:val="00894992"/>
    <w:rsid w:val="008E57AA"/>
    <w:rsid w:val="00965D6E"/>
    <w:rsid w:val="00971FC4"/>
    <w:rsid w:val="009C071A"/>
    <w:rsid w:val="009C6D03"/>
    <w:rsid w:val="009D04C3"/>
    <w:rsid w:val="009D3106"/>
    <w:rsid w:val="009E31EE"/>
    <w:rsid w:val="009F5321"/>
    <w:rsid w:val="00A04578"/>
    <w:rsid w:val="00A120BE"/>
    <w:rsid w:val="00A128F0"/>
    <w:rsid w:val="00A14D33"/>
    <w:rsid w:val="00A26CBE"/>
    <w:rsid w:val="00A461C3"/>
    <w:rsid w:val="00A65CA6"/>
    <w:rsid w:val="00A7611D"/>
    <w:rsid w:val="00A9429C"/>
    <w:rsid w:val="00AA32E2"/>
    <w:rsid w:val="00AA7748"/>
    <w:rsid w:val="00AB0B1A"/>
    <w:rsid w:val="00AB525E"/>
    <w:rsid w:val="00AB5CEA"/>
    <w:rsid w:val="00AC422C"/>
    <w:rsid w:val="00AC5102"/>
    <w:rsid w:val="00AD7CBF"/>
    <w:rsid w:val="00AE16F5"/>
    <w:rsid w:val="00AE35AD"/>
    <w:rsid w:val="00B065EB"/>
    <w:rsid w:val="00B35D98"/>
    <w:rsid w:val="00B477F7"/>
    <w:rsid w:val="00B51D4C"/>
    <w:rsid w:val="00B846D1"/>
    <w:rsid w:val="00BA5B05"/>
    <w:rsid w:val="00BA7E5B"/>
    <w:rsid w:val="00BB1531"/>
    <w:rsid w:val="00BC72C4"/>
    <w:rsid w:val="00BE1F12"/>
    <w:rsid w:val="00BE284E"/>
    <w:rsid w:val="00C110C3"/>
    <w:rsid w:val="00C46CAC"/>
    <w:rsid w:val="00C54CA2"/>
    <w:rsid w:val="00C60692"/>
    <w:rsid w:val="00C746C5"/>
    <w:rsid w:val="00C75813"/>
    <w:rsid w:val="00C82CB8"/>
    <w:rsid w:val="00CB6197"/>
    <w:rsid w:val="00CD311D"/>
    <w:rsid w:val="00D42E04"/>
    <w:rsid w:val="00D632DF"/>
    <w:rsid w:val="00D73D37"/>
    <w:rsid w:val="00D76CA6"/>
    <w:rsid w:val="00D96CF7"/>
    <w:rsid w:val="00DA257D"/>
    <w:rsid w:val="00DA27CC"/>
    <w:rsid w:val="00DB0FF8"/>
    <w:rsid w:val="00DC7F35"/>
    <w:rsid w:val="00E50F05"/>
    <w:rsid w:val="00E538D5"/>
    <w:rsid w:val="00E55706"/>
    <w:rsid w:val="00E6189D"/>
    <w:rsid w:val="00E82EA9"/>
    <w:rsid w:val="00E86265"/>
    <w:rsid w:val="00EC1864"/>
    <w:rsid w:val="00ED3C3C"/>
    <w:rsid w:val="00F0076A"/>
    <w:rsid w:val="00F05BE8"/>
    <w:rsid w:val="00F137C0"/>
    <w:rsid w:val="00F34D8A"/>
    <w:rsid w:val="00F36C7E"/>
    <w:rsid w:val="00F413A6"/>
    <w:rsid w:val="00F63707"/>
    <w:rsid w:val="00F7030D"/>
    <w:rsid w:val="00F71939"/>
    <w:rsid w:val="00F81E4D"/>
    <w:rsid w:val="00F97CDE"/>
    <w:rsid w:val="00FA72B9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potvarkis.dot</Template>
  <TotalTime>25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Vilija Tamošaitienė</cp:lastModifiedBy>
  <cp:revision>23</cp:revision>
  <cp:lastPrinted>2024-12-30T12:17:00Z</cp:lastPrinted>
  <dcterms:created xsi:type="dcterms:W3CDTF">2024-12-30T11:58:00Z</dcterms:created>
  <dcterms:modified xsi:type="dcterms:W3CDTF">2024-12-30T12:19:00Z</dcterms:modified>
</cp:coreProperties>
</file>