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30DA" w14:textId="77777777" w:rsidR="002A187F" w:rsidRPr="002A187F" w:rsidRDefault="002A187F" w:rsidP="002A187F">
      <w:pPr>
        <w:overflowPunct w:val="0"/>
        <w:ind w:firstLine="11057"/>
        <w:rPr>
          <w:rFonts w:ascii="Times New Roman" w:hAnsi="Times New Roman"/>
          <w:caps/>
          <w:szCs w:val="24"/>
          <w:lang w:eastAsia="en-US"/>
        </w:rPr>
      </w:pPr>
      <w:r w:rsidRPr="002A187F">
        <w:rPr>
          <w:rFonts w:ascii="Times New Roman" w:hAnsi="Times New Roman"/>
          <w:caps/>
          <w:szCs w:val="24"/>
          <w:lang w:eastAsia="en-US"/>
        </w:rPr>
        <w:t>patvirtinta</w:t>
      </w:r>
    </w:p>
    <w:p w14:paraId="7914CED1" w14:textId="77777777" w:rsidR="002A187F" w:rsidRPr="002A187F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Šakių rajono savivaldybės mero</w:t>
      </w:r>
    </w:p>
    <w:p w14:paraId="2E4F2DE6" w14:textId="25FDC98D" w:rsidR="002A187F" w:rsidRPr="002A187F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202</w:t>
      </w:r>
      <w:r w:rsidR="003D7059">
        <w:rPr>
          <w:rFonts w:ascii="Times New Roman" w:hAnsi="Times New Roman"/>
          <w:szCs w:val="24"/>
          <w:lang w:eastAsia="en-US"/>
        </w:rPr>
        <w:t>5</w:t>
      </w:r>
      <w:r w:rsidRPr="002A187F">
        <w:rPr>
          <w:rFonts w:ascii="Times New Roman" w:hAnsi="Times New Roman"/>
          <w:szCs w:val="24"/>
          <w:lang w:eastAsia="en-US"/>
        </w:rPr>
        <w:t xml:space="preserve"> m.</w:t>
      </w:r>
      <w:r w:rsidR="003D7059">
        <w:rPr>
          <w:rFonts w:ascii="Times New Roman" w:hAnsi="Times New Roman"/>
          <w:szCs w:val="24"/>
          <w:lang w:eastAsia="en-US"/>
        </w:rPr>
        <w:t xml:space="preserve"> sausio    </w:t>
      </w:r>
      <w:r w:rsidRPr="002A187F">
        <w:rPr>
          <w:rFonts w:ascii="Times New Roman" w:hAnsi="Times New Roman"/>
          <w:szCs w:val="24"/>
          <w:lang w:eastAsia="en-US"/>
        </w:rPr>
        <w:t xml:space="preserve">d. potvarkiu Nr. MT-             </w:t>
      </w:r>
    </w:p>
    <w:p w14:paraId="119732E5" w14:textId="77777777" w:rsidR="000C49AF" w:rsidRPr="000C49AF" w:rsidRDefault="000C49AF" w:rsidP="000C49AF">
      <w:pPr>
        <w:suppressAutoHyphens/>
        <w:ind w:left="5670" w:firstLine="4395"/>
        <w:rPr>
          <w:rFonts w:ascii="Times New Roman" w:hAnsi="Times New Roman"/>
          <w:bCs/>
          <w:szCs w:val="24"/>
          <w:lang w:eastAsia="ar-SA"/>
        </w:rPr>
      </w:pPr>
    </w:p>
    <w:p w14:paraId="70883F73" w14:textId="026D908F" w:rsidR="00DF3061" w:rsidRPr="000C49AF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0C49AF">
        <w:rPr>
          <w:rFonts w:ascii="Times New Roman" w:hAnsi="Times New Roman"/>
          <w:b/>
          <w:szCs w:val="24"/>
          <w:lang w:eastAsia="ar-SA"/>
        </w:rPr>
        <w:t>RAJONO SAVIVALDYB</w:t>
      </w:r>
      <w:r w:rsidRPr="000C49AF">
        <w:rPr>
          <w:rFonts w:ascii="Times New Roman" w:hAnsi="Times New Roman" w:hint="eastAsia"/>
          <w:b/>
          <w:szCs w:val="24"/>
          <w:lang w:eastAsia="ar-SA"/>
        </w:rPr>
        <w:t>Ė</w:t>
      </w:r>
      <w:r w:rsidR="00E828A8" w:rsidRPr="000C49AF">
        <w:rPr>
          <w:rFonts w:ascii="Times New Roman" w:hAnsi="Times New Roman"/>
          <w:b/>
          <w:szCs w:val="24"/>
          <w:lang w:eastAsia="ar-SA"/>
        </w:rPr>
        <w:t>S 20</w:t>
      </w:r>
      <w:r w:rsidR="00F62E5F" w:rsidRPr="000C49AF">
        <w:rPr>
          <w:rFonts w:ascii="Times New Roman" w:hAnsi="Times New Roman"/>
          <w:b/>
          <w:szCs w:val="24"/>
          <w:lang w:eastAsia="ar-SA"/>
        </w:rPr>
        <w:t>2</w:t>
      </w:r>
      <w:r w:rsidR="003D7059">
        <w:rPr>
          <w:rFonts w:ascii="Times New Roman" w:hAnsi="Times New Roman"/>
          <w:b/>
          <w:szCs w:val="24"/>
          <w:lang w:eastAsia="ar-SA"/>
        </w:rPr>
        <w:t>5</w:t>
      </w:r>
      <w:r w:rsidR="00E33B9C" w:rsidRPr="000C49AF">
        <w:rPr>
          <w:rFonts w:ascii="Times New Roman" w:hAnsi="Times New Roman"/>
        </w:rPr>
        <w:t>–</w:t>
      </w:r>
      <w:r w:rsidR="00F62E5F" w:rsidRPr="000C49AF">
        <w:rPr>
          <w:rFonts w:ascii="Times New Roman" w:hAnsi="Times New Roman"/>
          <w:b/>
          <w:szCs w:val="24"/>
          <w:lang w:eastAsia="ar-SA"/>
        </w:rPr>
        <w:t>202</w:t>
      </w:r>
      <w:r w:rsidR="003D7059">
        <w:rPr>
          <w:rFonts w:ascii="Times New Roman" w:hAnsi="Times New Roman"/>
          <w:b/>
          <w:szCs w:val="24"/>
          <w:lang w:eastAsia="ar-SA"/>
        </w:rPr>
        <w:t>7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 M. STRATEGINIO VEIKLOS PLANO VEIKLOS PROGRAM</w:t>
      </w:r>
      <w:r w:rsidRPr="000C49AF">
        <w:rPr>
          <w:rFonts w:ascii="Times New Roman" w:hAnsi="Times New Roman" w:hint="eastAsia"/>
          <w:b/>
          <w:szCs w:val="24"/>
          <w:lang w:eastAsia="ar-SA"/>
        </w:rPr>
        <w:t>Ų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 SVARSTYMO 20</w:t>
      </w:r>
      <w:r w:rsidR="00095747" w:rsidRPr="000C49AF">
        <w:rPr>
          <w:rFonts w:ascii="Times New Roman" w:hAnsi="Times New Roman"/>
          <w:b/>
          <w:szCs w:val="24"/>
          <w:lang w:eastAsia="ar-SA"/>
        </w:rPr>
        <w:t>2</w:t>
      </w:r>
      <w:r w:rsidR="003D7059">
        <w:rPr>
          <w:rFonts w:ascii="Times New Roman" w:hAnsi="Times New Roman"/>
          <w:b/>
          <w:szCs w:val="24"/>
          <w:lang w:eastAsia="ar-SA"/>
        </w:rPr>
        <w:t>5</w:t>
      </w:r>
      <w:r w:rsidR="00E659D2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Pr="000C49AF">
        <w:rPr>
          <w:rFonts w:ascii="Times New Roman" w:hAnsi="Times New Roman"/>
          <w:b/>
          <w:szCs w:val="24"/>
          <w:lang w:eastAsia="ar-SA"/>
        </w:rPr>
        <w:t>METŲ</w:t>
      </w:r>
      <w:r w:rsidR="0026209D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="0026209D" w:rsidRPr="000C49AF">
        <w:rPr>
          <w:rFonts w:ascii="Times New Roman" w:hAnsi="Times New Roman"/>
          <w:b/>
          <w:bCs/>
          <w:szCs w:val="24"/>
          <w:lang w:eastAsia="ar-SA"/>
        </w:rPr>
        <w:t>STRATEGINIO VEIKLOS PLANO PRIEŽIŪROS IR VALDYMO</w:t>
      </w:r>
      <w:r w:rsidR="0026209D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="00F21F5A" w:rsidRPr="00F21F5A">
        <w:rPr>
          <w:rFonts w:ascii="Times New Roman" w:hAnsi="Times New Roman"/>
          <w:b/>
          <w:szCs w:val="24"/>
          <w:lang w:eastAsia="ar-SA"/>
        </w:rPr>
        <w:t>KOMISIJOS</w:t>
      </w:r>
      <w:r w:rsidR="00F83F37" w:rsidRPr="00F21F5A">
        <w:rPr>
          <w:rFonts w:ascii="Times New Roman" w:hAnsi="Times New Roman"/>
          <w:b/>
          <w:szCs w:val="24"/>
          <w:lang w:eastAsia="ar-SA"/>
        </w:rPr>
        <w:t xml:space="preserve"> </w:t>
      </w:r>
      <w:r w:rsidR="00F83F37">
        <w:rPr>
          <w:rFonts w:ascii="Times New Roman" w:hAnsi="Times New Roman"/>
          <w:b/>
          <w:szCs w:val="24"/>
          <w:lang w:eastAsia="ar-SA"/>
        </w:rPr>
        <w:t xml:space="preserve">POSĖDŽIŲ 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DARBO GRAFIKAS </w:t>
      </w:r>
    </w:p>
    <w:tbl>
      <w:tblPr>
        <w:tblpPr w:leftFromText="180" w:rightFromText="180" w:vertAnchor="text" w:horzAnchor="margin" w:tblpXSpec="center" w:tblpY="348"/>
        <w:tblW w:w="15446" w:type="dxa"/>
        <w:tblLayout w:type="fixed"/>
        <w:tblLook w:val="0000" w:firstRow="0" w:lastRow="0" w:firstColumn="0" w:lastColumn="0" w:noHBand="0" w:noVBand="0"/>
      </w:tblPr>
      <w:tblGrid>
        <w:gridCol w:w="988"/>
        <w:gridCol w:w="1417"/>
        <w:gridCol w:w="3260"/>
        <w:gridCol w:w="1843"/>
        <w:gridCol w:w="1985"/>
        <w:gridCol w:w="1701"/>
        <w:gridCol w:w="1842"/>
        <w:gridCol w:w="2410"/>
      </w:tblGrid>
      <w:tr w:rsidR="00063322" w:rsidRPr="00063322" w14:paraId="7A325315" w14:textId="77777777" w:rsidTr="002E166B">
        <w:trPr>
          <w:trHeight w:val="39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717CB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C4BB8" w14:textId="276BDF89" w:rsidR="003D7059" w:rsidRPr="00063322" w:rsidRDefault="003B3DA7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P</w:t>
            </w:r>
            <w:r w:rsidR="003D7059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rogramos kodas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8AA1A" w14:textId="4FA1984B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Veiklos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727BBE" w14:textId="35B2DAC0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  <w:t>2025-01-23</w:t>
            </w:r>
          </w:p>
          <w:p w14:paraId="1101E8C4" w14:textId="05B10C3C" w:rsidR="003B3DA7" w:rsidRPr="00063322" w:rsidRDefault="003B3DA7" w:rsidP="003B3DA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Ketvirtadienis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9B06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Vyks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F5F8FD" w14:textId="77777777" w:rsidR="003D7059" w:rsidRPr="00063322" w:rsidRDefault="003D7059" w:rsidP="000957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Programos </w:t>
            </w:r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koordinatorius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5DEA84" w14:textId="77777777" w:rsidR="003D7059" w:rsidRPr="00063322" w:rsidRDefault="003D7059" w:rsidP="000957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Atsakingas asmuo už programą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A6CF2" w14:textId="77777777" w:rsidR="003D7059" w:rsidRPr="00063322" w:rsidRDefault="003D7059" w:rsidP="008B2893">
            <w:pPr>
              <w:ind w:left="-108" w:right="-175" w:hanging="28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Atsakingas asmuo už programos priemonę/-</w:t>
            </w:r>
            <w:proofErr w:type="spellStart"/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es</w:t>
            </w:r>
            <w:proofErr w:type="spellEnd"/>
          </w:p>
        </w:tc>
      </w:tr>
      <w:tr w:rsidR="00063322" w:rsidRPr="00063322" w14:paraId="49987F30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AA3E4B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4611" w14:textId="792C7CC3" w:rsidR="003D7059" w:rsidRPr="00063322" w:rsidRDefault="003D7059" w:rsidP="003D705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</w:t>
            </w: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2</w:t>
            </w: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4B237" w14:textId="6DECEAFB" w:rsidR="003D7059" w:rsidRPr="00063322" w:rsidRDefault="003D7059" w:rsidP="0009574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Style w:val="uficommentbody"/>
                <w:rFonts w:ascii="Times New Roman" w:hAnsi="Times New Roman"/>
                <w:bCs/>
                <w:sz w:val="22"/>
                <w:szCs w:val="22"/>
              </w:rPr>
              <w:t>Švietimo, sporto ir kultūros puoselėjimo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5C244" w14:textId="530EF614" w:rsidR="003D7059" w:rsidRPr="00063322" w:rsidRDefault="00241168" w:rsidP="00095747">
            <w:pPr>
              <w:suppressAutoHyphens/>
              <w:jc w:val="center"/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8.30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="0008703E"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10</w:t>
            </w: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.</w:t>
            </w:r>
            <w:r w:rsidR="0008703E"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0</w:t>
            </w: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 xml:space="preserve">0 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val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6401A" w14:textId="2E05B38E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A5F5FF" w14:textId="7DB26F1F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Aštrauskas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0194BB" w14:textId="100DE0A8" w:rsidR="00DF0377" w:rsidRPr="00DF0377" w:rsidRDefault="00DF0377" w:rsidP="00DF037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Plančiūnienė</w:t>
            </w:r>
            <w:proofErr w:type="spellEnd"/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</w:p>
          <w:p w14:paraId="69DAF53A" w14:textId="77777777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372AD" w14:textId="46F87C88" w:rsidR="003B3DA7" w:rsidRPr="00063322" w:rsidRDefault="003B3DA7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E.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Plančiūnienė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FFE97C0" w14:textId="1B8DC7B7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D06F2C4" w14:textId="3753BC3C" w:rsidR="003D7059" w:rsidRPr="00063322" w:rsidRDefault="003D7059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234F6F9" w14:textId="3EE22C4C" w:rsidR="003B3DA7" w:rsidRPr="00063322" w:rsidRDefault="003D7059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Navlickienė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147C68A" w14:textId="05CA45E4" w:rsidR="003D7059" w:rsidRPr="00063322" w:rsidRDefault="003B3DA7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G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Demenius</w:t>
            </w:r>
            <w:proofErr w:type="spellEnd"/>
          </w:p>
        </w:tc>
      </w:tr>
      <w:tr w:rsidR="00063322" w:rsidRPr="00063322" w14:paraId="477C9D5D" w14:textId="77777777" w:rsidTr="002E166B">
        <w:trPr>
          <w:trHeight w:val="178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43338" w14:textId="2BFB45F1" w:rsidR="003D7059" w:rsidRPr="00063322" w:rsidRDefault="003D7059" w:rsidP="00095747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DE0D" w14:textId="77DCFDD5" w:rsidR="003D7059" w:rsidRPr="00063322" w:rsidRDefault="003D7059" w:rsidP="003D7059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</w:t>
            </w: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1</w:t>
            </w: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E2EF" w14:textId="317BDDE8" w:rsidR="003D7059" w:rsidRPr="00063322" w:rsidRDefault="003D7059" w:rsidP="00F618C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Teritorijų vystymo ir ekonominės aplinkos gerinimo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379A67" w14:textId="355E282C" w:rsidR="003D7059" w:rsidRPr="00063322" w:rsidRDefault="0008703E" w:rsidP="00095747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10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="00241168"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12.00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2E05" w14:textId="24B11052" w:rsidR="003D7059" w:rsidRPr="00063322" w:rsidRDefault="003D7059" w:rsidP="0009574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E63090" w14:textId="5E9420B1" w:rsidR="003D7059" w:rsidRPr="00AE3E77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M. Remeikis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7C467D" w14:textId="77777777" w:rsidR="003D7059" w:rsidRPr="00063322" w:rsidRDefault="003D7059" w:rsidP="000C49AF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Ignatjevaitė</w:t>
            </w:r>
            <w:r w:rsidR="00B55952"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3A8DBE9" w14:textId="77777777" w:rsidR="00B55952" w:rsidRPr="00063322" w:rsidRDefault="00B55952" w:rsidP="00B55952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Staugaitienė</w:t>
            </w:r>
            <w:proofErr w:type="spellEnd"/>
          </w:p>
          <w:p w14:paraId="5DE1C75F" w14:textId="309B444B" w:rsidR="00B55952" w:rsidRPr="00063322" w:rsidRDefault="00B55952" w:rsidP="000C49A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3727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Ignatjevaitė,</w:t>
            </w:r>
          </w:p>
          <w:p w14:paraId="59209F85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Staugaitienė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3948EAD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Bosikienė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5326921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Žemaitienė,</w:t>
            </w:r>
          </w:p>
          <w:p w14:paraId="79F7C823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L.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Štrimaitytė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1C5ECEA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Palukaitienė, </w:t>
            </w:r>
          </w:p>
          <w:p w14:paraId="3942D04D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Zimnickienė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24AACCB9" w14:textId="5C0B5182" w:rsidR="00DF037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R. S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tepaitis</w:t>
            </w:r>
            <w:proofErr w:type="spellEnd"/>
          </w:p>
        </w:tc>
      </w:tr>
      <w:tr w:rsidR="00063322" w:rsidRPr="00063322" w14:paraId="2B045D92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ADCF8E" w14:textId="0E98CC7E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DA85" w14:textId="16E9B479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03B1A" w14:textId="1EBD505D" w:rsidR="008E1715" w:rsidRPr="00063322" w:rsidRDefault="008E1715" w:rsidP="008E1715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Valdymo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816FB" w14:textId="074AEA20" w:rsidR="008E1715" w:rsidRPr="00063322" w:rsidRDefault="008E1715" w:rsidP="008E1715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13.00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14.</w:t>
            </w:r>
            <w:r w:rsidR="0008703E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92544" w14:textId="00C92A93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579BD5" w14:textId="4072F0D1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8D4A3C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5F023D6D" w14:textId="0B65A99B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R. Vaičiūnienė,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84F90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63812040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R. Vaičiūnienė,</w:t>
            </w:r>
          </w:p>
          <w:p w14:paraId="6BBF2864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Šneideraitienė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DEB9965" w14:textId="35DA658F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A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268AC35" w14:textId="462C50D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M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Remeikis,</w:t>
            </w:r>
          </w:p>
          <w:p w14:paraId="4F82468E" w14:textId="7E8D7AB4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G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Vedegys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F661A1C" w14:textId="1F7D68CF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Stepaitis</w:t>
            </w:r>
            <w:proofErr w:type="spellEnd"/>
          </w:p>
        </w:tc>
      </w:tr>
      <w:tr w:rsidR="00063322" w:rsidRPr="00063322" w14:paraId="0E547197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B6C1F" w14:textId="12B4C4E8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FC4B2" w14:textId="3BF2AE61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995A3" w14:textId="68189E9F" w:rsidR="008E1715" w:rsidRPr="00063322" w:rsidRDefault="008E1715" w:rsidP="008E1715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Sveikatos stiprinimo ir socialinės integracijos didinimo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E782A" w14:textId="1507F5E1" w:rsidR="008E1715" w:rsidRPr="00063322" w:rsidRDefault="008E1715" w:rsidP="008E1715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4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 w:rsidR="0008703E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17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.00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4B71B" w14:textId="346F1D7D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E1441A" w14:textId="25CB07FF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D. Pilypaitytė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FE9554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A. Būdvytienė,</w:t>
            </w:r>
          </w:p>
          <w:p w14:paraId="34FE6340" w14:textId="59B3B398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E. Zubrickienė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DC6A1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D. Pilypaitytė,</w:t>
            </w:r>
          </w:p>
          <w:p w14:paraId="6BB9E45B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E. Zubrickienė,</w:t>
            </w:r>
          </w:p>
          <w:p w14:paraId="557A570A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A. Būdvytienė,</w:t>
            </w:r>
          </w:p>
          <w:p w14:paraId="516A0EB2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Jurgutienė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6A98375" w14:textId="77777777" w:rsidR="003B3DA7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Pavydienė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  <w:r w:rsidR="003B3DA7" w:rsidRPr="0006332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E3264DF" w14:textId="3DB06456" w:rsidR="008E1715" w:rsidRPr="00063322" w:rsidRDefault="003B3DA7" w:rsidP="003B3DA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D. Palukaitienė</w:t>
            </w:r>
          </w:p>
        </w:tc>
      </w:tr>
    </w:tbl>
    <w:p w14:paraId="25BB0CB6" w14:textId="77777777" w:rsidR="00EF56AD" w:rsidRDefault="00EF56AD" w:rsidP="00D010C6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</w:p>
    <w:p w14:paraId="13E36568" w14:textId="77777777" w:rsidR="0030585D" w:rsidRPr="001845C3" w:rsidRDefault="00D010C6" w:rsidP="00D010C6">
      <w:pPr>
        <w:suppressAutoHyphens/>
        <w:jc w:val="center"/>
        <w:rPr>
          <w:rFonts w:ascii="Times New Roman" w:hAnsi="Times New Roman"/>
          <w:color w:val="000000"/>
          <w:sz w:val="20"/>
        </w:rPr>
      </w:pPr>
      <w:r w:rsidRPr="00133C02">
        <w:rPr>
          <w:rFonts w:ascii="Times New Roman" w:hAnsi="Times New Roman"/>
          <w:b/>
          <w:sz w:val="20"/>
          <w:lang w:eastAsia="ar-SA"/>
        </w:rPr>
        <w:t>_________________</w:t>
      </w:r>
      <w:r w:rsidRPr="001845C3">
        <w:rPr>
          <w:rFonts w:ascii="Times New Roman" w:hAnsi="Times New Roman"/>
          <w:b/>
          <w:color w:val="000000"/>
          <w:sz w:val="20"/>
          <w:lang w:eastAsia="ar-SA"/>
        </w:rPr>
        <w:t>___________________________</w:t>
      </w:r>
    </w:p>
    <w:sectPr w:rsidR="0030585D" w:rsidRPr="001845C3" w:rsidSect="003B3DA7">
      <w:headerReference w:type="default" r:id="rId7"/>
      <w:headerReference w:type="first" r:id="rId8"/>
      <w:pgSz w:w="16840" w:h="11907" w:orient="landscape" w:code="9"/>
      <w:pgMar w:top="567" w:right="510" w:bottom="851" w:left="1134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2C393" w14:textId="77777777" w:rsidR="0024067B" w:rsidRDefault="0024067B">
      <w:r>
        <w:separator/>
      </w:r>
    </w:p>
  </w:endnote>
  <w:endnote w:type="continuationSeparator" w:id="0">
    <w:p w14:paraId="15036D5C" w14:textId="77777777" w:rsidR="0024067B" w:rsidRDefault="0024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5F9B2" w14:textId="77777777" w:rsidR="0024067B" w:rsidRDefault="0024067B">
      <w:r>
        <w:separator/>
      </w:r>
    </w:p>
  </w:footnote>
  <w:footnote w:type="continuationSeparator" w:id="0">
    <w:p w14:paraId="6387470C" w14:textId="77777777" w:rsidR="0024067B" w:rsidRDefault="0024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5813428"/>
      <w:docPartObj>
        <w:docPartGallery w:val="Page Numbers (Top of Page)"/>
        <w:docPartUnique/>
      </w:docPartObj>
    </w:sdtPr>
    <w:sdtContent>
      <w:p w14:paraId="17852E7E" w14:textId="77777777"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747">
          <w:rPr>
            <w:noProof/>
          </w:rPr>
          <w:t>2</w:t>
        </w:r>
        <w:r>
          <w:fldChar w:fldCharType="end"/>
        </w:r>
      </w:p>
    </w:sdtContent>
  </w:sdt>
  <w:p w14:paraId="6B5546C0" w14:textId="77777777"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10D6" w14:textId="77777777" w:rsidR="00890A46" w:rsidRDefault="00890A46">
    <w:pPr>
      <w:pStyle w:val="Antrats"/>
      <w:jc w:val="center"/>
    </w:pPr>
  </w:p>
  <w:p w14:paraId="5184A76D" w14:textId="77777777"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BC2"/>
    <w:rsid w:val="00044917"/>
    <w:rsid w:val="00047698"/>
    <w:rsid w:val="0005727F"/>
    <w:rsid w:val="0006239A"/>
    <w:rsid w:val="00063322"/>
    <w:rsid w:val="000800DE"/>
    <w:rsid w:val="0008703E"/>
    <w:rsid w:val="00094496"/>
    <w:rsid w:val="00095747"/>
    <w:rsid w:val="000B243C"/>
    <w:rsid w:val="000B7EC4"/>
    <w:rsid w:val="000C2338"/>
    <w:rsid w:val="000C49AF"/>
    <w:rsid w:val="000D4A4C"/>
    <w:rsid w:val="00116FEB"/>
    <w:rsid w:val="0012299D"/>
    <w:rsid w:val="0012318D"/>
    <w:rsid w:val="00133C02"/>
    <w:rsid w:val="00142F0C"/>
    <w:rsid w:val="00170AFE"/>
    <w:rsid w:val="001845C3"/>
    <w:rsid w:val="00185684"/>
    <w:rsid w:val="0019164A"/>
    <w:rsid w:val="00191B9E"/>
    <w:rsid w:val="001B2650"/>
    <w:rsid w:val="001B3C06"/>
    <w:rsid w:val="001D2410"/>
    <w:rsid w:val="001F41D8"/>
    <w:rsid w:val="002144BB"/>
    <w:rsid w:val="00214819"/>
    <w:rsid w:val="002203AD"/>
    <w:rsid w:val="00224BB0"/>
    <w:rsid w:val="00234ACE"/>
    <w:rsid w:val="0024067B"/>
    <w:rsid w:val="00241168"/>
    <w:rsid w:val="00251B77"/>
    <w:rsid w:val="002576ED"/>
    <w:rsid w:val="002577C5"/>
    <w:rsid w:val="0026209D"/>
    <w:rsid w:val="00266B1A"/>
    <w:rsid w:val="00272BEB"/>
    <w:rsid w:val="00282E0F"/>
    <w:rsid w:val="002A099F"/>
    <w:rsid w:val="002A187F"/>
    <w:rsid w:val="002B27D9"/>
    <w:rsid w:val="002B722E"/>
    <w:rsid w:val="002C1416"/>
    <w:rsid w:val="002E166B"/>
    <w:rsid w:val="002E4B52"/>
    <w:rsid w:val="002F178B"/>
    <w:rsid w:val="002F271E"/>
    <w:rsid w:val="002F3AA1"/>
    <w:rsid w:val="002F46D8"/>
    <w:rsid w:val="002F477B"/>
    <w:rsid w:val="002F7ACE"/>
    <w:rsid w:val="0030585D"/>
    <w:rsid w:val="00312AA1"/>
    <w:rsid w:val="00314396"/>
    <w:rsid w:val="00344D71"/>
    <w:rsid w:val="00356974"/>
    <w:rsid w:val="00367DAE"/>
    <w:rsid w:val="00370C92"/>
    <w:rsid w:val="0037158A"/>
    <w:rsid w:val="003900BA"/>
    <w:rsid w:val="003A5886"/>
    <w:rsid w:val="003B2957"/>
    <w:rsid w:val="003B3DA7"/>
    <w:rsid w:val="003D7059"/>
    <w:rsid w:val="003E1E99"/>
    <w:rsid w:val="004218EC"/>
    <w:rsid w:val="004604EF"/>
    <w:rsid w:val="004A3F43"/>
    <w:rsid w:val="004B5C10"/>
    <w:rsid w:val="004E289F"/>
    <w:rsid w:val="004E4EF9"/>
    <w:rsid w:val="004F4749"/>
    <w:rsid w:val="00513ED7"/>
    <w:rsid w:val="005227F8"/>
    <w:rsid w:val="00530264"/>
    <w:rsid w:val="00533B24"/>
    <w:rsid w:val="005406BE"/>
    <w:rsid w:val="00541ADF"/>
    <w:rsid w:val="00546123"/>
    <w:rsid w:val="0056091E"/>
    <w:rsid w:val="00564559"/>
    <w:rsid w:val="00567855"/>
    <w:rsid w:val="005778CB"/>
    <w:rsid w:val="005C1044"/>
    <w:rsid w:val="005C1080"/>
    <w:rsid w:val="005C1BE4"/>
    <w:rsid w:val="005C67D8"/>
    <w:rsid w:val="005D1673"/>
    <w:rsid w:val="00606F07"/>
    <w:rsid w:val="006366A7"/>
    <w:rsid w:val="006725FF"/>
    <w:rsid w:val="00683759"/>
    <w:rsid w:val="00693F4F"/>
    <w:rsid w:val="00694B8D"/>
    <w:rsid w:val="006A5A67"/>
    <w:rsid w:val="006C0CAB"/>
    <w:rsid w:val="006C2AFB"/>
    <w:rsid w:val="006C2B73"/>
    <w:rsid w:val="006C648F"/>
    <w:rsid w:val="006D2FA6"/>
    <w:rsid w:val="006D3A5D"/>
    <w:rsid w:val="006E4429"/>
    <w:rsid w:val="006E5161"/>
    <w:rsid w:val="006F0685"/>
    <w:rsid w:val="00704AB0"/>
    <w:rsid w:val="00710CD1"/>
    <w:rsid w:val="007155B7"/>
    <w:rsid w:val="00731393"/>
    <w:rsid w:val="0074251D"/>
    <w:rsid w:val="0075095D"/>
    <w:rsid w:val="00752228"/>
    <w:rsid w:val="007610E1"/>
    <w:rsid w:val="00785493"/>
    <w:rsid w:val="007B7AA1"/>
    <w:rsid w:val="007C351C"/>
    <w:rsid w:val="007D3C06"/>
    <w:rsid w:val="007D6A43"/>
    <w:rsid w:val="007F2FCC"/>
    <w:rsid w:val="007F50BC"/>
    <w:rsid w:val="00802973"/>
    <w:rsid w:val="00811B5B"/>
    <w:rsid w:val="00821DF5"/>
    <w:rsid w:val="008315DC"/>
    <w:rsid w:val="00834ACC"/>
    <w:rsid w:val="00834EC9"/>
    <w:rsid w:val="00835784"/>
    <w:rsid w:val="00845901"/>
    <w:rsid w:val="008461F6"/>
    <w:rsid w:val="00847A51"/>
    <w:rsid w:val="00871CA2"/>
    <w:rsid w:val="00886A58"/>
    <w:rsid w:val="00890A46"/>
    <w:rsid w:val="00896183"/>
    <w:rsid w:val="008B2893"/>
    <w:rsid w:val="008C25BE"/>
    <w:rsid w:val="008C6B3B"/>
    <w:rsid w:val="008C6CF0"/>
    <w:rsid w:val="008D6290"/>
    <w:rsid w:val="008D6D8C"/>
    <w:rsid w:val="008E1715"/>
    <w:rsid w:val="00900EFC"/>
    <w:rsid w:val="009025AE"/>
    <w:rsid w:val="0092309B"/>
    <w:rsid w:val="00924117"/>
    <w:rsid w:val="009257C8"/>
    <w:rsid w:val="00935BE1"/>
    <w:rsid w:val="00952C25"/>
    <w:rsid w:val="00960B87"/>
    <w:rsid w:val="0096696C"/>
    <w:rsid w:val="00974D93"/>
    <w:rsid w:val="009865A8"/>
    <w:rsid w:val="009963DE"/>
    <w:rsid w:val="009B4EFD"/>
    <w:rsid w:val="009C17F2"/>
    <w:rsid w:val="009E6133"/>
    <w:rsid w:val="00A07BC2"/>
    <w:rsid w:val="00A20900"/>
    <w:rsid w:val="00A271B6"/>
    <w:rsid w:val="00A27A44"/>
    <w:rsid w:val="00A34000"/>
    <w:rsid w:val="00A52415"/>
    <w:rsid w:val="00A603A0"/>
    <w:rsid w:val="00A65D3E"/>
    <w:rsid w:val="00A748A1"/>
    <w:rsid w:val="00A92968"/>
    <w:rsid w:val="00A97397"/>
    <w:rsid w:val="00AB55CB"/>
    <w:rsid w:val="00AC2D92"/>
    <w:rsid w:val="00AE3E77"/>
    <w:rsid w:val="00B115BF"/>
    <w:rsid w:val="00B227BB"/>
    <w:rsid w:val="00B22814"/>
    <w:rsid w:val="00B22DA7"/>
    <w:rsid w:val="00B32980"/>
    <w:rsid w:val="00B37CFC"/>
    <w:rsid w:val="00B55952"/>
    <w:rsid w:val="00B853A0"/>
    <w:rsid w:val="00B91272"/>
    <w:rsid w:val="00B96387"/>
    <w:rsid w:val="00BA3508"/>
    <w:rsid w:val="00BC681B"/>
    <w:rsid w:val="00BF4039"/>
    <w:rsid w:val="00C05F8B"/>
    <w:rsid w:val="00C079EC"/>
    <w:rsid w:val="00C160AE"/>
    <w:rsid w:val="00C433F3"/>
    <w:rsid w:val="00C45ABB"/>
    <w:rsid w:val="00C51257"/>
    <w:rsid w:val="00C61DBD"/>
    <w:rsid w:val="00C77A20"/>
    <w:rsid w:val="00C77DCE"/>
    <w:rsid w:val="00C92686"/>
    <w:rsid w:val="00C9571D"/>
    <w:rsid w:val="00CC71A7"/>
    <w:rsid w:val="00CD7C1D"/>
    <w:rsid w:val="00CE68D2"/>
    <w:rsid w:val="00CF257F"/>
    <w:rsid w:val="00D010C6"/>
    <w:rsid w:val="00D16EEA"/>
    <w:rsid w:val="00D35AD8"/>
    <w:rsid w:val="00D51846"/>
    <w:rsid w:val="00D57CD3"/>
    <w:rsid w:val="00D61E3A"/>
    <w:rsid w:val="00D64E1A"/>
    <w:rsid w:val="00D91247"/>
    <w:rsid w:val="00D937E6"/>
    <w:rsid w:val="00DA0BEF"/>
    <w:rsid w:val="00DA54C7"/>
    <w:rsid w:val="00DB0214"/>
    <w:rsid w:val="00DB0324"/>
    <w:rsid w:val="00DB5F7F"/>
    <w:rsid w:val="00DC2502"/>
    <w:rsid w:val="00DD7E87"/>
    <w:rsid w:val="00DE21B8"/>
    <w:rsid w:val="00DF0377"/>
    <w:rsid w:val="00DF3061"/>
    <w:rsid w:val="00E041DD"/>
    <w:rsid w:val="00E143F5"/>
    <w:rsid w:val="00E17AC0"/>
    <w:rsid w:val="00E2090A"/>
    <w:rsid w:val="00E33B9C"/>
    <w:rsid w:val="00E43BDD"/>
    <w:rsid w:val="00E503A9"/>
    <w:rsid w:val="00E57FCE"/>
    <w:rsid w:val="00E659D2"/>
    <w:rsid w:val="00E71617"/>
    <w:rsid w:val="00E7255F"/>
    <w:rsid w:val="00E7735E"/>
    <w:rsid w:val="00E828A8"/>
    <w:rsid w:val="00E86606"/>
    <w:rsid w:val="00E943D4"/>
    <w:rsid w:val="00E957D9"/>
    <w:rsid w:val="00EA13B0"/>
    <w:rsid w:val="00EC6125"/>
    <w:rsid w:val="00EF56AD"/>
    <w:rsid w:val="00F13D56"/>
    <w:rsid w:val="00F21F5A"/>
    <w:rsid w:val="00F329EE"/>
    <w:rsid w:val="00F35277"/>
    <w:rsid w:val="00F47F03"/>
    <w:rsid w:val="00F6166D"/>
    <w:rsid w:val="00F618CC"/>
    <w:rsid w:val="00F62E5F"/>
    <w:rsid w:val="00F83F37"/>
    <w:rsid w:val="00F85E6A"/>
    <w:rsid w:val="00F940F1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81815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  <w:style w:type="character" w:customStyle="1" w:styleId="uficommentbody">
    <w:name w:val="uficommentbody"/>
    <w:basedOn w:val="Numatytasispastraiposriftas"/>
    <w:rsid w:val="003D7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0845C-03DD-4611-B2FF-B7638C65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92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10</cp:revision>
  <cp:lastPrinted>2025-01-07T12:57:00Z</cp:lastPrinted>
  <dcterms:created xsi:type="dcterms:W3CDTF">2025-01-07T11:48:00Z</dcterms:created>
  <dcterms:modified xsi:type="dcterms:W3CDTF">2025-01-07T14:33:00Z</dcterms:modified>
</cp:coreProperties>
</file>