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61066AC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7C397229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>ĮGALIOJIMO SUTEIKIMO</w:t>
      </w:r>
      <w:r w:rsidR="00DA2D21">
        <w:rPr>
          <w:rFonts w:ascii="Times New Roman" w:hAnsi="Times New Roman"/>
          <w:b/>
        </w:rPr>
        <w:t xml:space="preserve"> </w:t>
      </w:r>
      <w:r w:rsidR="00E52961">
        <w:rPr>
          <w:rFonts w:ascii="Times New Roman" w:hAnsi="Times New Roman"/>
          <w:b/>
        </w:rPr>
        <w:t>DALIUI JASEVIČIUI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24F1A3E6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701E5C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701E5C">
        <w:rPr>
          <w:rFonts w:ascii="Times New Roman" w:hAnsi="Times New Roman"/>
        </w:rPr>
        <w:t xml:space="preserve">sausio      </w:t>
      </w:r>
      <w:r w:rsidR="003365F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</w:t>
      </w:r>
      <w:r w:rsidR="00425D7A">
        <w:rPr>
          <w:rFonts w:ascii="Times New Roman" w:hAnsi="Times New Roman"/>
        </w:rPr>
        <w:t>T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09936CED" w:rsidR="00DC381B" w:rsidRPr="0096010E" w:rsidRDefault="00DC381B" w:rsidP="00DF27B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96010E">
        <w:rPr>
          <w:rFonts w:ascii="Times New Roman" w:hAnsi="Times New Roman"/>
        </w:rPr>
        <w:tab/>
        <w:t>Vadovaudamasi</w:t>
      </w:r>
      <w:r w:rsidR="009008EF">
        <w:rPr>
          <w:rFonts w:ascii="Times New Roman" w:hAnsi="Times New Roman"/>
        </w:rPr>
        <w:t>s</w:t>
      </w:r>
      <w:r w:rsidRPr="0096010E">
        <w:rPr>
          <w:rFonts w:ascii="Times New Roman" w:hAnsi="Times New Roman"/>
        </w:rPr>
        <w:t xml:space="preserve"> Šakių rajono savivaldybės administracijos nuostatų, patvirtintų </w:t>
      </w:r>
      <w:r w:rsidR="005E3543" w:rsidRPr="0096010E">
        <w:rPr>
          <w:rFonts w:ascii="Times New Roman" w:hAnsi="Times New Roman"/>
        </w:rPr>
        <w:t xml:space="preserve">Šakių </w:t>
      </w:r>
      <w:r w:rsidRPr="0096010E">
        <w:rPr>
          <w:rFonts w:ascii="Times New Roman" w:hAnsi="Times New Roman"/>
        </w:rPr>
        <w:t xml:space="preserve">rajono savivaldybės tarybos </w:t>
      </w:r>
      <w:r w:rsidR="00700721" w:rsidRPr="0096010E">
        <w:rPr>
          <w:rFonts w:ascii="Times New Roman" w:hAnsi="Times New Roman"/>
        </w:rPr>
        <w:t xml:space="preserve">2024 m. kovo 15 d. sprendimu Nr. T-58 </w:t>
      </w:r>
      <w:r w:rsidRPr="0096010E">
        <w:rPr>
          <w:rFonts w:ascii="Times New Roman" w:hAnsi="Times New Roman"/>
        </w:rPr>
        <w:t xml:space="preserve">„Dėl Šakių rajono savivaldybės administracijos nuostatų patvirtinimo“, </w:t>
      </w:r>
      <w:r w:rsidR="003522A5" w:rsidRPr="0096010E">
        <w:rPr>
          <w:rFonts w:ascii="Times New Roman" w:hAnsi="Times New Roman"/>
        </w:rPr>
        <w:t xml:space="preserve">22.10 </w:t>
      </w:r>
      <w:r w:rsidR="008F7DD5" w:rsidRPr="0096010E">
        <w:rPr>
          <w:rFonts w:ascii="Times New Roman" w:hAnsi="Times New Roman"/>
        </w:rPr>
        <w:t>pa</w:t>
      </w:r>
      <w:r w:rsidRPr="0096010E">
        <w:rPr>
          <w:rFonts w:ascii="Times New Roman" w:hAnsi="Times New Roman"/>
        </w:rPr>
        <w:t>punk</w:t>
      </w:r>
      <w:r w:rsidR="008F7DD5" w:rsidRPr="0096010E">
        <w:rPr>
          <w:rFonts w:ascii="Times New Roman" w:hAnsi="Times New Roman"/>
        </w:rPr>
        <w:t>čiu</w:t>
      </w:r>
      <w:r w:rsidR="00587244" w:rsidRPr="0096010E">
        <w:rPr>
          <w:rFonts w:ascii="Times New Roman" w:hAnsi="Times New Roman"/>
        </w:rPr>
        <w:t xml:space="preserve"> </w:t>
      </w:r>
      <w:r w:rsidRPr="0096010E">
        <w:rPr>
          <w:rFonts w:ascii="Times New Roman" w:hAnsi="Times New Roman"/>
        </w:rPr>
        <w:t>ir atsižvelgdama</w:t>
      </w:r>
      <w:r w:rsidR="009008EF">
        <w:rPr>
          <w:rFonts w:ascii="Times New Roman" w:hAnsi="Times New Roman"/>
        </w:rPr>
        <w:t>s</w:t>
      </w:r>
      <w:r w:rsidRPr="0096010E">
        <w:rPr>
          <w:rFonts w:ascii="Times New Roman" w:hAnsi="Times New Roman"/>
        </w:rPr>
        <w:t xml:space="preserve"> į Nacionalinės žemės tarnybos prie </w:t>
      </w:r>
      <w:r w:rsidR="008B2C2C" w:rsidRPr="0096010E">
        <w:rPr>
          <w:rFonts w:ascii="Times New Roman" w:hAnsi="Times New Roman"/>
        </w:rPr>
        <w:t>Aplinkos</w:t>
      </w:r>
      <w:r w:rsidRPr="0096010E">
        <w:rPr>
          <w:rFonts w:ascii="Times New Roman" w:hAnsi="Times New Roman"/>
        </w:rPr>
        <w:t xml:space="preserve"> ministerijos </w:t>
      </w:r>
      <w:r w:rsidRPr="0096010E">
        <w:rPr>
          <w:rFonts w:ascii="Times New Roman" w:hAnsi="Times New Roman"/>
          <w:szCs w:val="24"/>
        </w:rPr>
        <w:t>202</w:t>
      </w:r>
      <w:r w:rsidR="00701E5C">
        <w:rPr>
          <w:rFonts w:ascii="Times New Roman" w:hAnsi="Times New Roman"/>
          <w:szCs w:val="24"/>
        </w:rPr>
        <w:t>5</w:t>
      </w:r>
      <w:r w:rsidRPr="0096010E">
        <w:rPr>
          <w:rFonts w:ascii="Times New Roman" w:hAnsi="Times New Roman"/>
          <w:szCs w:val="24"/>
        </w:rPr>
        <w:t xml:space="preserve"> m. </w:t>
      </w:r>
      <w:r w:rsidR="009008EF">
        <w:rPr>
          <w:rFonts w:ascii="Times New Roman" w:hAnsi="Times New Roman"/>
          <w:szCs w:val="24"/>
        </w:rPr>
        <w:t>s</w:t>
      </w:r>
      <w:r w:rsidR="00701E5C">
        <w:rPr>
          <w:rFonts w:ascii="Times New Roman" w:hAnsi="Times New Roman"/>
          <w:szCs w:val="24"/>
        </w:rPr>
        <w:t>ausio 17</w:t>
      </w:r>
      <w:r w:rsidRPr="0096010E">
        <w:rPr>
          <w:rFonts w:ascii="Times New Roman" w:hAnsi="Times New Roman"/>
          <w:szCs w:val="24"/>
        </w:rPr>
        <w:t xml:space="preserve"> d. raštą Nr. 1SD-</w:t>
      </w:r>
      <w:r w:rsidR="00701E5C">
        <w:rPr>
          <w:rFonts w:ascii="Times New Roman" w:hAnsi="Times New Roman"/>
          <w:szCs w:val="24"/>
        </w:rPr>
        <w:t>6053</w:t>
      </w:r>
      <w:r w:rsidRPr="0096010E">
        <w:rPr>
          <w:rFonts w:ascii="Times New Roman" w:hAnsi="Times New Roman"/>
          <w:szCs w:val="24"/>
        </w:rPr>
        <w:t>-(1</w:t>
      </w:r>
      <w:r w:rsidR="008B2C2C" w:rsidRPr="0096010E">
        <w:rPr>
          <w:rFonts w:ascii="Times New Roman" w:hAnsi="Times New Roman"/>
          <w:szCs w:val="24"/>
        </w:rPr>
        <w:t>5</w:t>
      </w:r>
      <w:r w:rsidRPr="0096010E">
        <w:rPr>
          <w:rFonts w:ascii="Times New Roman" w:hAnsi="Times New Roman"/>
          <w:szCs w:val="24"/>
        </w:rPr>
        <w:t>.3</w:t>
      </w:r>
      <w:r w:rsidR="00D8405D" w:rsidRPr="0096010E">
        <w:rPr>
          <w:rFonts w:ascii="Times New Roman" w:hAnsi="Times New Roman"/>
          <w:szCs w:val="24"/>
        </w:rPr>
        <w:t>.</w:t>
      </w:r>
      <w:r w:rsidR="008B2C2C" w:rsidRPr="0096010E">
        <w:rPr>
          <w:rFonts w:ascii="Times New Roman" w:hAnsi="Times New Roman"/>
          <w:szCs w:val="24"/>
        </w:rPr>
        <w:t>48</w:t>
      </w:r>
      <w:r w:rsidR="00D8405D" w:rsidRPr="0096010E">
        <w:rPr>
          <w:rFonts w:ascii="Times New Roman" w:hAnsi="Times New Roman"/>
          <w:szCs w:val="24"/>
        </w:rPr>
        <w:t xml:space="preserve"> </w:t>
      </w:r>
      <w:r w:rsidR="00701E5C">
        <w:rPr>
          <w:rFonts w:ascii="Times New Roman" w:hAnsi="Times New Roman"/>
          <w:szCs w:val="24"/>
        </w:rPr>
        <w:t>Mr.</w:t>
      </w:r>
      <w:r w:rsidRPr="0096010E">
        <w:rPr>
          <w:rFonts w:ascii="Times New Roman" w:hAnsi="Times New Roman"/>
          <w:szCs w:val="24"/>
        </w:rPr>
        <w:t>)</w:t>
      </w:r>
      <w:r w:rsidR="00ED0110" w:rsidRPr="0096010E">
        <w:rPr>
          <w:rFonts w:ascii="Times New Roman" w:hAnsi="Times New Roman"/>
          <w:szCs w:val="24"/>
        </w:rPr>
        <w:t xml:space="preserve"> „Dėl kvietimo atvykti į susirinkimą“</w:t>
      </w:r>
      <w:r w:rsidRPr="0096010E">
        <w:rPr>
          <w:rFonts w:ascii="Times New Roman" w:hAnsi="Times New Roman"/>
          <w:szCs w:val="24"/>
        </w:rPr>
        <w:t>,</w:t>
      </w:r>
    </w:p>
    <w:p w14:paraId="2657A024" w14:textId="5B9596A8" w:rsidR="00B26AA7" w:rsidRPr="0096010E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96010E">
        <w:rPr>
          <w:rFonts w:ascii="Times New Roman" w:hAnsi="Times New Roman"/>
        </w:rPr>
        <w:tab/>
      </w:r>
      <w:r w:rsidRPr="0096010E">
        <w:rPr>
          <w:rFonts w:ascii="Times New Roman" w:hAnsi="Times New Roman"/>
          <w:spacing w:val="60"/>
          <w:szCs w:val="24"/>
        </w:rPr>
        <w:t>įgalioju</w:t>
      </w:r>
      <w:r w:rsidRPr="0096010E">
        <w:rPr>
          <w:rFonts w:ascii="Times New Roman" w:hAnsi="Times New Roman"/>
        </w:rPr>
        <w:t xml:space="preserve"> </w:t>
      </w:r>
      <w:r w:rsidR="00DA2D21" w:rsidRPr="0096010E">
        <w:rPr>
          <w:rFonts w:ascii="Times New Roman" w:hAnsi="Times New Roman"/>
        </w:rPr>
        <w:t>Š</w:t>
      </w:r>
      <w:r w:rsidR="00B26AA7" w:rsidRPr="0096010E">
        <w:rPr>
          <w:rFonts w:ascii="Times New Roman" w:hAnsi="Times New Roman"/>
        </w:rPr>
        <w:t xml:space="preserve">akių rajono savivaldybės administracijos </w:t>
      </w:r>
      <w:r w:rsidR="00586B4F">
        <w:rPr>
          <w:rFonts w:ascii="Times New Roman" w:hAnsi="Times New Roman"/>
        </w:rPr>
        <w:t>Šakių</w:t>
      </w:r>
      <w:r w:rsidR="00005F12" w:rsidRPr="0096010E">
        <w:rPr>
          <w:rFonts w:ascii="Times New Roman" w:hAnsi="Times New Roman"/>
        </w:rPr>
        <w:t xml:space="preserve"> seniūnijos </w:t>
      </w:r>
      <w:r w:rsidR="0096010E" w:rsidRPr="0096010E">
        <w:rPr>
          <w:rFonts w:ascii="Times New Roman" w:hAnsi="Times New Roman"/>
        </w:rPr>
        <w:t xml:space="preserve">seniūną </w:t>
      </w:r>
      <w:r w:rsidR="00586B4F">
        <w:rPr>
          <w:rFonts w:ascii="Times New Roman" w:hAnsi="Times New Roman"/>
        </w:rPr>
        <w:t xml:space="preserve">Dalių Jasevičių </w:t>
      </w:r>
      <w:r w:rsidRPr="0096010E">
        <w:rPr>
          <w:rFonts w:ascii="Times New Roman" w:hAnsi="Times New Roman"/>
        </w:rPr>
        <w:t>atstovauti Šakių rajono savivaldybės administracijai 20</w:t>
      </w:r>
      <w:r w:rsidR="00ED6011" w:rsidRPr="0096010E">
        <w:rPr>
          <w:rFonts w:ascii="Times New Roman" w:hAnsi="Times New Roman"/>
        </w:rPr>
        <w:t>2</w:t>
      </w:r>
      <w:r w:rsidR="00586B4F">
        <w:rPr>
          <w:rFonts w:ascii="Times New Roman" w:hAnsi="Times New Roman"/>
        </w:rPr>
        <w:t>5</w:t>
      </w:r>
      <w:r w:rsidRPr="0096010E">
        <w:rPr>
          <w:rFonts w:ascii="Times New Roman" w:hAnsi="Times New Roman"/>
        </w:rPr>
        <w:t xml:space="preserve"> m.</w:t>
      </w:r>
      <w:r w:rsidR="00A71104" w:rsidRPr="0096010E">
        <w:rPr>
          <w:rFonts w:ascii="Times New Roman" w:hAnsi="Times New Roman"/>
        </w:rPr>
        <w:t xml:space="preserve"> </w:t>
      </w:r>
      <w:r w:rsidR="00586B4F">
        <w:rPr>
          <w:rFonts w:ascii="Times New Roman" w:hAnsi="Times New Roman"/>
        </w:rPr>
        <w:t>vasario 4</w:t>
      </w:r>
      <w:r w:rsidR="003A79A4" w:rsidRPr="0096010E">
        <w:rPr>
          <w:rFonts w:ascii="Times New Roman" w:hAnsi="Times New Roman"/>
        </w:rPr>
        <w:t xml:space="preserve"> d.</w:t>
      </w:r>
      <w:r w:rsidRPr="0096010E">
        <w:rPr>
          <w:rFonts w:ascii="Times New Roman" w:hAnsi="Times New Roman"/>
        </w:rPr>
        <w:t xml:space="preserve"> </w:t>
      </w:r>
      <w:r w:rsidR="00FE7B2C" w:rsidRPr="0096010E">
        <w:rPr>
          <w:rFonts w:ascii="Times New Roman" w:hAnsi="Times New Roman"/>
        </w:rPr>
        <w:t xml:space="preserve">vyksiančiame </w:t>
      </w:r>
      <w:r w:rsidR="009008EF">
        <w:rPr>
          <w:rFonts w:ascii="Times New Roman" w:hAnsi="Times New Roman"/>
        </w:rPr>
        <w:t xml:space="preserve">XII eiliškumo grupės </w:t>
      </w:r>
      <w:r w:rsidRPr="0096010E">
        <w:rPr>
          <w:rFonts w:ascii="Times New Roman" w:hAnsi="Times New Roman"/>
        </w:rPr>
        <w:t xml:space="preserve">pretendentų susirinkime ir </w:t>
      </w:r>
      <w:r w:rsidR="002A2063" w:rsidRPr="0096010E">
        <w:rPr>
          <w:rFonts w:ascii="Times New Roman" w:hAnsi="Times New Roman"/>
        </w:rPr>
        <w:t>išreikšti valią</w:t>
      </w:r>
      <w:r w:rsidR="00A52F46" w:rsidRPr="0096010E">
        <w:rPr>
          <w:rFonts w:ascii="Times New Roman" w:hAnsi="Times New Roman"/>
        </w:rPr>
        <w:t xml:space="preserve"> dėl </w:t>
      </w:r>
      <w:r w:rsidR="002A2063" w:rsidRPr="0096010E">
        <w:rPr>
          <w:rFonts w:ascii="Times New Roman" w:hAnsi="Times New Roman"/>
        </w:rPr>
        <w:t xml:space="preserve">Šakių rajono savivaldybei </w:t>
      </w:r>
      <w:r w:rsidR="00586B4F">
        <w:rPr>
          <w:rFonts w:ascii="Times New Roman" w:hAnsi="Times New Roman"/>
        </w:rPr>
        <w:t>Šakių seniūnijos Išdagų</w:t>
      </w:r>
      <w:r w:rsidR="009008EF">
        <w:rPr>
          <w:rFonts w:ascii="Times New Roman" w:hAnsi="Times New Roman"/>
        </w:rPr>
        <w:t xml:space="preserve"> </w:t>
      </w:r>
      <w:r w:rsidR="00A52F46" w:rsidRPr="0096010E">
        <w:rPr>
          <w:rFonts w:ascii="Times New Roman" w:hAnsi="Times New Roman"/>
        </w:rPr>
        <w:t>kadastro vietovėje projektuojam</w:t>
      </w:r>
      <w:r w:rsidR="009008EF">
        <w:rPr>
          <w:rFonts w:ascii="Times New Roman" w:hAnsi="Times New Roman"/>
        </w:rPr>
        <w:t>ų</w:t>
      </w:r>
      <w:r w:rsidR="00A52F46" w:rsidRPr="0096010E">
        <w:rPr>
          <w:rFonts w:ascii="Times New Roman" w:hAnsi="Times New Roman"/>
        </w:rPr>
        <w:t xml:space="preserve"> žemės sklyp</w:t>
      </w:r>
      <w:r w:rsidR="009008EF">
        <w:rPr>
          <w:rFonts w:ascii="Times New Roman" w:hAnsi="Times New Roman"/>
        </w:rPr>
        <w:t>ų</w:t>
      </w:r>
      <w:r w:rsidR="00A52F46" w:rsidRPr="0096010E">
        <w:rPr>
          <w:rFonts w:ascii="Times New Roman" w:hAnsi="Times New Roman"/>
        </w:rPr>
        <w:t xml:space="preserve"> vietos ir ribų.</w:t>
      </w:r>
    </w:p>
    <w:p w14:paraId="23479B4E" w14:textId="77777777" w:rsidR="003E13CC" w:rsidRPr="00791193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791193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791193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3FF001A" w14:textId="3FE764B5" w:rsidR="00B67E62" w:rsidRPr="00DF27B3" w:rsidRDefault="009008EF" w:rsidP="00B67E62">
      <w:pPr>
        <w:rPr>
          <w:rFonts w:ascii="Times New Roman" w:hAnsi="Times New Roman"/>
          <w:color w:val="000000"/>
          <w:szCs w:val="24"/>
        </w:rPr>
      </w:pPr>
      <w:bookmarkStart w:id="0" w:name="_Hlk169592716"/>
      <w:r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  <w:t>Vytautas Ižganaitis</w:t>
      </w:r>
    </w:p>
    <w:bookmarkEnd w:id="0"/>
    <w:p w14:paraId="3D7BB179" w14:textId="77777777" w:rsidR="003E13CC" w:rsidRPr="00791193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791193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791193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791193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791193">
        <w:rPr>
          <w:rFonts w:ascii="Times New Roman" w:hAnsi="Times New Roman"/>
          <w:szCs w:val="24"/>
        </w:rPr>
        <w:t>Parengė</w:t>
      </w:r>
      <w:r w:rsidRPr="00791193">
        <w:rPr>
          <w:rFonts w:ascii="Times New Roman" w:hAnsi="Times New Roman"/>
          <w:szCs w:val="24"/>
        </w:rPr>
        <w:tab/>
      </w:r>
    </w:p>
    <w:p w14:paraId="59CE6270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Irmunda Čepulionienė</w:t>
      </w:r>
    </w:p>
    <w:p w14:paraId="5A23C048" w14:textId="4FBF1D52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586B4F">
        <w:rPr>
          <w:rFonts w:ascii="Times New Roman" w:hAnsi="Times New Roman"/>
        </w:rPr>
        <w:t>5</w:t>
      </w:r>
      <w:r w:rsidRPr="002443C2">
        <w:rPr>
          <w:rFonts w:ascii="Times New Roman" w:hAnsi="Times New Roman"/>
        </w:rPr>
        <w:t>-</w:t>
      </w:r>
      <w:r w:rsidR="00586B4F">
        <w:rPr>
          <w:rFonts w:ascii="Times New Roman" w:hAnsi="Times New Roman"/>
        </w:rPr>
        <w:t>0</w:t>
      </w:r>
      <w:r w:rsidR="009008EF">
        <w:rPr>
          <w:rFonts w:ascii="Times New Roman" w:hAnsi="Times New Roman"/>
        </w:rPr>
        <w:t>1</w:t>
      </w:r>
      <w:r w:rsidR="00A21308">
        <w:rPr>
          <w:rFonts w:ascii="Times New Roman" w:hAnsi="Times New Roman"/>
        </w:rPr>
        <w:t>-</w:t>
      </w:r>
      <w:r w:rsidR="00586B4F">
        <w:rPr>
          <w:rFonts w:ascii="Times New Roman" w:hAnsi="Times New Roman"/>
        </w:rPr>
        <w:t>17</w:t>
      </w:r>
    </w:p>
    <w:sectPr w:rsidR="003E13CC" w:rsidRPr="002443C2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253B5" w14:textId="77777777" w:rsidR="00885146" w:rsidRDefault="00885146">
      <w:r>
        <w:separator/>
      </w:r>
    </w:p>
  </w:endnote>
  <w:endnote w:type="continuationSeparator" w:id="0">
    <w:p w14:paraId="248CB46D" w14:textId="77777777" w:rsidR="00885146" w:rsidRDefault="00885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4B944" w14:textId="77777777" w:rsidR="00885146" w:rsidRDefault="00885146">
      <w:r>
        <w:separator/>
      </w:r>
    </w:p>
  </w:footnote>
  <w:footnote w:type="continuationSeparator" w:id="0">
    <w:p w14:paraId="44D2DC0D" w14:textId="77777777" w:rsidR="00885146" w:rsidRDefault="00885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05F12"/>
    <w:rsid w:val="00033A5F"/>
    <w:rsid w:val="000374DD"/>
    <w:rsid w:val="000423D0"/>
    <w:rsid w:val="00043FAE"/>
    <w:rsid w:val="00046615"/>
    <w:rsid w:val="00054E50"/>
    <w:rsid w:val="00072595"/>
    <w:rsid w:val="00085121"/>
    <w:rsid w:val="00095BF5"/>
    <w:rsid w:val="000A6DC0"/>
    <w:rsid w:val="000C1735"/>
    <w:rsid w:val="000C406C"/>
    <w:rsid w:val="000E1C4E"/>
    <w:rsid w:val="000E367D"/>
    <w:rsid w:val="001165A4"/>
    <w:rsid w:val="00117499"/>
    <w:rsid w:val="0012019B"/>
    <w:rsid w:val="0012093E"/>
    <w:rsid w:val="0013257F"/>
    <w:rsid w:val="00156106"/>
    <w:rsid w:val="001933E3"/>
    <w:rsid w:val="00195E67"/>
    <w:rsid w:val="001A11CA"/>
    <w:rsid w:val="001B0AA3"/>
    <w:rsid w:val="001D38EF"/>
    <w:rsid w:val="001E4FF7"/>
    <w:rsid w:val="001E7250"/>
    <w:rsid w:val="001F5EC3"/>
    <w:rsid w:val="00202E87"/>
    <w:rsid w:val="00212F9C"/>
    <w:rsid w:val="002160B1"/>
    <w:rsid w:val="00230B04"/>
    <w:rsid w:val="00236190"/>
    <w:rsid w:val="00243E48"/>
    <w:rsid w:val="002443C2"/>
    <w:rsid w:val="00250A9B"/>
    <w:rsid w:val="0025332A"/>
    <w:rsid w:val="00273DED"/>
    <w:rsid w:val="002747A2"/>
    <w:rsid w:val="002765E4"/>
    <w:rsid w:val="00283B43"/>
    <w:rsid w:val="0028720A"/>
    <w:rsid w:val="002A2063"/>
    <w:rsid w:val="002B2A27"/>
    <w:rsid w:val="002D2D4B"/>
    <w:rsid w:val="002D3ABC"/>
    <w:rsid w:val="002E23D9"/>
    <w:rsid w:val="002E7CA0"/>
    <w:rsid w:val="003108E7"/>
    <w:rsid w:val="00313CF0"/>
    <w:rsid w:val="003211C3"/>
    <w:rsid w:val="003365FD"/>
    <w:rsid w:val="00342E29"/>
    <w:rsid w:val="003522A5"/>
    <w:rsid w:val="003866F4"/>
    <w:rsid w:val="003A0C31"/>
    <w:rsid w:val="003A1E31"/>
    <w:rsid w:val="003A3C65"/>
    <w:rsid w:val="003A79A4"/>
    <w:rsid w:val="003B52D6"/>
    <w:rsid w:val="003B69AB"/>
    <w:rsid w:val="003C1DAE"/>
    <w:rsid w:val="003E13CC"/>
    <w:rsid w:val="003E601C"/>
    <w:rsid w:val="003F491F"/>
    <w:rsid w:val="003F4C38"/>
    <w:rsid w:val="004151AF"/>
    <w:rsid w:val="00425D7A"/>
    <w:rsid w:val="00426055"/>
    <w:rsid w:val="00434111"/>
    <w:rsid w:val="00435ADB"/>
    <w:rsid w:val="00435E45"/>
    <w:rsid w:val="00445AB3"/>
    <w:rsid w:val="0044694D"/>
    <w:rsid w:val="0045270D"/>
    <w:rsid w:val="00463AA3"/>
    <w:rsid w:val="0048487A"/>
    <w:rsid w:val="004C6BBC"/>
    <w:rsid w:val="004D2449"/>
    <w:rsid w:val="004E08F1"/>
    <w:rsid w:val="004F4789"/>
    <w:rsid w:val="00502FFE"/>
    <w:rsid w:val="00503417"/>
    <w:rsid w:val="00510709"/>
    <w:rsid w:val="00516B9B"/>
    <w:rsid w:val="00516F23"/>
    <w:rsid w:val="00521D86"/>
    <w:rsid w:val="00527DF2"/>
    <w:rsid w:val="0053357A"/>
    <w:rsid w:val="0053413D"/>
    <w:rsid w:val="00545ECB"/>
    <w:rsid w:val="00553550"/>
    <w:rsid w:val="00561579"/>
    <w:rsid w:val="005642CF"/>
    <w:rsid w:val="005708CB"/>
    <w:rsid w:val="005719E1"/>
    <w:rsid w:val="00571FDA"/>
    <w:rsid w:val="00573810"/>
    <w:rsid w:val="00583E25"/>
    <w:rsid w:val="00586B4F"/>
    <w:rsid w:val="00587244"/>
    <w:rsid w:val="005A2FD9"/>
    <w:rsid w:val="005A7085"/>
    <w:rsid w:val="005B1744"/>
    <w:rsid w:val="005B4D92"/>
    <w:rsid w:val="005D3F25"/>
    <w:rsid w:val="005E3543"/>
    <w:rsid w:val="005F39DF"/>
    <w:rsid w:val="00600436"/>
    <w:rsid w:val="006018A7"/>
    <w:rsid w:val="00607777"/>
    <w:rsid w:val="00610881"/>
    <w:rsid w:val="00616F78"/>
    <w:rsid w:val="00672E80"/>
    <w:rsid w:val="0070001E"/>
    <w:rsid w:val="00700721"/>
    <w:rsid w:val="00701E5C"/>
    <w:rsid w:val="00730A8F"/>
    <w:rsid w:val="007322C8"/>
    <w:rsid w:val="00733E84"/>
    <w:rsid w:val="00743BEE"/>
    <w:rsid w:val="0075493F"/>
    <w:rsid w:val="00782407"/>
    <w:rsid w:val="00791193"/>
    <w:rsid w:val="007B0D98"/>
    <w:rsid w:val="007B317E"/>
    <w:rsid w:val="007D58FD"/>
    <w:rsid w:val="007D6787"/>
    <w:rsid w:val="007F4206"/>
    <w:rsid w:val="00813ECF"/>
    <w:rsid w:val="00814AA8"/>
    <w:rsid w:val="0081693A"/>
    <w:rsid w:val="00823E23"/>
    <w:rsid w:val="0082541A"/>
    <w:rsid w:val="008351B6"/>
    <w:rsid w:val="00871FEF"/>
    <w:rsid w:val="00882D22"/>
    <w:rsid w:val="0088326F"/>
    <w:rsid w:val="008845C2"/>
    <w:rsid w:val="0088484C"/>
    <w:rsid w:val="00885146"/>
    <w:rsid w:val="008B2C2C"/>
    <w:rsid w:val="008C18F4"/>
    <w:rsid w:val="008C1B78"/>
    <w:rsid w:val="008D7A2A"/>
    <w:rsid w:val="008E1DC4"/>
    <w:rsid w:val="008E47A3"/>
    <w:rsid w:val="008E587F"/>
    <w:rsid w:val="008F40D1"/>
    <w:rsid w:val="008F4809"/>
    <w:rsid w:val="008F7DD5"/>
    <w:rsid w:val="009008EF"/>
    <w:rsid w:val="00911898"/>
    <w:rsid w:val="00916121"/>
    <w:rsid w:val="00927D47"/>
    <w:rsid w:val="00945468"/>
    <w:rsid w:val="00952214"/>
    <w:rsid w:val="0096010E"/>
    <w:rsid w:val="00961DF5"/>
    <w:rsid w:val="00964438"/>
    <w:rsid w:val="009748C5"/>
    <w:rsid w:val="00981A56"/>
    <w:rsid w:val="0098205C"/>
    <w:rsid w:val="00985A5D"/>
    <w:rsid w:val="009973B2"/>
    <w:rsid w:val="009A480C"/>
    <w:rsid w:val="009A4D12"/>
    <w:rsid w:val="009C4EAB"/>
    <w:rsid w:val="009F065C"/>
    <w:rsid w:val="009F55CB"/>
    <w:rsid w:val="00A0004A"/>
    <w:rsid w:val="00A024DA"/>
    <w:rsid w:val="00A21308"/>
    <w:rsid w:val="00A46EA3"/>
    <w:rsid w:val="00A52F46"/>
    <w:rsid w:val="00A53DDC"/>
    <w:rsid w:val="00A61A0F"/>
    <w:rsid w:val="00A6449F"/>
    <w:rsid w:val="00A6721C"/>
    <w:rsid w:val="00A71104"/>
    <w:rsid w:val="00A77134"/>
    <w:rsid w:val="00AA626A"/>
    <w:rsid w:val="00AB436D"/>
    <w:rsid w:val="00AB4FF8"/>
    <w:rsid w:val="00AD1062"/>
    <w:rsid w:val="00AD4746"/>
    <w:rsid w:val="00AE4E6C"/>
    <w:rsid w:val="00AE7378"/>
    <w:rsid w:val="00AF5D68"/>
    <w:rsid w:val="00B077DF"/>
    <w:rsid w:val="00B13D50"/>
    <w:rsid w:val="00B14C6E"/>
    <w:rsid w:val="00B26AA7"/>
    <w:rsid w:val="00B32A97"/>
    <w:rsid w:val="00B34446"/>
    <w:rsid w:val="00B41D08"/>
    <w:rsid w:val="00B47628"/>
    <w:rsid w:val="00B60843"/>
    <w:rsid w:val="00B60C2C"/>
    <w:rsid w:val="00B64501"/>
    <w:rsid w:val="00B651B6"/>
    <w:rsid w:val="00B67E62"/>
    <w:rsid w:val="00B75F85"/>
    <w:rsid w:val="00B80F03"/>
    <w:rsid w:val="00B84938"/>
    <w:rsid w:val="00B84B89"/>
    <w:rsid w:val="00BC1ECF"/>
    <w:rsid w:val="00BE1E33"/>
    <w:rsid w:val="00BE4C6A"/>
    <w:rsid w:val="00BE6D25"/>
    <w:rsid w:val="00C061EB"/>
    <w:rsid w:val="00C15E32"/>
    <w:rsid w:val="00C2081C"/>
    <w:rsid w:val="00C2225A"/>
    <w:rsid w:val="00C304BE"/>
    <w:rsid w:val="00C362F2"/>
    <w:rsid w:val="00C529BD"/>
    <w:rsid w:val="00C53D85"/>
    <w:rsid w:val="00C66A04"/>
    <w:rsid w:val="00C82F64"/>
    <w:rsid w:val="00C838D9"/>
    <w:rsid w:val="00C84A75"/>
    <w:rsid w:val="00C921BD"/>
    <w:rsid w:val="00C96DD2"/>
    <w:rsid w:val="00CA67DC"/>
    <w:rsid w:val="00CA6ECE"/>
    <w:rsid w:val="00CB2B1F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1550E"/>
    <w:rsid w:val="00D219FB"/>
    <w:rsid w:val="00D22069"/>
    <w:rsid w:val="00D367D7"/>
    <w:rsid w:val="00D8018C"/>
    <w:rsid w:val="00D82C01"/>
    <w:rsid w:val="00D8405D"/>
    <w:rsid w:val="00DA2D21"/>
    <w:rsid w:val="00DA44F9"/>
    <w:rsid w:val="00DC381B"/>
    <w:rsid w:val="00DD47CE"/>
    <w:rsid w:val="00DF27B3"/>
    <w:rsid w:val="00DF2B2A"/>
    <w:rsid w:val="00E114AF"/>
    <w:rsid w:val="00E14E22"/>
    <w:rsid w:val="00E150BC"/>
    <w:rsid w:val="00E432CF"/>
    <w:rsid w:val="00E52961"/>
    <w:rsid w:val="00E6297D"/>
    <w:rsid w:val="00E70809"/>
    <w:rsid w:val="00E751F2"/>
    <w:rsid w:val="00E918BB"/>
    <w:rsid w:val="00EA01A7"/>
    <w:rsid w:val="00EA6911"/>
    <w:rsid w:val="00EC7C77"/>
    <w:rsid w:val="00ED0110"/>
    <w:rsid w:val="00ED113F"/>
    <w:rsid w:val="00ED6011"/>
    <w:rsid w:val="00EE2CE3"/>
    <w:rsid w:val="00EF7F49"/>
    <w:rsid w:val="00F01EF6"/>
    <w:rsid w:val="00F07286"/>
    <w:rsid w:val="00F3231C"/>
    <w:rsid w:val="00F345C4"/>
    <w:rsid w:val="00F55B7C"/>
    <w:rsid w:val="00F72999"/>
    <w:rsid w:val="00F815CD"/>
    <w:rsid w:val="00F85795"/>
    <w:rsid w:val="00F951AD"/>
    <w:rsid w:val="00FB5285"/>
    <w:rsid w:val="00FC33D3"/>
    <w:rsid w:val="00FE7B2C"/>
    <w:rsid w:val="00FF2EF0"/>
    <w:rsid w:val="00FF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9AF55D-4C91-4E9B-98D3-1753A720F0C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C773A-F3FF-4092-9EBE-F1DD192D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</TotalTime>
  <Pages>1</Pages>
  <Words>698</Words>
  <Characters>399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1095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11</cp:revision>
  <cp:lastPrinted>2022-05-31T13:30:00Z</cp:lastPrinted>
  <dcterms:created xsi:type="dcterms:W3CDTF">2025-01-17T11:29:00Z</dcterms:created>
  <dcterms:modified xsi:type="dcterms:W3CDTF">2025-01-17T11:39:00Z</dcterms:modified>
</cp:coreProperties>
</file>