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30DA" w14:textId="77777777" w:rsidR="002A187F" w:rsidRPr="002A187F" w:rsidRDefault="002A187F" w:rsidP="002A187F">
      <w:pPr>
        <w:overflowPunct w:val="0"/>
        <w:ind w:firstLine="11057"/>
        <w:rPr>
          <w:rFonts w:ascii="Times New Roman" w:hAnsi="Times New Roman"/>
          <w:caps/>
          <w:szCs w:val="24"/>
          <w:lang w:eastAsia="en-US"/>
        </w:rPr>
      </w:pPr>
      <w:r w:rsidRPr="002A187F">
        <w:rPr>
          <w:rFonts w:ascii="Times New Roman" w:hAnsi="Times New Roman"/>
          <w:caps/>
          <w:szCs w:val="24"/>
          <w:lang w:eastAsia="en-US"/>
        </w:rPr>
        <w:t>patvirtinta</w:t>
      </w:r>
    </w:p>
    <w:p w14:paraId="7914CED1" w14:textId="77777777" w:rsidR="002A187F" w:rsidRPr="002A187F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Šakių rajono savivaldybės mero</w:t>
      </w:r>
    </w:p>
    <w:p w14:paraId="058DF826" w14:textId="2209B9A6" w:rsidR="001862F5" w:rsidRDefault="002A187F" w:rsidP="002A187F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2A187F">
        <w:rPr>
          <w:rFonts w:ascii="Times New Roman" w:hAnsi="Times New Roman"/>
          <w:szCs w:val="24"/>
          <w:lang w:eastAsia="en-US"/>
        </w:rPr>
        <w:t>202</w:t>
      </w:r>
      <w:r w:rsidR="003D7059">
        <w:rPr>
          <w:rFonts w:ascii="Times New Roman" w:hAnsi="Times New Roman"/>
          <w:szCs w:val="24"/>
          <w:lang w:eastAsia="en-US"/>
        </w:rPr>
        <w:t>5</w:t>
      </w:r>
      <w:r w:rsidRPr="002A187F">
        <w:rPr>
          <w:rFonts w:ascii="Times New Roman" w:hAnsi="Times New Roman"/>
          <w:szCs w:val="24"/>
          <w:lang w:eastAsia="en-US"/>
        </w:rPr>
        <w:t xml:space="preserve"> m.</w:t>
      </w:r>
      <w:r w:rsidR="003D7059">
        <w:rPr>
          <w:rFonts w:ascii="Times New Roman" w:hAnsi="Times New Roman"/>
          <w:szCs w:val="24"/>
          <w:lang w:eastAsia="en-US"/>
        </w:rPr>
        <w:t xml:space="preserve"> sausio</w:t>
      </w:r>
      <w:r w:rsidR="001862F5">
        <w:rPr>
          <w:rFonts w:ascii="Times New Roman" w:hAnsi="Times New Roman"/>
          <w:szCs w:val="24"/>
          <w:lang w:eastAsia="en-US"/>
        </w:rPr>
        <w:t xml:space="preserve"> 8 </w:t>
      </w:r>
      <w:r w:rsidRPr="002A187F">
        <w:rPr>
          <w:rFonts w:ascii="Times New Roman" w:hAnsi="Times New Roman"/>
          <w:szCs w:val="24"/>
          <w:lang w:eastAsia="en-US"/>
        </w:rPr>
        <w:t>d. potvarkiu Nr. MT-</w:t>
      </w:r>
      <w:r w:rsidR="001862F5">
        <w:rPr>
          <w:rFonts w:ascii="Times New Roman" w:hAnsi="Times New Roman"/>
          <w:szCs w:val="24"/>
          <w:lang w:eastAsia="en-US"/>
        </w:rPr>
        <w:t>10</w:t>
      </w:r>
      <w:r w:rsidRPr="002A187F">
        <w:rPr>
          <w:rFonts w:ascii="Times New Roman" w:hAnsi="Times New Roman"/>
          <w:szCs w:val="24"/>
          <w:lang w:eastAsia="en-US"/>
        </w:rPr>
        <w:t xml:space="preserve">    </w:t>
      </w:r>
    </w:p>
    <w:p w14:paraId="08D718E8" w14:textId="4A892F0F" w:rsidR="001862F5" w:rsidRPr="001862F5" w:rsidRDefault="001862F5" w:rsidP="001862F5">
      <w:pPr>
        <w:ind w:left="5761" w:firstLine="5296"/>
        <w:jc w:val="both"/>
        <w:rPr>
          <w:rFonts w:ascii="Times New Roman" w:hAnsi="Times New Roman"/>
          <w:szCs w:val="24"/>
          <w:lang w:eastAsia="en-US"/>
        </w:rPr>
      </w:pPr>
      <w:r w:rsidRPr="001862F5">
        <w:rPr>
          <w:rFonts w:ascii="Times New Roman" w:hAnsi="Times New Roman"/>
          <w:szCs w:val="24"/>
          <w:lang w:eastAsia="en-US"/>
        </w:rPr>
        <w:t>(Šaki</w:t>
      </w:r>
      <w:r w:rsidRPr="001862F5">
        <w:rPr>
          <w:rFonts w:ascii="Times New Roman" w:hAnsi="Times New Roman" w:hint="eastAsia"/>
          <w:szCs w:val="24"/>
          <w:lang w:eastAsia="en-US"/>
        </w:rPr>
        <w:t>ų</w:t>
      </w:r>
      <w:r w:rsidRPr="001862F5">
        <w:rPr>
          <w:rFonts w:ascii="Times New Roman" w:hAnsi="Times New Roman"/>
          <w:szCs w:val="24"/>
          <w:lang w:eastAsia="en-US"/>
        </w:rPr>
        <w:t xml:space="preserve"> rajono savivaldyb</w:t>
      </w:r>
      <w:r w:rsidRPr="001862F5">
        <w:rPr>
          <w:rFonts w:ascii="Times New Roman" w:hAnsi="Times New Roman" w:hint="eastAsia"/>
          <w:szCs w:val="24"/>
          <w:lang w:eastAsia="en-US"/>
        </w:rPr>
        <w:t>ė</w:t>
      </w:r>
      <w:r w:rsidRPr="001862F5">
        <w:rPr>
          <w:rFonts w:ascii="Times New Roman" w:hAnsi="Times New Roman"/>
          <w:szCs w:val="24"/>
          <w:lang w:eastAsia="en-US"/>
        </w:rPr>
        <w:t xml:space="preserve">s </w:t>
      </w:r>
      <w:r>
        <w:rPr>
          <w:rFonts w:ascii="Times New Roman" w:hAnsi="Times New Roman"/>
          <w:szCs w:val="24"/>
          <w:lang w:eastAsia="en-US"/>
        </w:rPr>
        <w:t>mero</w:t>
      </w:r>
    </w:p>
    <w:p w14:paraId="2E4F2DE6" w14:textId="4CB7849B" w:rsidR="002A187F" w:rsidRPr="002A187F" w:rsidRDefault="001862F5" w:rsidP="001862F5">
      <w:pPr>
        <w:ind w:left="11057"/>
        <w:jc w:val="both"/>
        <w:rPr>
          <w:rFonts w:ascii="Times New Roman" w:hAnsi="Times New Roman"/>
          <w:szCs w:val="24"/>
          <w:lang w:eastAsia="en-US"/>
        </w:rPr>
      </w:pPr>
      <w:r w:rsidRPr="001862F5">
        <w:rPr>
          <w:rFonts w:ascii="Times New Roman" w:hAnsi="Times New Roman"/>
          <w:szCs w:val="24"/>
          <w:lang w:eastAsia="en-US"/>
        </w:rPr>
        <w:t>202</w:t>
      </w:r>
      <w:r>
        <w:rPr>
          <w:rFonts w:ascii="Times New Roman" w:hAnsi="Times New Roman"/>
          <w:szCs w:val="24"/>
          <w:lang w:eastAsia="en-US"/>
        </w:rPr>
        <w:t>5</w:t>
      </w:r>
      <w:r w:rsidRPr="001862F5">
        <w:rPr>
          <w:rFonts w:ascii="Times New Roman" w:hAnsi="Times New Roman"/>
          <w:szCs w:val="24"/>
          <w:lang w:eastAsia="en-US"/>
        </w:rPr>
        <w:t xml:space="preserve"> m. </w:t>
      </w:r>
      <w:r>
        <w:rPr>
          <w:rFonts w:ascii="Times New Roman" w:hAnsi="Times New Roman"/>
          <w:szCs w:val="24"/>
          <w:lang w:eastAsia="en-US"/>
        </w:rPr>
        <w:t xml:space="preserve">sausio </w:t>
      </w:r>
      <w:r w:rsidRPr="001862F5">
        <w:rPr>
          <w:rFonts w:ascii="Times New Roman" w:hAnsi="Times New Roman"/>
          <w:szCs w:val="24"/>
          <w:lang w:eastAsia="en-US"/>
        </w:rPr>
        <w:t xml:space="preserve">d. </w:t>
      </w:r>
      <w:r>
        <w:rPr>
          <w:rFonts w:ascii="Times New Roman" w:hAnsi="Times New Roman"/>
          <w:szCs w:val="24"/>
          <w:lang w:eastAsia="en-US"/>
        </w:rPr>
        <w:t>potvarki</w:t>
      </w:r>
      <w:r w:rsidR="0063071F">
        <w:rPr>
          <w:rFonts w:ascii="Times New Roman" w:hAnsi="Times New Roman"/>
          <w:szCs w:val="24"/>
          <w:lang w:eastAsia="en-US"/>
        </w:rPr>
        <w:t>o</w:t>
      </w:r>
      <w:r>
        <w:rPr>
          <w:rFonts w:ascii="Times New Roman" w:hAnsi="Times New Roman"/>
          <w:szCs w:val="24"/>
          <w:lang w:eastAsia="en-US"/>
        </w:rPr>
        <w:t xml:space="preserve"> </w:t>
      </w:r>
      <w:r w:rsidRPr="001862F5">
        <w:rPr>
          <w:rFonts w:ascii="Times New Roman" w:hAnsi="Times New Roman"/>
          <w:szCs w:val="24"/>
          <w:lang w:eastAsia="en-US"/>
        </w:rPr>
        <w:t xml:space="preserve">Nr. </w:t>
      </w:r>
      <w:r>
        <w:rPr>
          <w:rFonts w:ascii="Times New Roman" w:hAnsi="Times New Roman"/>
          <w:szCs w:val="24"/>
          <w:lang w:eastAsia="en-US"/>
        </w:rPr>
        <w:t>M</w:t>
      </w:r>
      <w:r w:rsidRPr="001862F5">
        <w:rPr>
          <w:rFonts w:ascii="Times New Roman" w:hAnsi="Times New Roman"/>
          <w:szCs w:val="24"/>
          <w:lang w:eastAsia="en-US"/>
        </w:rPr>
        <w:t xml:space="preserve">T- </w:t>
      </w:r>
      <w:r>
        <w:rPr>
          <w:rFonts w:ascii="Times New Roman" w:hAnsi="Times New Roman"/>
          <w:szCs w:val="24"/>
          <w:lang w:eastAsia="en-US"/>
        </w:rPr>
        <w:t xml:space="preserve">  </w:t>
      </w:r>
      <w:r w:rsidRPr="001862F5">
        <w:rPr>
          <w:rFonts w:ascii="Times New Roman" w:hAnsi="Times New Roman"/>
          <w:szCs w:val="24"/>
          <w:lang w:eastAsia="en-US"/>
        </w:rPr>
        <w:t xml:space="preserve">   redakcija)</w:t>
      </w:r>
      <w:r w:rsidR="002A187F" w:rsidRPr="002A187F">
        <w:rPr>
          <w:rFonts w:ascii="Times New Roman" w:hAnsi="Times New Roman"/>
          <w:szCs w:val="24"/>
          <w:lang w:eastAsia="en-US"/>
        </w:rPr>
        <w:t xml:space="preserve">    </w:t>
      </w:r>
    </w:p>
    <w:p w14:paraId="119732E5" w14:textId="77777777" w:rsidR="000C49AF" w:rsidRPr="000C49AF" w:rsidRDefault="000C49AF" w:rsidP="000C49AF">
      <w:pPr>
        <w:suppressAutoHyphens/>
        <w:ind w:left="5670" w:firstLine="4395"/>
        <w:rPr>
          <w:rFonts w:ascii="Times New Roman" w:hAnsi="Times New Roman"/>
          <w:bCs/>
          <w:szCs w:val="24"/>
          <w:lang w:eastAsia="ar-SA"/>
        </w:rPr>
      </w:pPr>
    </w:p>
    <w:p w14:paraId="70883F73" w14:textId="026D908F" w:rsidR="00DF3061" w:rsidRPr="000C49AF" w:rsidRDefault="00DF3061" w:rsidP="00DF3061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0C49AF">
        <w:rPr>
          <w:rFonts w:ascii="Times New Roman" w:hAnsi="Times New Roman"/>
          <w:b/>
          <w:szCs w:val="24"/>
          <w:lang w:eastAsia="ar-SA"/>
        </w:rPr>
        <w:t>RAJONO SAVIVALDYB</w:t>
      </w:r>
      <w:r w:rsidRPr="000C49AF">
        <w:rPr>
          <w:rFonts w:ascii="Times New Roman" w:hAnsi="Times New Roman" w:hint="eastAsia"/>
          <w:b/>
          <w:szCs w:val="24"/>
          <w:lang w:eastAsia="ar-SA"/>
        </w:rPr>
        <w:t>Ė</w:t>
      </w:r>
      <w:r w:rsidR="00E828A8" w:rsidRPr="000C49AF">
        <w:rPr>
          <w:rFonts w:ascii="Times New Roman" w:hAnsi="Times New Roman"/>
          <w:b/>
          <w:szCs w:val="24"/>
          <w:lang w:eastAsia="ar-SA"/>
        </w:rPr>
        <w:t>S 20</w:t>
      </w:r>
      <w:r w:rsidR="00F62E5F" w:rsidRPr="000C49AF">
        <w:rPr>
          <w:rFonts w:ascii="Times New Roman" w:hAnsi="Times New Roman"/>
          <w:b/>
          <w:szCs w:val="24"/>
          <w:lang w:eastAsia="ar-SA"/>
        </w:rPr>
        <w:t>2</w:t>
      </w:r>
      <w:r w:rsidR="003D7059">
        <w:rPr>
          <w:rFonts w:ascii="Times New Roman" w:hAnsi="Times New Roman"/>
          <w:b/>
          <w:szCs w:val="24"/>
          <w:lang w:eastAsia="ar-SA"/>
        </w:rPr>
        <w:t>5</w:t>
      </w:r>
      <w:r w:rsidR="00E33B9C" w:rsidRPr="000C49AF">
        <w:rPr>
          <w:rFonts w:ascii="Times New Roman" w:hAnsi="Times New Roman"/>
        </w:rPr>
        <w:t>–</w:t>
      </w:r>
      <w:r w:rsidR="00F62E5F" w:rsidRPr="000C49AF">
        <w:rPr>
          <w:rFonts w:ascii="Times New Roman" w:hAnsi="Times New Roman"/>
          <w:b/>
          <w:szCs w:val="24"/>
          <w:lang w:eastAsia="ar-SA"/>
        </w:rPr>
        <w:t>202</w:t>
      </w:r>
      <w:r w:rsidR="003D7059">
        <w:rPr>
          <w:rFonts w:ascii="Times New Roman" w:hAnsi="Times New Roman"/>
          <w:b/>
          <w:szCs w:val="24"/>
          <w:lang w:eastAsia="ar-SA"/>
        </w:rPr>
        <w:t>7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 M. STRATEGINIO VEIKLOS PLANO VEIKLOS PROGRAM</w:t>
      </w:r>
      <w:r w:rsidRPr="000C49AF">
        <w:rPr>
          <w:rFonts w:ascii="Times New Roman" w:hAnsi="Times New Roman" w:hint="eastAsia"/>
          <w:b/>
          <w:szCs w:val="24"/>
          <w:lang w:eastAsia="ar-SA"/>
        </w:rPr>
        <w:t>Ų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 SVARSTYMO 20</w:t>
      </w:r>
      <w:r w:rsidR="00095747" w:rsidRPr="000C49AF">
        <w:rPr>
          <w:rFonts w:ascii="Times New Roman" w:hAnsi="Times New Roman"/>
          <w:b/>
          <w:szCs w:val="24"/>
          <w:lang w:eastAsia="ar-SA"/>
        </w:rPr>
        <w:t>2</w:t>
      </w:r>
      <w:r w:rsidR="003D7059">
        <w:rPr>
          <w:rFonts w:ascii="Times New Roman" w:hAnsi="Times New Roman"/>
          <w:b/>
          <w:szCs w:val="24"/>
          <w:lang w:eastAsia="ar-SA"/>
        </w:rPr>
        <w:t>5</w:t>
      </w:r>
      <w:r w:rsidR="00E659D2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Pr="000C49AF">
        <w:rPr>
          <w:rFonts w:ascii="Times New Roman" w:hAnsi="Times New Roman"/>
          <w:b/>
          <w:szCs w:val="24"/>
          <w:lang w:eastAsia="ar-SA"/>
        </w:rPr>
        <w:t>METŲ</w:t>
      </w:r>
      <w:r w:rsidR="0026209D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="0026209D" w:rsidRPr="000C49AF">
        <w:rPr>
          <w:rFonts w:ascii="Times New Roman" w:hAnsi="Times New Roman"/>
          <w:b/>
          <w:bCs/>
          <w:szCs w:val="24"/>
          <w:lang w:eastAsia="ar-SA"/>
        </w:rPr>
        <w:t>STRATEGINIO VEIKLOS PLANO PRIEŽIŪROS IR VALDYMO</w:t>
      </w:r>
      <w:r w:rsidR="0026209D" w:rsidRPr="000C49AF">
        <w:rPr>
          <w:rFonts w:ascii="Times New Roman" w:hAnsi="Times New Roman"/>
          <w:b/>
          <w:szCs w:val="24"/>
          <w:lang w:eastAsia="ar-SA"/>
        </w:rPr>
        <w:t xml:space="preserve"> </w:t>
      </w:r>
      <w:r w:rsidR="00F21F5A" w:rsidRPr="00F21F5A">
        <w:rPr>
          <w:rFonts w:ascii="Times New Roman" w:hAnsi="Times New Roman"/>
          <w:b/>
          <w:szCs w:val="24"/>
          <w:lang w:eastAsia="ar-SA"/>
        </w:rPr>
        <w:t>KOMISIJOS</w:t>
      </w:r>
      <w:r w:rsidR="00F83F37" w:rsidRPr="00F21F5A">
        <w:rPr>
          <w:rFonts w:ascii="Times New Roman" w:hAnsi="Times New Roman"/>
          <w:b/>
          <w:szCs w:val="24"/>
          <w:lang w:eastAsia="ar-SA"/>
        </w:rPr>
        <w:t xml:space="preserve"> </w:t>
      </w:r>
      <w:r w:rsidR="00F83F37">
        <w:rPr>
          <w:rFonts w:ascii="Times New Roman" w:hAnsi="Times New Roman"/>
          <w:b/>
          <w:szCs w:val="24"/>
          <w:lang w:eastAsia="ar-SA"/>
        </w:rPr>
        <w:t xml:space="preserve">POSĖDŽIŲ </w:t>
      </w:r>
      <w:r w:rsidRPr="000C49AF">
        <w:rPr>
          <w:rFonts w:ascii="Times New Roman" w:hAnsi="Times New Roman"/>
          <w:b/>
          <w:szCs w:val="24"/>
          <w:lang w:eastAsia="ar-SA"/>
        </w:rPr>
        <w:t xml:space="preserve">DARBO GRAFIKAS </w:t>
      </w:r>
    </w:p>
    <w:tbl>
      <w:tblPr>
        <w:tblpPr w:leftFromText="180" w:rightFromText="180" w:vertAnchor="text" w:horzAnchor="margin" w:tblpXSpec="center" w:tblpY="348"/>
        <w:tblW w:w="15446" w:type="dxa"/>
        <w:tblLayout w:type="fixed"/>
        <w:tblLook w:val="0000" w:firstRow="0" w:lastRow="0" w:firstColumn="0" w:lastColumn="0" w:noHBand="0" w:noVBand="0"/>
      </w:tblPr>
      <w:tblGrid>
        <w:gridCol w:w="988"/>
        <w:gridCol w:w="1417"/>
        <w:gridCol w:w="3260"/>
        <w:gridCol w:w="1843"/>
        <w:gridCol w:w="1985"/>
        <w:gridCol w:w="1701"/>
        <w:gridCol w:w="1842"/>
        <w:gridCol w:w="2410"/>
      </w:tblGrid>
      <w:tr w:rsidR="00063322" w:rsidRPr="00063322" w14:paraId="7A325315" w14:textId="77777777" w:rsidTr="002E166B">
        <w:trPr>
          <w:trHeight w:val="39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717CB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Nr.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C4BB8" w14:textId="276BDF89" w:rsidR="003D7059" w:rsidRPr="00063322" w:rsidRDefault="003B3DA7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P</w:t>
            </w:r>
            <w:r w:rsidR="003D7059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rogramos kodas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8AA1A" w14:textId="4FA1984B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Veiklos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727BBE" w14:textId="63A1849D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  <w:t>2025-01-2</w:t>
            </w:r>
            <w:r w:rsidR="0025455F">
              <w:rPr>
                <w:rFonts w:ascii="Times New Roman" w:hAnsi="Times New Roman"/>
                <w:b/>
                <w:bCs/>
                <w:sz w:val="22"/>
                <w:szCs w:val="22"/>
                <w:lang w:eastAsia="ar-SA"/>
              </w:rPr>
              <w:t>9</w:t>
            </w:r>
          </w:p>
          <w:p w14:paraId="1101E8C4" w14:textId="162E08A2" w:rsidR="003B3DA7" w:rsidRPr="00063322" w:rsidRDefault="0025455F" w:rsidP="003B3DA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Trečiadienis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9B06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Vyks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F5F8FD" w14:textId="77777777" w:rsidR="003D7059" w:rsidRPr="00063322" w:rsidRDefault="003D7059" w:rsidP="000957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Programos </w:t>
            </w:r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koordinatorius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75DEA84" w14:textId="77777777" w:rsidR="003D7059" w:rsidRPr="00063322" w:rsidRDefault="003D7059" w:rsidP="0009574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Atsakingas asmuo už programą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A6CF2" w14:textId="77777777" w:rsidR="003D7059" w:rsidRPr="00063322" w:rsidRDefault="003D7059" w:rsidP="008B2893">
            <w:pPr>
              <w:ind w:left="-108" w:right="-175" w:hanging="28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Atsakingas asmuo už programos priemonę/-</w:t>
            </w:r>
            <w:proofErr w:type="spellStart"/>
            <w:r w:rsidRPr="00063322">
              <w:rPr>
                <w:rFonts w:ascii="Times New Roman" w:hAnsi="Times New Roman"/>
                <w:bCs/>
                <w:sz w:val="22"/>
                <w:szCs w:val="22"/>
              </w:rPr>
              <w:t>es</w:t>
            </w:r>
            <w:proofErr w:type="spellEnd"/>
          </w:p>
        </w:tc>
      </w:tr>
      <w:tr w:rsidR="00063322" w:rsidRPr="00063322" w14:paraId="49987F30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AA3E4B" w14:textId="77777777" w:rsidR="003D7059" w:rsidRPr="00063322" w:rsidRDefault="003D7059" w:rsidP="00095747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4611" w14:textId="792C7CC3" w:rsidR="003D7059" w:rsidRPr="00063322" w:rsidRDefault="003D7059" w:rsidP="003D7059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24B237" w14:textId="6DECEAFB" w:rsidR="003D7059" w:rsidRPr="00063322" w:rsidRDefault="003D7059" w:rsidP="0009574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Style w:val="uficommentbody"/>
                <w:rFonts w:ascii="Times New Roman" w:hAnsi="Times New Roman"/>
                <w:bCs/>
                <w:sz w:val="22"/>
                <w:szCs w:val="22"/>
              </w:rPr>
              <w:t>Švietimo, sporto ir kultūros puoselėjimo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D5C244" w14:textId="530EF614" w:rsidR="003D7059" w:rsidRPr="00063322" w:rsidRDefault="00241168" w:rsidP="00095747">
            <w:pPr>
              <w:suppressAutoHyphens/>
              <w:jc w:val="center"/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8.30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="0008703E"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10</w:t>
            </w: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.</w:t>
            </w:r>
            <w:r w:rsidR="0008703E"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>0</w:t>
            </w:r>
            <w:r w:rsidRPr="00063322"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t xml:space="preserve">0 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6401A" w14:textId="2E05B38E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A5F5FF" w14:textId="7DB26F1F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Aštrauskas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0194BB" w14:textId="100DE0A8" w:rsidR="00DF0377" w:rsidRPr="00DF0377" w:rsidRDefault="00DF0377" w:rsidP="00DF037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E</w:t>
            </w: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Plančiūnienė</w:t>
            </w:r>
            <w:proofErr w:type="spellEnd"/>
            <w:r w:rsidRPr="00DF0377"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</w:p>
          <w:p w14:paraId="69DAF53A" w14:textId="77777777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372AD" w14:textId="46F87C88" w:rsidR="003B3DA7" w:rsidRPr="00063322" w:rsidRDefault="003B3DA7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E.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Plančiūnienė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FFE97C0" w14:textId="1B8DC7B7" w:rsidR="003D7059" w:rsidRPr="00063322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Kasparavičienė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D06F2C4" w14:textId="3753BC3C" w:rsidR="003D7059" w:rsidRPr="00063322" w:rsidRDefault="003D7059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4234F6F9" w14:textId="3EE22C4C" w:rsidR="003B3DA7" w:rsidRPr="00063322" w:rsidRDefault="003D7059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I.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Navlickienė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147C68A" w14:textId="05CA45E4" w:rsidR="003D7059" w:rsidRPr="00063322" w:rsidRDefault="003B3DA7" w:rsidP="003D7059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G.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Demenius</w:t>
            </w:r>
            <w:proofErr w:type="spellEnd"/>
          </w:p>
        </w:tc>
      </w:tr>
      <w:tr w:rsidR="00063322" w:rsidRPr="00063322" w14:paraId="477C9D5D" w14:textId="77777777" w:rsidTr="002E166B">
        <w:trPr>
          <w:trHeight w:val="178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543338" w14:textId="2BFB45F1" w:rsidR="003D7059" w:rsidRPr="00063322" w:rsidRDefault="003D7059" w:rsidP="00095747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DE0D" w14:textId="77DCFDD5" w:rsidR="003D7059" w:rsidRPr="00063322" w:rsidRDefault="003D7059" w:rsidP="003D7059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E2EF" w14:textId="317BDDE8" w:rsidR="003D7059" w:rsidRPr="00063322" w:rsidRDefault="003D7059" w:rsidP="00F618CC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Teritorijų vystymo ir ekonominės aplinkos gerinimo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379A67" w14:textId="355E282C" w:rsidR="003D7059" w:rsidRPr="00063322" w:rsidRDefault="0008703E" w:rsidP="00095747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10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="00241168"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="00241168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12.00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2E05" w14:textId="24B11052" w:rsidR="003D7059" w:rsidRPr="00063322" w:rsidRDefault="003D7059" w:rsidP="0009574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E63090" w14:textId="5E9420B1" w:rsidR="003D7059" w:rsidRPr="00AE3E77" w:rsidRDefault="003D7059" w:rsidP="0009574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M. Remeikis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7C467D" w14:textId="77777777" w:rsidR="003D7059" w:rsidRPr="00063322" w:rsidRDefault="003D7059" w:rsidP="000C49AF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Ignatjevaitė</w:t>
            </w:r>
            <w:r w:rsidR="00B55952"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73A8DBE9" w14:textId="77777777" w:rsidR="00B55952" w:rsidRPr="00063322" w:rsidRDefault="00B55952" w:rsidP="00B55952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Staugaitienė</w:t>
            </w:r>
            <w:proofErr w:type="spellEnd"/>
          </w:p>
          <w:p w14:paraId="5DE1C75F" w14:textId="309B444B" w:rsidR="00B55952" w:rsidRPr="00063322" w:rsidRDefault="00B55952" w:rsidP="000C49A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3727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Ignatjevaitė,</w:t>
            </w:r>
          </w:p>
          <w:p w14:paraId="59209F85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Staugaitienė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3948EAD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Bosikienė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05326921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I. Žemaitienė,</w:t>
            </w:r>
          </w:p>
          <w:p w14:paraId="79F7C823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L.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Štrimaitytė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1C5ECEA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Palukaitienė, </w:t>
            </w:r>
          </w:p>
          <w:p w14:paraId="3942D04D" w14:textId="7777777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Zimnickienė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24AACCB9" w14:textId="5C0B5182" w:rsidR="00DF037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Stepaitis</w:t>
            </w:r>
            <w:proofErr w:type="spellEnd"/>
          </w:p>
        </w:tc>
      </w:tr>
      <w:tr w:rsidR="00063322" w:rsidRPr="00063322" w14:paraId="2B045D92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ADCF8E" w14:textId="0E98CC7E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0DA85" w14:textId="16E9B479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03B1A" w14:textId="1EBD505D" w:rsidR="008E1715" w:rsidRPr="00063322" w:rsidRDefault="008E1715" w:rsidP="008E1715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Valdymo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816FB" w14:textId="074AEA20" w:rsidR="008E1715" w:rsidRPr="00063322" w:rsidRDefault="008E1715" w:rsidP="008E1715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13.00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14.</w:t>
            </w:r>
            <w:r w:rsidR="0008703E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92544" w14:textId="00C92A93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579BD5" w14:textId="4072F0D1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48D4A3C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5F023D6D" w14:textId="0B65A99B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R. Vaičiūnienė,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84F90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V.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Tumienė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63812040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R. Vaičiūnienė,</w:t>
            </w:r>
          </w:p>
          <w:p w14:paraId="6BBF2864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J.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Šneideraitienė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5DEB9965" w14:textId="35DA658F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Kėvelaitytė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268AC35" w14:textId="462C50D7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M. Remeikis,</w:t>
            </w:r>
          </w:p>
          <w:p w14:paraId="4F82468E" w14:textId="7E8D7AB4" w:rsidR="003B3DA7" w:rsidRPr="00063322" w:rsidRDefault="003B3DA7" w:rsidP="003B3DA7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G.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Vedegys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1F661A1C" w14:textId="1F7D68CF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R.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Stepaitis</w:t>
            </w:r>
            <w:proofErr w:type="spellEnd"/>
          </w:p>
        </w:tc>
      </w:tr>
      <w:tr w:rsidR="00063322" w:rsidRPr="00063322" w14:paraId="0E547197" w14:textId="77777777" w:rsidTr="002E166B">
        <w:trPr>
          <w:trHeight w:val="43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B6C1F" w14:textId="12B4C4E8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FC4B2" w14:textId="3BF2AE61" w:rsidR="008E1715" w:rsidRPr="00063322" w:rsidRDefault="008E1715" w:rsidP="008E1715">
            <w:pPr>
              <w:suppressAutoHyphens/>
              <w:jc w:val="center"/>
              <w:rPr>
                <w:rFonts w:ascii="Times New Roman" w:eastAsia="Calibri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eastAsia="Calibri" w:hAnsi="Times New Roman"/>
                <w:sz w:val="22"/>
                <w:szCs w:val="22"/>
                <w:lang w:eastAsia="ar-SA"/>
              </w:rPr>
              <w:t>003.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995A3" w14:textId="68189E9F" w:rsidR="008E1715" w:rsidRPr="00063322" w:rsidRDefault="008E1715" w:rsidP="008E1715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Sveikatos stiprinimo ir socialinės integracijos didinimo programa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E782A" w14:textId="1507F5E1" w:rsidR="008E1715" w:rsidRPr="00063322" w:rsidRDefault="008E1715" w:rsidP="008E1715">
            <w:pPr>
              <w:suppressAutoHyphens/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14.</w:t>
            </w:r>
            <w:r w:rsidR="0008703E"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3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0</w:t>
            </w:r>
            <w:r w:rsidRPr="00063322">
              <w:rPr>
                <w:rFonts w:ascii="Times New Roman" w:hAnsi="Times New Roman"/>
                <w:sz w:val="22"/>
                <w:szCs w:val="22"/>
              </w:rPr>
              <w:t>–</w:t>
            </w: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17.00 val.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4B71B" w14:textId="346F1D7D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ar-SA"/>
              </w:rPr>
              <w:t>Konferencijų salėje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E1441A" w14:textId="25CB07FF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D. Pilypaitytė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FE9554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A. Būdvytienė,</w:t>
            </w:r>
          </w:p>
          <w:p w14:paraId="34FE6340" w14:textId="59B3B398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E. Zubrickienė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DC6A1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D. Pilypaitytė,</w:t>
            </w:r>
          </w:p>
          <w:p w14:paraId="6BB9E45B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E. Zubrickienė,</w:t>
            </w:r>
          </w:p>
          <w:p w14:paraId="557A570A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  <w:lang w:eastAsia="en-US"/>
              </w:rPr>
              <w:t>A. Būdvytienė,</w:t>
            </w:r>
          </w:p>
          <w:p w14:paraId="516A0EB2" w14:textId="77777777" w:rsidR="008E1715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D.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Jurgutienė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</w:p>
          <w:p w14:paraId="36A98375" w14:textId="77777777" w:rsidR="003B3DA7" w:rsidRPr="00063322" w:rsidRDefault="008E1715" w:rsidP="008E1715">
            <w:pPr>
              <w:rPr>
                <w:rFonts w:ascii="Times New Roman" w:hAnsi="Times New Roman"/>
                <w:sz w:val="22"/>
                <w:szCs w:val="22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 xml:space="preserve">A. </w:t>
            </w:r>
            <w:proofErr w:type="spellStart"/>
            <w:r w:rsidRPr="00063322">
              <w:rPr>
                <w:rFonts w:ascii="Times New Roman" w:hAnsi="Times New Roman"/>
                <w:sz w:val="22"/>
                <w:szCs w:val="22"/>
              </w:rPr>
              <w:t>Pavydienė</w:t>
            </w:r>
            <w:proofErr w:type="spellEnd"/>
            <w:r w:rsidRPr="00063322">
              <w:rPr>
                <w:rFonts w:ascii="Times New Roman" w:hAnsi="Times New Roman"/>
                <w:sz w:val="22"/>
                <w:szCs w:val="22"/>
              </w:rPr>
              <w:t>,</w:t>
            </w:r>
            <w:r w:rsidR="003B3DA7" w:rsidRPr="0006332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1E3264DF" w14:textId="3DB06456" w:rsidR="008E1715" w:rsidRPr="00063322" w:rsidRDefault="003B3DA7" w:rsidP="003B3DA7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63322">
              <w:rPr>
                <w:rFonts w:ascii="Times New Roman" w:hAnsi="Times New Roman"/>
                <w:sz w:val="22"/>
                <w:szCs w:val="22"/>
              </w:rPr>
              <w:t>D. Palukaitienė</w:t>
            </w:r>
          </w:p>
        </w:tc>
      </w:tr>
    </w:tbl>
    <w:p w14:paraId="25BB0CB6" w14:textId="77777777" w:rsidR="00EF56AD" w:rsidRDefault="00EF56AD" w:rsidP="00D010C6">
      <w:pPr>
        <w:suppressAutoHyphens/>
        <w:jc w:val="center"/>
        <w:rPr>
          <w:rFonts w:ascii="Times New Roman" w:hAnsi="Times New Roman"/>
          <w:b/>
          <w:sz w:val="20"/>
          <w:lang w:eastAsia="ar-SA"/>
        </w:rPr>
      </w:pPr>
    </w:p>
    <w:p w14:paraId="13E36568" w14:textId="77777777" w:rsidR="0030585D" w:rsidRPr="001845C3" w:rsidRDefault="00D010C6" w:rsidP="00D010C6">
      <w:pPr>
        <w:suppressAutoHyphens/>
        <w:jc w:val="center"/>
        <w:rPr>
          <w:rFonts w:ascii="Times New Roman" w:hAnsi="Times New Roman"/>
          <w:color w:val="000000"/>
          <w:sz w:val="20"/>
        </w:rPr>
      </w:pPr>
      <w:r w:rsidRPr="00133C02">
        <w:rPr>
          <w:rFonts w:ascii="Times New Roman" w:hAnsi="Times New Roman"/>
          <w:b/>
          <w:sz w:val="20"/>
          <w:lang w:eastAsia="ar-SA"/>
        </w:rPr>
        <w:t>_________________</w:t>
      </w:r>
      <w:r w:rsidRPr="001845C3">
        <w:rPr>
          <w:rFonts w:ascii="Times New Roman" w:hAnsi="Times New Roman"/>
          <w:b/>
          <w:color w:val="000000"/>
          <w:sz w:val="20"/>
          <w:lang w:eastAsia="ar-SA"/>
        </w:rPr>
        <w:t>___________________________</w:t>
      </w:r>
    </w:p>
    <w:sectPr w:rsidR="0030585D" w:rsidRPr="001845C3" w:rsidSect="0017584E">
      <w:headerReference w:type="default" r:id="rId7"/>
      <w:headerReference w:type="first" r:id="rId8"/>
      <w:pgSz w:w="16840" w:h="11907" w:orient="landscape" w:code="9"/>
      <w:pgMar w:top="510" w:right="510" w:bottom="567" w:left="1134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4C322" w14:textId="77777777" w:rsidR="00141D65" w:rsidRDefault="00141D65">
      <w:r>
        <w:separator/>
      </w:r>
    </w:p>
  </w:endnote>
  <w:endnote w:type="continuationSeparator" w:id="0">
    <w:p w14:paraId="4003D027" w14:textId="77777777" w:rsidR="00141D65" w:rsidRDefault="0014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18585" w14:textId="77777777" w:rsidR="00141D65" w:rsidRDefault="00141D65">
      <w:r>
        <w:separator/>
      </w:r>
    </w:p>
  </w:footnote>
  <w:footnote w:type="continuationSeparator" w:id="0">
    <w:p w14:paraId="78AAF4C7" w14:textId="77777777" w:rsidR="00141D65" w:rsidRDefault="0014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5813428"/>
      <w:docPartObj>
        <w:docPartGallery w:val="Page Numbers (Top of Page)"/>
        <w:docPartUnique/>
      </w:docPartObj>
    </w:sdtPr>
    <w:sdtContent>
      <w:p w14:paraId="17852E7E" w14:textId="77777777"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747">
          <w:rPr>
            <w:noProof/>
          </w:rPr>
          <w:t>2</w:t>
        </w:r>
        <w:r>
          <w:fldChar w:fldCharType="end"/>
        </w:r>
      </w:p>
    </w:sdtContent>
  </w:sdt>
  <w:p w14:paraId="6B5546C0" w14:textId="77777777"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10D6" w14:textId="77777777" w:rsidR="00890A46" w:rsidRDefault="00890A46">
    <w:pPr>
      <w:pStyle w:val="Antrats"/>
      <w:jc w:val="center"/>
    </w:pPr>
  </w:p>
  <w:p w14:paraId="5184A76D" w14:textId="77777777"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BC2"/>
    <w:rsid w:val="00044917"/>
    <w:rsid w:val="00047698"/>
    <w:rsid w:val="0005727F"/>
    <w:rsid w:val="0006239A"/>
    <w:rsid w:val="00063322"/>
    <w:rsid w:val="000800DE"/>
    <w:rsid w:val="0008703E"/>
    <w:rsid w:val="00094496"/>
    <w:rsid w:val="00095747"/>
    <w:rsid w:val="000B243C"/>
    <w:rsid w:val="000B7EC4"/>
    <w:rsid w:val="000C2338"/>
    <w:rsid w:val="000C49AF"/>
    <w:rsid w:val="000D4A4C"/>
    <w:rsid w:val="00116FEB"/>
    <w:rsid w:val="0012299D"/>
    <w:rsid w:val="0012318D"/>
    <w:rsid w:val="00133C02"/>
    <w:rsid w:val="00141D65"/>
    <w:rsid w:val="00142F0C"/>
    <w:rsid w:val="00170AFE"/>
    <w:rsid w:val="0017584E"/>
    <w:rsid w:val="001845C3"/>
    <w:rsid w:val="00185684"/>
    <w:rsid w:val="00186214"/>
    <w:rsid w:val="001862F5"/>
    <w:rsid w:val="0019164A"/>
    <w:rsid w:val="00191B9E"/>
    <w:rsid w:val="001B2650"/>
    <w:rsid w:val="001B3C06"/>
    <w:rsid w:val="001D2410"/>
    <w:rsid w:val="001F41D8"/>
    <w:rsid w:val="002144BB"/>
    <w:rsid w:val="00214819"/>
    <w:rsid w:val="002203AD"/>
    <w:rsid w:val="00224BB0"/>
    <w:rsid w:val="00234ACE"/>
    <w:rsid w:val="0024067B"/>
    <w:rsid w:val="00241168"/>
    <w:rsid w:val="00251B77"/>
    <w:rsid w:val="0025455F"/>
    <w:rsid w:val="002576ED"/>
    <w:rsid w:val="002577C5"/>
    <w:rsid w:val="0026209D"/>
    <w:rsid w:val="00266B1A"/>
    <w:rsid w:val="00272BEB"/>
    <w:rsid w:val="00282E0F"/>
    <w:rsid w:val="002A099F"/>
    <w:rsid w:val="002A187F"/>
    <w:rsid w:val="002B27D9"/>
    <w:rsid w:val="002B722E"/>
    <w:rsid w:val="002C1416"/>
    <w:rsid w:val="002E166B"/>
    <w:rsid w:val="002E4B52"/>
    <w:rsid w:val="002F178B"/>
    <w:rsid w:val="002F271E"/>
    <w:rsid w:val="002F3AA1"/>
    <w:rsid w:val="002F46D8"/>
    <w:rsid w:val="002F477B"/>
    <w:rsid w:val="002F7ACE"/>
    <w:rsid w:val="0030585D"/>
    <w:rsid w:val="00312AA1"/>
    <w:rsid w:val="00314396"/>
    <w:rsid w:val="00344D71"/>
    <w:rsid w:val="00356974"/>
    <w:rsid w:val="00367DAE"/>
    <w:rsid w:val="00370C92"/>
    <w:rsid w:val="0037158A"/>
    <w:rsid w:val="003900BA"/>
    <w:rsid w:val="003A5886"/>
    <w:rsid w:val="003B2957"/>
    <w:rsid w:val="003B3DA7"/>
    <w:rsid w:val="003D7059"/>
    <w:rsid w:val="003E1E99"/>
    <w:rsid w:val="004218EC"/>
    <w:rsid w:val="004604EF"/>
    <w:rsid w:val="004A3F43"/>
    <w:rsid w:val="004B5C10"/>
    <w:rsid w:val="004E289F"/>
    <w:rsid w:val="004E4EF9"/>
    <w:rsid w:val="004F4749"/>
    <w:rsid w:val="00513ED7"/>
    <w:rsid w:val="005227F8"/>
    <w:rsid w:val="00530264"/>
    <w:rsid w:val="00533B24"/>
    <w:rsid w:val="005406BE"/>
    <w:rsid w:val="00541ADF"/>
    <w:rsid w:val="00546123"/>
    <w:rsid w:val="0056091E"/>
    <w:rsid w:val="00564559"/>
    <w:rsid w:val="00567855"/>
    <w:rsid w:val="005778CB"/>
    <w:rsid w:val="005C1044"/>
    <w:rsid w:val="005C1080"/>
    <w:rsid w:val="005C1BE4"/>
    <w:rsid w:val="005C67D8"/>
    <w:rsid w:val="005D1673"/>
    <w:rsid w:val="00606F07"/>
    <w:rsid w:val="0063071F"/>
    <w:rsid w:val="006366A7"/>
    <w:rsid w:val="006725FF"/>
    <w:rsid w:val="00674ED2"/>
    <w:rsid w:val="00683759"/>
    <w:rsid w:val="00693F4F"/>
    <w:rsid w:val="00694B8D"/>
    <w:rsid w:val="006A5A67"/>
    <w:rsid w:val="006C0CAB"/>
    <w:rsid w:val="006C2AFB"/>
    <w:rsid w:val="006C2B73"/>
    <w:rsid w:val="006C648F"/>
    <w:rsid w:val="006D2FA6"/>
    <w:rsid w:val="006D3A5D"/>
    <w:rsid w:val="006E4429"/>
    <w:rsid w:val="006E5161"/>
    <w:rsid w:val="006F0685"/>
    <w:rsid w:val="00704AB0"/>
    <w:rsid w:val="00710CD1"/>
    <w:rsid w:val="007155B7"/>
    <w:rsid w:val="00731393"/>
    <w:rsid w:val="0074251D"/>
    <w:rsid w:val="0075095D"/>
    <w:rsid w:val="00752228"/>
    <w:rsid w:val="007610E1"/>
    <w:rsid w:val="00785493"/>
    <w:rsid w:val="007B7AA1"/>
    <w:rsid w:val="007C351C"/>
    <w:rsid w:val="007D3C06"/>
    <w:rsid w:val="007D6A43"/>
    <w:rsid w:val="007F2FCC"/>
    <w:rsid w:val="007F50BC"/>
    <w:rsid w:val="00802973"/>
    <w:rsid w:val="00811B5B"/>
    <w:rsid w:val="00821DF5"/>
    <w:rsid w:val="008315DC"/>
    <w:rsid w:val="00834ACC"/>
    <w:rsid w:val="00834EC9"/>
    <w:rsid w:val="00835784"/>
    <w:rsid w:val="00845901"/>
    <w:rsid w:val="008461F6"/>
    <w:rsid w:val="00847A51"/>
    <w:rsid w:val="00871CA2"/>
    <w:rsid w:val="00886A58"/>
    <w:rsid w:val="00890A46"/>
    <w:rsid w:val="00896183"/>
    <w:rsid w:val="008B2893"/>
    <w:rsid w:val="008C25BE"/>
    <w:rsid w:val="008C6B3B"/>
    <w:rsid w:val="008C6CF0"/>
    <w:rsid w:val="008D6290"/>
    <w:rsid w:val="008D6D8C"/>
    <w:rsid w:val="008E1715"/>
    <w:rsid w:val="00900EFC"/>
    <w:rsid w:val="009025AE"/>
    <w:rsid w:val="0092309B"/>
    <w:rsid w:val="00924117"/>
    <w:rsid w:val="009257C8"/>
    <w:rsid w:val="00935BE1"/>
    <w:rsid w:val="00952C25"/>
    <w:rsid w:val="00960B87"/>
    <w:rsid w:val="0096696C"/>
    <w:rsid w:val="00974D93"/>
    <w:rsid w:val="009865A8"/>
    <w:rsid w:val="009963DE"/>
    <w:rsid w:val="009B4EFD"/>
    <w:rsid w:val="009C17F2"/>
    <w:rsid w:val="009E6133"/>
    <w:rsid w:val="00A07BC2"/>
    <w:rsid w:val="00A20900"/>
    <w:rsid w:val="00A271B6"/>
    <w:rsid w:val="00A27A44"/>
    <w:rsid w:val="00A34000"/>
    <w:rsid w:val="00A52415"/>
    <w:rsid w:val="00A603A0"/>
    <w:rsid w:val="00A65D3E"/>
    <w:rsid w:val="00A748A1"/>
    <w:rsid w:val="00A92968"/>
    <w:rsid w:val="00A95B81"/>
    <w:rsid w:val="00A97397"/>
    <w:rsid w:val="00AB55CB"/>
    <w:rsid w:val="00AC2D92"/>
    <w:rsid w:val="00AE3E77"/>
    <w:rsid w:val="00B115BF"/>
    <w:rsid w:val="00B227BB"/>
    <w:rsid w:val="00B22814"/>
    <w:rsid w:val="00B22DA7"/>
    <w:rsid w:val="00B32980"/>
    <w:rsid w:val="00B37CFC"/>
    <w:rsid w:val="00B55952"/>
    <w:rsid w:val="00B853A0"/>
    <w:rsid w:val="00B91272"/>
    <w:rsid w:val="00B96387"/>
    <w:rsid w:val="00BA3508"/>
    <w:rsid w:val="00BC681B"/>
    <w:rsid w:val="00BF08F4"/>
    <w:rsid w:val="00BF4039"/>
    <w:rsid w:val="00C05F8B"/>
    <w:rsid w:val="00C079EC"/>
    <w:rsid w:val="00C160AE"/>
    <w:rsid w:val="00C433F3"/>
    <w:rsid w:val="00C45ABB"/>
    <w:rsid w:val="00C51257"/>
    <w:rsid w:val="00C61DBD"/>
    <w:rsid w:val="00C77A20"/>
    <w:rsid w:val="00C77DCE"/>
    <w:rsid w:val="00C92686"/>
    <w:rsid w:val="00C9571D"/>
    <w:rsid w:val="00CC71A7"/>
    <w:rsid w:val="00CD7C1D"/>
    <w:rsid w:val="00CE262F"/>
    <w:rsid w:val="00CE68D2"/>
    <w:rsid w:val="00CF257F"/>
    <w:rsid w:val="00D010C6"/>
    <w:rsid w:val="00D16EEA"/>
    <w:rsid w:val="00D35AD8"/>
    <w:rsid w:val="00D51846"/>
    <w:rsid w:val="00D57CD3"/>
    <w:rsid w:val="00D61E3A"/>
    <w:rsid w:val="00D64E1A"/>
    <w:rsid w:val="00D91247"/>
    <w:rsid w:val="00D937E6"/>
    <w:rsid w:val="00DA0BEF"/>
    <w:rsid w:val="00DA54C7"/>
    <w:rsid w:val="00DA6954"/>
    <w:rsid w:val="00DB0214"/>
    <w:rsid w:val="00DB0324"/>
    <w:rsid w:val="00DB5F7F"/>
    <w:rsid w:val="00DC2502"/>
    <w:rsid w:val="00DD7E87"/>
    <w:rsid w:val="00DE21B8"/>
    <w:rsid w:val="00DF0377"/>
    <w:rsid w:val="00DF3061"/>
    <w:rsid w:val="00E041DD"/>
    <w:rsid w:val="00E143F5"/>
    <w:rsid w:val="00E17AC0"/>
    <w:rsid w:val="00E2090A"/>
    <w:rsid w:val="00E33B9C"/>
    <w:rsid w:val="00E43BDD"/>
    <w:rsid w:val="00E503A9"/>
    <w:rsid w:val="00E57FCE"/>
    <w:rsid w:val="00E659D2"/>
    <w:rsid w:val="00E71617"/>
    <w:rsid w:val="00E7255F"/>
    <w:rsid w:val="00E7735E"/>
    <w:rsid w:val="00E828A8"/>
    <w:rsid w:val="00E86606"/>
    <w:rsid w:val="00E943D4"/>
    <w:rsid w:val="00E957D9"/>
    <w:rsid w:val="00EA13B0"/>
    <w:rsid w:val="00EC6125"/>
    <w:rsid w:val="00ED24D1"/>
    <w:rsid w:val="00EE047A"/>
    <w:rsid w:val="00EF56AD"/>
    <w:rsid w:val="00F13D56"/>
    <w:rsid w:val="00F21F5A"/>
    <w:rsid w:val="00F329EE"/>
    <w:rsid w:val="00F35277"/>
    <w:rsid w:val="00F47F03"/>
    <w:rsid w:val="00F6166D"/>
    <w:rsid w:val="00F618CC"/>
    <w:rsid w:val="00F62E5F"/>
    <w:rsid w:val="00F83F37"/>
    <w:rsid w:val="00F85E6A"/>
    <w:rsid w:val="00F940F1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81815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  <w:style w:type="character" w:customStyle="1" w:styleId="uficommentbody">
    <w:name w:val="uficommentbody"/>
    <w:basedOn w:val="Numatytasispastraiposriftas"/>
    <w:rsid w:val="003D70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0845C-03DD-4611-B2FF-B7638C65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9</cp:revision>
  <cp:lastPrinted>2025-01-20T10:50:00Z</cp:lastPrinted>
  <dcterms:created xsi:type="dcterms:W3CDTF">2025-01-20T10:36:00Z</dcterms:created>
  <dcterms:modified xsi:type="dcterms:W3CDTF">2025-01-20T11:57:00Z</dcterms:modified>
</cp:coreProperties>
</file>