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EDE60" w14:textId="056B2C6F" w:rsidR="0058691E" w:rsidRDefault="006F795C" w:rsidP="0058691E">
      <w:pPr>
        <w:pStyle w:val="Antrats"/>
        <w:jc w:val="center"/>
        <w:rPr>
          <w:rFonts w:ascii="Times New Roman" w:hAnsi="Times New Roman"/>
          <w:b/>
          <w:szCs w:val="24"/>
        </w:rPr>
      </w:pPr>
      <w:r w:rsidRPr="00047423">
        <w:rPr>
          <w:rFonts w:ascii="Times New Roman" w:hAnsi="Times New Roman"/>
          <w:noProof/>
          <w:szCs w:val="24"/>
        </w:rPr>
        <w:drawing>
          <wp:inline distT="0" distB="0" distL="0" distR="0" wp14:anchorId="745578AC" wp14:editId="4E481713">
            <wp:extent cx="542925" cy="600075"/>
            <wp:effectExtent l="0" t="0" r="9525" b="9525"/>
            <wp:docPr id="3" name="Picture 2" descr="Description: 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44C8D" w14:textId="77777777" w:rsidR="00047423" w:rsidRPr="00047423" w:rsidRDefault="00047423" w:rsidP="0058691E">
      <w:pPr>
        <w:pStyle w:val="Antrats"/>
        <w:jc w:val="center"/>
        <w:rPr>
          <w:rFonts w:ascii="Times New Roman" w:hAnsi="Times New Roman"/>
          <w:b/>
          <w:sz w:val="20"/>
        </w:rPr>
      </w:pPr>
    </w:p>
    <w:p w14:paraId="34E5C1BF" w14:textId="77777777" w:rsidR="0058691E" w:rsidRPr="00047423" w:rsidRDefault="0058691E" w:rsidP="0058691E">
      <w:pPr>
        <w:pStyle w:val="Antrats"/>
        <w:jc w:val="center"/>
        <w:rPr>
          <w:rFonts w:ascii="Times New Roman" w:hAnsi="Times New Roman"/>
          <w:b/>
          <w:szCs w:val="24"/>
        </w:rPr>
      </w:pPr>
      <w:r w:rsidRPr="00047423">
        <w:rPr>
          <w:rFonts w:ascii="Times New Roman" w:hAnsi="Times New Roman"/>
          <w:b/>
          <w:szCs w:val="24"/>
        </w:rPr>
        <w:t>ŠAKIŲ RAJONO SAVIVALDYBĖS TARYBA</w:t>
      </w:r>
    </w:p>
    <w:p w14:paraId="6D46910E" w14:textId="77777777" w:rsidR="0058691E" w:rsidRPr="00047423" w:rsidRDefault="0058691E" w:rsidP="0058691E">
      <w:pPr>
        <w:pStyle w:val="Antrats"/>
        <w:jc w:val="center"/>
        <w:rPr>
          <w:rFonts w:ascii="Times New Roman" w:hAnsi="Times New Roman"/>
          <w:b/>
          <w:szCs w:val="24"/>
        </w:rPr>
      </w:pPr>
    </w:p>
    <w:p w14:paraId="4737A9AA" w14:textId="77777777" w:rsidR="0058691E" w:rsidRPr="00047423" w:rsidRDefault="0058691E" w:rsidP="0058691E">
      <w:pPr>
        <w:pStyle w:val="Antrats"/>
        <w:jc w:val="center"/>
        <w:rPr>
          <w:rFonts w:ascii="Times New Roman" w:hAnsi="Times New Roman"/>
          <w:b/>
          <w:szCs w:val="24"/>
        </w:rPr>
      </w:pPr>
      <w:r w:rsidRPr="00047423">
        <w:rPr>
          <w:rFonts w:ascii="Times New Roman" w:hAnsi="Times New Roman"/>
          <w:b/>
          <w:szCs w:val="24"/>
        </w:rPr>
        <w:t>SPRENDIMAS</w:t>
      </w:r>
    </w:p>
    <w:p w14:paraId="3D74C808" w14:textId="50B412D9" w:rsidR="0058691E" w:rsidRPr="00047423" w:rsidRDefault="0058691E" w:rsidP="0058691E">
      <w:pPr>
        <w:tabs>
          <w:tab w:val="left" w:pos="9070"/>
        </w:tabs>
        <w:ind w:right="-2"/>
        <w:jc w:val="center"/>
        <w:rPr>
          <w:rFonts w:ascii="Times New Roman" w:hAnsi="Times New Roman"/>
          <w:b/>
          <w:szCs w:val="24"/>
        </w:rPr>
      </w:pPr>
      <w:r w:rsidRPr="00047423">
        <w:rPr>
          <w:rFonts w:ascii="Times New Roman" w:hAnsi="Times New Roman"/>
          <w:b/>
          <w:caps/>
          <w:szCs w:val="24"/>
        </w:rPr>
        <w:t xml:space="preserve">DĖL ŠAKIŲ RAJONO SAVIVALDYBĖS </w:t>
      </w:r>
      <w:r w:rsidR="002F76FF" w:rsidRPr="00047423">
        <w:rPr>
          <w:rFonts w:ascii="Times New Roman" w:hAnsi="Times New Roman"/>
          <w:b/>
          <w:caps/>
          <w:szCs w:val="24"/>
        </w:rPr>
        <w:t>202</w:t>
      </w:r>
      <w:r w:rsidR="0094215D">
        <w:rPr>
          <w:rFonts w:ascii="Times New Roman" w:hAnsi="Times New Roman"/>
          <w:b/>
          <w:caps/>
          <w:szCs w:val="24"/>
        </w:rPr>
        <w:t>3</w:t>
      </w:r>
      <w:r w:rsidR="002F76FF" w:rsidRPr="00047423">
        <w:rPr>
          <w:rFonts w:ascii="Times New Roman" w:hAnsi="Times New Roman"/>
          <w:b/>
          <w:caps/>
          <w:szCs w:val="24"/>
        </w:rPr>
        <w:t xml:space="preserve"> Metų </w:t>
      </w:r>
      <w:r w:rsidRPr="00047423">
        <w:rPr>
          <w:rFonts w:ascii="Times New Roman" w:hAnsi="Times New Roman"/>
          <w:b/>
          <w:caps/>
          <w:szCs w:val="24"/>
        </w:rPr>
        <w:t>VISUOMENĖS SVEIKATOS STEBĖSENOS ATASKAITos patvirtinimo</w:t>
      </w:r>
    </w:p>
    <w:p w14:paraId="442ABC9D" w14:textId="77777777" w:rsidR="0058691E" w:rsidRPr="00047423" w:rsidRDefault="0058691E" w:rsidP="0058691E">
      <w:pPr>
        <w:jc w:val="center"/>
        <w:rPr>
          <w:rFonts w:ascii="Times New Roman" w:hAnsi="Times New Roman"/>
          <w:b/>
          <w:szCs w:val="24"/>
        </w:rPr>
      </w:pPr>
    </w:p>
    <w:p w14:paraId="3692A77B" w14:textId="1531E028" w:rsidR="0058691E" w:rsidRPr="00047423" w:rsidRDefault="0058691E" w:rsidP="0058691E">
      <w:pPr>
        <w:jc w:val="center"/>
        <w:rPr>
          <w:rFonts w:ascii="Times New Roman" w:hAnsi="Times New Roman"/>
          <w:szCs w:val="24"/>
        </w:rPr>
      </w:pPr>
      <w:r w:rsidRPr="00047423">
        <w:rPr>
          <w:rFonts w:ascii="Times New Roman" w:hAnsi="Times New Roman"/>
          <w:bCs/>
          <w:szCs w:val="24"/>
        </w:rPr>
        <w:t>20</w:t>
      </w:r>
      <w:r w:rsidR="00F44083" w:rsidRPr="00047423">
        <w:rPr>
          <w:rFonts w:ascii="Times New Roman" w:hAnsi="Times New Roman"/>
          <w:bCs/>
          <w:szCs w:val="24"/>
        </w:rPr>
        <w:t>2</w:t>
      </w:r>
      <w:r w:rsidR="0094215D">
        <w:rPr>
          <w:rFonts w:ascii="Times New Roman" w:hAnsi="Times New Roman"/>
          <w:bCs/>
          <w:szCs w:val="24"/>
        </w:rPr>
        <w:t>5</w:t>
      </w:r>
      <w:r w:rsidRPr="00047423">
        <w:rPr>
          <w:rFonts w:ascii="Times New Roman" w:hAnsi="Times New Roman"/>
          <w:bCs/>
          <w:szCs w:val="24"/>
        </w:rPr>
        <w:t xml:space="preserve"> m. sausio</w:t>
      </w:r>
      <w:r w:rsidR="00EA4B8C">
        <w:rPr>
          <w:rFonts w:ascii="Times New Roman" w:hAnsi="Times New Roman"/>
          <w:bCs/>
          <w:szCs w:val="24"/>
        </w:rPr>
        <w:t xml:space="preserve"> </w:t>
      </w:r>
      <w:r w:rsidR="002C7636">
        <w:rPr>
          <w:rFonts w:ascii="Times New Roman" w:hAnsi="Times New Roman"/>
          <w:bCs/>
          <w:szCs w:val="24"/>
        </w:rPr>
        <w:t>24</w:t>
      </w:r>
      <w:r w:rsidR="00686991" w:rsidRPr="00047423">
        <w:rPr>
          <w:rFonts w:ascii="Times New Roman" w:hAnsi="Times New Roman"/>
          <w:bCs/>
          <w:color w:val="FF0000"/>
          <w:szCs w:val="24"/>
        </w:rPr>
        <w:t xml:space="preserve"> </w:t>
      </w:r>
      <w:r w:rsidRPr="00047423">
        <w:rPr>
          <w:rFonts w:ascii="Times New Roman" w:hAnsi="Times New Roman"/>
          <w:bCs/>
          <w:szCs w:val="24"/>
        </w:rPr>
        <w:t>d. Nr. T-</w:t>
      </w:r>
      <w:r w:rsidR="000A7831">
        <w:rPr>
          <w:rFonts w:ascii="Times New Roman" w:hAnsi="Times New Roman"/>
          <w:bCs/>
          <w:szCs w:val="24"/>
        </w:rPr>
        <w:t>1</w:t>
      </w:r>
    </w:p>
    <w:p w14:paraId="332FE85C" w14:textId="77777777" w:rsidR="0058691E" w:rsidRPr="00047423" w:rsidRDefault="0058691E" w:rsidP="0058691E">
      <w:pPr>
        <w:jc w:val="center"/>
        <w:rPr>
          <w:rFonts w:ascii="Times New Roman" w:hAnsi="Times New Roman"/>
          <w:szCs w:val="24"/>
        </w:rPr>
      </w:pPr>
      <w:r w:rsidRPr="00047423">
        <w:rPr>
          <w:rFonts w:ascii="Times New Roman" w:hAnsi="Times New Roman"/>
          <w:szCs w:val="24"/>
        </w:rPr>
        <w:t>Šakiai</w:t>
      </w:r>
    </w:p>
    <w:p w14:paraId="4FF1E09F" w14:textId="77777777" w:rsidR="0058691E" w:rsidRPr="00047423" w:rsidRDefault="0058691E" w:rsidP="0058691E">
      <w:pPr>
        <w:jc w:val="center"/>
        <w:rPr>
          <w:rFonts w:ascii="Times New Roman" w:hAnsi="Times New Roman"/>
          <w:szCs w:val="24"/>
        </w:rPr>
      </w:pPr>
    </w:p>
    <w:p w14:paraId="0D430D61" w14:textId="3FD24E38" w:rsidR="0058691E" w:rsidRPr="00047423" w:rsidRDefault="0058691E" w:rsidP="0058691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47423">
        <w:rPr>
          <w:rFonts w:ascii="Times New Roman" w:hAnsi="Times New Roman"/>
          <w:szCs w:val="24"/>
        </w:rPr>
        <w:tab/>
        <w:t xml:space="preserve">Vadovaudamasi Lietuvos Respublikos vietos savivaldos įstatymo </w:t>
      </w:r>
      <w:r w:rsidR="000E600E">
        <w:rPr>
          <w:rFonts w:ascii="Times New Roman" w:hAnsi="Times New Roman"/>
          <w:szCs w:val="24"/>
        </w:rPr>
        <w:t xml:space="preserve">7 straipsnio 32 punktu, </w:t>
      </w:r>
      <w:r w:rsidRPr="00047423">
        <w:rPr>
          <w:rFonts w:ascii="Times New Roman" w:hAnsi="Times New Roman"/>
          <w:szCs w:val="24"/>
        </w:rPr>
        <w:t>Lietuvos Respublikos visuomenės sveikatos priežiūros įstatymo 6 straipsnio 1 dalies 1 punktu, Bendrųjų savivaldybių visuomenės sveikatos stebėsenos nuostatų, patvirtintų Lietuvos Respublikos sveikatos apsaugos ministro 2003 m. rugpjūčio 11 d. įsakymu Nr. V-488</w:t>
      </w:r>
      <w:r w:rsidR="00737430" w:rsidRPr="00047423">
        <w:t xml:space="preserve"> „</w:t>
      </w:r>
      <w:r w:rsidR="00737430" w:rsidRPr="00047423">
        <w:rPr>
          <w:rFonts w:ascii="Times New Roman" w:hAnsi="Times New Roman"/>
          <w:szCs w:val="24"/>
        </w:rPr>
        <w:t>Dėl bendrųjų savivaldybių visuomenės sveikatos stebėsenos nuostatų patvirtinimo“</w:t>
      </w:r>
      <w:r w:rsidR="00406A8D" w:rsidRPr="00047423">
        <w:rPr>
          <w:rFonts w:ascii="Times New Roman" w:hAnsi="Times New Roman"/>
          <w:szCs w:val="24"/>
        </w:rPr>
        <w:t>,</w:t>
      </w:r>
      <w:r w:rsidRPr="00047423">
        <w:rPr>
          <w:rFonts w:ascii="Times New Roman" w:hAnsi="Times New Roman"/>
          <w:szCs w:val="24"/>
        </w:rPr>
        <w:t xml:space="preserve"> 6.3</w:t>
      </w:r>
      <w:r w:rsidR="00E67274">
        <w:rPr>
          <w:rFonts w:ascii="Times New Roman" w:hAnsi="Times New Roman"/>
          <w:szCs w:val="24"/>
        </w:rPr>
        <w:t>, 6.4</w:t>
      </w:r>
      <w:r w:rsidRPr="00047423">
        <w:rPr>
          <w:rFonts w:ascii="Times New Roman" w:hAnsi="Times New Roman"/>
          <w:szCs w:val="24"/>
        </w:rPr>
        <w:t xml:space="preserve"> p</w:t>
      </w:r>
      <w:r w:rsidR="00F807D1" w:rsidRPr="00047423">
        <w:rPr>
          <w:rFonts w:ascii="Times New Roman" w:hAnsi="Times New Roman"/>
          <w:szCs w:val="24"/>
        </w:rPr>
        <w:t>apunkči</w:t>
      </w:r>
      <w:r w:rsidR="00E67274">
        <w:rPr>
          <w:rFonts w:ascii="Times New Roman" w:hAnsi="Times New Roman"/>
          <w:szCs w:val="24"/>
        </w:rPr>
        <w:t>ais</w:t>
      </w:r>
      <w:r w:rsidRPr="00047423">
        <w:rPr>
          <w:rFonts w:ascii="Times New Roman" w:hAnsi="Times New Roman"/>
          <w:szCs w:val="24"/>
        </w:rPr>
        <w:t xml:space="preserve"> ir atsižvelgdama į Šakių rajono savivaldybės visuomenės sveikatos </w:t>
      </w:r>
      <w:r w:rsidRPr="00B32D18">
        <w:rPr>
          <w:rFonts w:ascii="Times New Roman" w:hAnsi="Times New Roman"/>
          <w:szCs w:val="24"/>
        </w:rPr>
        <w:t>biuro 20</w:t>
      </w:r>
      <w:r w:rsidR="00FB4233" w:rsidRPr="00B32D18">
        <w:rPr>
          <w:rFonts w:ascii="Times New Roman" w:hAnsi="Times New Roman"/>
          <w:szCs w:val="24"/>
        </w:rPr>
        <w:t>2</w:t>
      </w:r>
      <w:r w:rsidR="00230940" w:rsidRPr="00B32D18">
        <w:rPr>
          <w:rFonts w:ascii="Times New Roman" w:hAnsi="Times New Roman"/>
          <w:szCs w:val="24"/>
        </w:rPr>
        <w:t>4</w:t>
      </w:r>
      <w:r w:rsidRPr="00B32D18">
        <w:rPr>
          <w:rFonts w:ascii="Times New Roman" w:hAnsi="Times New Roman"/>
          <w:szCs w:val="24"/>
        </w:rPr>
        <w:t xml:space="preserve"> m. gruodžio </w:t>
      </w:r>
      <w:r w:rsidR="00B32D18" w:rsidRPr="00B32D18">
        <w:rPr>
          <w:rFonts w:ascii="Times New Roman" w:hAnsi="Times New Roman"/>
          <w:szCs w:val="24"/>
        </w:rPr>
        <w:t xml:space="preserve">31 </w:t>
      </w:r>
      <w:r w:rsidRPr="00B32D18">
        <w:rPr>
          <w:rFonts w:ascii="Times New Roman" w:hAnsi="Times New Roman"/>
          <w:szCs w:val="24"/>
        </w:rPr>
        <w:t>d. raštą Nr. S</w:t>
      </w:r>
      <w:r w:rsidR="004432B3" w:rsidRPr="00B32D18">
        <w:rPr>
          <w:rFonts w:ascii="Times New Roman" w:hAnsi="Times New Roman"/>
          <w:szCs w:val="24"/>
        </w:rPr>
        <w:t>-</w:t>
      </w:r>
      <w:r w:rsidR="00B32D18" w:rsidRPr="00B32D18">
        <w:rPr>
          <w:rFonts w:ascii="Times New Roman" w:hAnsi="Times New Roman"/>
          <w:szCs w:val="24"/>
        </w:rPr>
        <w:t>5</w:t>
      </w:r>
      <w:r w:rsidR="004432B3" w:rsidRPr="00B32D18">
        <w:rPr>
          <w:rFonts w:ascii="Times New Roman" w:hAnsi="Times New Roman"/>
          <w:szCs w:val="24"/>
        </w:rPr>
        <w:t>2</w:t>
      </w:r>
      <w:r w:rsidRPr="00B32D18">
        <w:rPr>
          <w:rFonts w:ascii="Times New Roman" w:hAnsi="Times New Roman"/>
          <w:szCs w:val="24"/>
        </w:rPr>
        <w:t>/20</w:t>
      </w:r>
      <w:r w:rsidR="00FB4233" w:rsidRPr="00B32D18">
        <w:rPr>
          <w:rFonts w:ascii="Times New Roman" w:hAnsi="Times New Roman"/>
          <w:szCs w:val="24"/>
        </w:rPr>
        <w:t>2</w:t>
      </w:r>
      <w:r w:rsidR="00B32D18" w:rsidRPr="00B32D18">
        <w:rPr>
          <w:rFonts w:ascii="Times New Roman" w:hAnsi="Times New Roman"/>
          <w:szCs w:val="24"/>
        </w:rPr>
        <w:t>4</w:t>
      </w:r>
      <w:r w:rsidRPr="00B32D18">
        <w:rPr>
          <w:rFonts w:ascii="Times New Roman" w:hAnsi="Times New Roman"/>
          <w:szCs w:val="24"/>
        </w:rPr>
        <w:t xml:space="preserve"> „Dėl</w:t>
      </w:r>
      <w:r w:rsidRPr="009B6B24">
        <w:rPr>
          <w:rFonts w:ascii="Times New Roman" w:hAnsi="Times New Roman"/>
          <w:szCs w:val="24"/>
        </w:rPr>
        <w:t xml:space="preserve"> Šakių rajono savivaldybės visuomenės sveikatos stebėsenos ataskaitos</w:t>
      </w:r>
      <w:r w:rsidR="00C902F6" w:rsidRPr="009B6B24">
        <w:rPr>
          <w:rFonts w:ascii="Times New Roman" w:hAnsi="Times New Roman"/>
          <w:szCs w:val="24"/>
        </w:rPr>
        <w:t xml:space="preserve"> </w:t>
      </w:r>
      <w:r w:rsidRPr="009B6B24">
        <w:rPr>
          <w:rFonts w:ascii="Times New Roman" w:hAnsi="Times New Roman"/>
          <w:szCs w:val="24"/>
        </w:rPr>
        <w:t>pateikimo“,</w:t>
      </w:r>
      <w:r w:rsidRPr="00047423">
        <w:rPr>
          <w:rFonts w:ascii="Times New Roman" w:hAnsi="Times New Roman"/>
          <w:szCs w:val="24"/>
        </w:rPr>
        <w:t xml:space="preserve"> Šakių rajono savivaldybės taryba n u s p r e n d ž i a</w:t>
      </w:r>
      <w:r w:rsidR="00676144">
        <w:rPr>
          <w:rFonts w:ascii="Times New Roman" w:hAnsi="Times New Roman"/>
          <w:szCs w:val="24"/>
        </w:rPr>
        <w:t>:</w:t>
      </w:r>
    </w:p>
    <w:p w14:paraId="6064FF01" w14:textId="17E3762D" w:rsidR="0058691E" w:rsidRPr="00047423" w:rsidRDefault="0058691E" w:rsidP="0058691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47423">
        <w:rPr>
          <w:rFonts w:ascii="Times New Roman" w:hAnsi="Times New Roman"/>
          <w:szCs w:val="24"/>
        </w:rPr>
        <w:tab/>
      </w:r>
      <w:r w:rsidR="00676144" w:rsidRPr="00B32D18">
        <w:rPr>
          <w:rFonts w:ascii="Times New Roman" w:hAnsi="Times New Roman"/>
          <w:szCs w:val="24"/>
        </w:rPr>
        <w:t>P</w:t>
      </w:r>
      <w:r w:rsidRPr="00B32D18">
        <w:rPr>
          <w:rFonts w:ascii="Times New Roman" w:hAnsi="Times New Roman"/>
          <w:szCs w:val="24"/>
        </w:rPr>
        <w:t xml:space="preserve">atvirtinti Šakių rajono savivaldybės </w:t>
      </w:r>
      <w:r w:rsidR="009B6B24" w:rsidRPr="00B32D18">
        <w:rPr>
          <w:rFonts w:ascii="Times New Roman" w:hAnsi="Times New Roman"/>
          <w:szCs w:val="24"/>
        </w:rPr>
        <w:t>202</w:t>
      </w:r>
      <w:r w:rsidR="00230940" w:rsidRPr="00B32D18">
        <w:rPr>
          <w:rFonts w:ascii="Times New Roman" w:hAnsi="Times New Roman"/>
          <w:szCs w:val="24"/>
        </w:rPr>
        <w:t>3</w:t>
      </w:r>
      <w:r w:rsidR="009B6B24" w:rsidRPr="00B32D18">
        <w:rPr>
          <w:rFonts w:ascii="Times New Roman" w:hAnsi="Times New Roman"/>
          <w:szCs w:val="24"/>
        </w:rPr>
        <w:t xml:space="preserve"> metų </w:t>
      </w:r>
      <w:r w:rsidRPr="00B32D18">
        <w:rPr>
          <w:rFonts w:ascii="Times New Roman" w:hAnsi="Times New Roman"/>
          <w:szCs w:val="24"/>
        </w:rPr>
        <w:t>visuomenės sveikatos stebėsenos ataskaitą</w:t>
      </w:r>
      <w:r w:rsidRPr="00047423">
        <w:rPr>
          <w:rFonts w:ascii="Times New Roman" w:hAnsi="Times New Roman"/>
          <w:szCs w:val="24"/>
        </w:rPr>
        <w:t xml:space="preserve"> (pridedama).</w:t>
      </w:r>
    </w:p>
    <w:p w14:paraId="1D97AF1E" w14:textId="1304E7BC" w:rsidR="0058691E" w:rsidRPr="00047423" w:rsidRDefault="0058691E" w:rsidP="00DC684A">
      <w:pPr>
        <w:spacing w:line="360" w:lineRule="auto"/>
        <w:jc w:val="both"/>
        <w:rPr>
          <w:rFonts w:ascii="Times New Roman" w:hAnsi="Times New Roman"/>
          <w:szCs w:val="24"/>
          <w:lang w:eastAsia="lt-LT" w:bidi="lo-LA"/>
        </w:rPr>
      </w:pPr>
    </w:p>
    <w:p w14:paraId="4AE8D951" w14:textId="1618E958" w:rsidR="0058691E" w:rsidRPr="00047423" w:rsidRDefault="0058691E" w:rsidP="004432B3">
      <w:pPr>
        <w:pStyle w:val="prastasiniatinklio"/>
        <w:spacing w:before="0" w:after="0" w:line="360" w:lineRule="auto"/>
        <w:jc w:val="both"/>
        <w:rPr>
          <w:lang w:val="lt-LT"/>
        </w:rPr>
      </w:pPr>
      <w:r w:rsidRPr="00047423">
        <w:rPr>
          <w:lang w:val="lt-LT"/>
        </w:rPr>
        <w:t>Savivaldybės meras</w:t>
      </w:r>
      <w:r w:rsidRPr="00047423">
        <w:rPr>
          <w:lang w:val="lt-LT"/>
        </w:rPr>
        <w:tab/>
      </w:r>
      <w:r w:rsidRPr="00047423">
        <w:rPr>
          <w:lang w:val="lt-LT"/>
        </w:rPr>
        <w:tab/>
      </w:r>
      <w:r w:rsidRPr="00047423">
        <w:rPr>
          <w:lang w:val="lt-LT"/>
        </w:rPr>
        <w:tab/>
      </w:r>
      <w:r w:rsidRPr="00047423">
        <w:rPr>
          <w:lang w:val="lt-LT"/>
        </w:rPr>
        <w:tab/>
      </w:r>
      <w:r w:rsidRPr="00047423">
        <w:rPr>
          <w:lang w:val="lt-LT"/>
        </w:rPr>
        <w:tab/>
      </w:r>
      <w:r w:rsidR="004432B3" w:rsidRPr="004432B3">
        <w:rPr>
          <w:lang w:val="lt-LT"/>
        </w:rPr>
        <w:t>Raimondas Januševičius</w:t>
      </w:r>
    </w:p>
    <w:p w14:paraId="61E5DBDB" w14:textId="4BED8333" w:rsidR="0058691E" w:rsidRDefault="0058691E" w:rsidP="0058691E">
      <w:pPr>
        <w:pStyle w:val="prastasiniatinklio"/>
        <w:spacing w:before="0" w:after="0" w:line="360" w:lineRule="auto"/>
        <w:jc w:val="both"/>
        <w:rPr>
          <w:lang w:val="lt-LT"/>
        </w:rPr>
      </w:pPr>
    </w:p>
    <w:sectPr w:rsidR="0058691E" w:rsidSect="000A7831">
      <w:headerReference w:type="default" r:id="rId9"/>
      <w:pgSz w:w="11907" w:h="16840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84524" w14:textId="77777777" w:rsidR="00F80307" w:rsidRDefault="00F80307">
      <w:r>
        <w:separator/>
      </w:r>
    </w:p>
  </w:endnote>
  <w:endnote w:type="continuationSeparator" w:id="0">
    <w:p w14:paraId="02DD842E" w14:textId="77777777" w:rsidR="00F80307" w:rsidRDefault="00F80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A7A10" w14:textId="77777777" w:rsidR="00F80307" w:rsidRDefault="00F80307">
      <w:r>
        <w:separator/>
      </w:r>
    </w:p>
  </w:footnote>
  <w:footnote w:type="continuationSeparator" w:id="0">
    <w:p w14:paraId="65470B54" w14:textId="77777777" w:rsidR="00F80307" w:rsidRDefault="00F80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E6765" w14:textId="5281476C" w:rsidR="007F1E19" w:rsidRDefault="007F1E19">
    <w:pPr>
      <w:pStyle w:val="Antrats"/>
      <w:jc w:val="center"/>
    </w:pPr>
  </w:p>
  <w:p w14:paraId="63B18799" w14:textId="77777777" w:rsidR="007F1E19" w:rsidRPr="007F1E19" w:rsidRDefault="007F1E19" w:rsidP="007F1E1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EB39EA"/>
    <w:multiLevelType w:val="hybridMultilevel"/>
    <w:tmpl w:val="89C83AB2"/>
    <w:lvl w:ilvl="0" w:tplc="363C002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9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0E8"/>
    <w:rsid w:val="00015D18"/>
    <w:rsid w:val="00034C09"/>
    <w:rsid w:val="0003793C"/>
    <w:rsid w:val="00047423"/>
    <w:rsid w:val="00062A90"/>
    <w:rsid w:val="00074EC1"/>
    <w:rsid w:val="000A7831"/>
    <w:rsid w:val="000B3647"/>
    <w:rsid w:val="000B4E30"/>
    <w:rsid w:val="000C7A7E"/>
    <w:rsid w:val="000D529E"/>
    <w:rsid w:val="000D6143"/>
    <w:rsid w:val="000E600E"/>
    <w:rsid w:val="000F05B8"/>
    <w:rsid w:val="001029BA"/>
    <w:rsid w:val="00112472"/>
    <w:rsid w:val="00133225"/>
    <w:rsid w:val="00144ABE"/>
    <w:rsid w:val="001638A8"/>
    <w:rsid w:val="001868A7"/>
    <w:rsid w:val="00195323"/>
    <w:rsid w:val="001966A6"/>
    <w:rsid w:val="001D019C"/>
    <w:rsid w:val="001D2100"/>
    <w:rsid w:val="001E07A9"/>
    <w:rsid w:val="001E5646"/>
    <w:rsid w:val="00212844"/>
    <w:rsid w:val="00220109"/>
    <w:rsid w:val="00227597"/>
    <w:rsid w:val="00230940"/>
    <w:rsid w:val="00234458"/>
    <w:rsid w:val="0024389A"/>
    <w:rsid w:val="00244D46"/>
    <w:rsid w:val="002459DB"/>
    <w:rsid w:val="00246904"/>
    <w:rsid w:val="00250A8A"/>
    <w:rsid w:val="0027485F"/>
    <w:rsid w:val="002913C9"/>
    <w:rsid w:val="002A0A5C"/>
    <w:rsid w:val="002A163F"/>
    <w:rsid w:val="002A17E0"/>
    <w:rsid w:val="002A4BF2"/>
    <w:rsid w:val="002B21CF"/>
    <w:rsid w:val="002B4A0A"/>
    <w:rsid w:val="002C26F9"/>
    <w:rsid w:val="002C4F66"/>
    <w:rsid w:val="002C7636"/>
    <w:rsid w:val="002D44DC"/>
    <w:rsid w:val="002D5C40"/>
    <w:rsid w:val="002D6CF0"/>
    <w:rsid w:val="002D778A"/>
    <w:rsid w:val="002E09B1"/>
    <w:rsid w:val="002E0DEB"/>
    <w:rsid w:val="002F20AE"/>
    <w:rsid w:val="002F4593"/>
    <w:rsid w:val="002F76FF"/>
    <w:rsid w:val="00303958"/>
    <w:rsid w:val="00310E01"/>
    <w:rsid w:val="0032412B"/>
    <w:rsid w:val="003263D9"/>
    <w:rsid w:val="00333138"/>
    <w:rsid w:val="00343891"/>
    <w:rsid w:val="00344087"/>
    <w:rsid w:val="00347A35"/>
    <w:rsid w:val="0035778A"/>
    <w:rsid w:val="00360B1E"/>
    <w:rsid w:val="0036780E"/>
    <w:rsid w:val="00370AD1"/>
    <w:rsid w:val="00376558"/>
    <w:rsid w:val="003813EF"/>
    <w:rsid w:val="00381C7E"/>
    <w:rsid w:val="00384452"/>
    <w:rsid w:val="003954F4"/>
    <w:rsid w:val="003A4578"/>
    <w:rsid w:val="003B0339"/>
    <w:rsid w:val="003B369C"/>
    <w:rsid w:val="003B5B89"/>
    <w:rsid w:val="003B5E38"/>
    <w:rsid w:val="003C4A5B"/>
    <w:rsid w:val="003D2C26"/>
    <w:rsid w:val="003E0B29"/>
    <w:rsid w:val="003F540B"/>
    <w:rsid w:val="00406A8D"/>
    <w:rsid w:val="00416D86"/>
    <w:rsid w:val="004251D0"/>
    <w:rsid w:val="0042544C"/>
    <w:rsid w:val="004361D6"/>
    <w:rsid w:val="004432B3"/>
    <w:rsid w:val="004559C5"/>
    <w:rsid w:val="0045709E"/>
    <w:rsid w:val="004611A8"/>
    <w:rsid w:val="00462FB8"/>
    <w:rsid w:val="00481AB7"/>
    <w:rsid w:val="0048491D"/>
    <w:rsid w:val="004916DD"/>
    <w:rsid w:val="004A0C40"/>
    <w:rsid w:val="004A6EB9"/>
    <w:rsid w:val="004B2CD6"/>
    <w:rsid w:val="004C2021"/>
    <w:rsid w:val="004C5799"/>
    <w:rsid w:val="004C5F46"/>
    <w:rsid w:val="004D165F"/>
    <w:rsid w:val="004E1CA2"/>
    <w:rsid w:val="004E5E51"/>
    <w:rsid w:val="004E5EC5"/>
    <w:rsid w:val="004F0BC8"/>
    <w:rsid w:val="004F31E4"/>
    <w:rsid w:val="00507824"/>
    <w:rsid w:val="00513C2C"/>
    <w:rsid w:val="00517C15"/>
    <w:rsid w:val="005208A3"/>
    <w:rsid w:val="00526699"/>
    <w:rsid w:val="00534354"/>
    <w:rsid w:val="00554898"/>
    <w:rsid w:val="0055507F"/>
    <w:rsid w:val="005574B4"/>
    <w:rsid w:val="005652BA"/>
    <w:rsid w:val="005674BD"/>
    <w:rsid w:val="005722A7"/>
    <w:rsid w:val="0058109C"/>
    <w:rsid w:val="0058458D"/>
    <w:rsid w:val="0058691E"/>
    <w:rsid w:val="005941D5"/>
    <w:rsid w:val="00595030"/>
    <w:rsid w:val="00597161"/>
    <w:rsid w:val="005A3570"/>
    <w:rsid w:val="005B1390"/>
    <w:rsid w:val="005B3CBA"/>
    <w:rsid w:val="005D5A2E"/>
    <w:rsid w:val="005D7331"/>
    <w:rsid w:val="005E2018"/>
    <w:rsid w:val="006055FB"/>
    <w:rsid w:val="00614C67"/>
    <w:rsid w:val="00635BD9"/>
    <w:rsid w:val="00643C8B"/>
    <w:rsid w:val="00662886"/>
    <w:rsid w:val="0066535B"/>
    <w:rsid w:val="00665747"/>
    <w:rsid w:val="00671354"/>
    <w:rsid w:val="00676144"/>
    <w:rsid w:val="00685004"/>
    <w:rsid w:val="00686991"/>
    <w:rsid w:val="00691AEC"/>
    <w:rsid w:val="00692430"/>
    <w:rsid w:val="006A780F"/>
    <w:rsid w:val="006E0607"/>
    <w:rsid w:val="006E3A9F"/>
    <w:rsid w:val="006F117A"/>
    <w:rsid w:val="006F2B50"/>
    <w:rsid w:val="006F795C"/>
    <w:rsid w:val="00702B34"/>
    <w:rsid w:val="00703E04"/>
    <w:rsid w:val="0071076F"/>
    <w:rsid w:val="007141D6"/>
    <w:rsid w:val="0072097F"/>
    <w:rsid w:val="00723658"/>
    <w:rsid w:val="00723C0C"/>
    <w:rsid w:val="00735CF7"/>
    <w:rsid w:val="00737430"/>
    <w:rsid w:val="00750511"/>
    <w:rsid w:val="00752482"/>
    <w:rsid w:val="00753732"/>
    <w:rsid w:val="0075520D"/>
    <w:rsid w:val="007905B8"/>
    <w:rsid w:val="007A40B8"/>
    <w:rsid w:val="007B0BDB"/>
    <w:rsid w:val="007C1A50"/>
    <w:rsid w:val="007C32D2"/>
    <w:rsid w:val="007C7CA0"/>
    <w:rsid w:val="007D1036"/>
    <w:rsid w:val="007E1C6A"/>
    <w:rsid w:val="007F1E19"/>
    <w:rsid w:val="007F748E"/>
    <w:rsid w:val="00817702"/>
    <w:rsid w:val="00831BCB"/>
    <w:rsid w:val="0083376A"/>
    <w:rsid w:val="00834ABA"/>
    <w:rsid w:val="00834DC3"/>
    <w:rsid w:val="0083682C"/>
    <w:rsid w:val="0084715B"/>
    <w:rsid w:val="00857359"/>
    <w:rsid w:val="00867EAE"/>
    <w:rsid w:val="008725CF"/>
    <w:rsid w:val="00873E99"/>
    <w:rsid w:val="00877814"/>
    <w:rsid w:val="00880907"/>
    <w:rsid w:val="00887960"/>
    <w:rsid w:val="00897431"/>
    <w:rsid w:val="008A40F4"/>
    <w:rsid w:val="008D62E8"/>
    <w:rsid w:val="008E30C3"/>
    <w:rsid w:val="008E7D9F"/>
    <w:rsid w:val="008F100D"/>
    <w:rsid w:val="008F2019"/>
    <w:rsid w:val="00914635"/>
    <w:rsid w:val="00934E9F"/>
    <w:rsid w:val="009406DB"/>
    <w:rsid w:val="0094215D"/>
    <w:rsid w:val="009438AB"/>
    <w:rsid w:val="009505F3"/>
    <w:rsid w:val="00950E0F"/>
    <w:rsid w:val="009618AB"/>
    <w:rsid w:val="00970A35"/>
    <w:rsid w:val="009729B6"/>
    <w:rsid w:val="009841F1"/>
    <w:rsid w:val="009B39CF"/>
    <w:rsid w:val="009B6B24"/>
    <w:rsid w:val="009C0A6E"/>
    <w:rsid w:val="009C0D98"/>
    <w:rsid w:val="009D32D6"/>
    <w:rsid w:val="009D4994"/>
    <w:rsid w:val="009D4E97"/>
    <w:rsid w:val="00A003BA"/>
    <w:rsid w:val="00A114BF"/>
    <w:rsid w:val="00A11EB4"/>
    <w:rsid w:val="00A13B90"/>
    <w:rsid w:val="00A20FD9"/>
    <w:rsid w:val="00A219FF"/>
    <w:rsid w:val="00A27879"/>
    <w:rsid w:val="00A32C5F"/>
    <w:rsid w:val="00A34719"/>
    <w:rsid w:val="00A36BDD"/>
    <w:rsid w:val="00A44258"/>
    <w:rsid w:val="00A467E1"/>
    <w:rsid w:val="00A52449"/>
    <w:rsid w:val="00A730C1"/>
    <w:rsid w:val="00A76C94"/>
    <w:rsid w:val="00A921F6"/>
    <w:rsid w:val="00A94A5B"/>
    <w:rsid w:val="00A954F2"/>
    <w:rsid w:val="00A95CE4"/>
    <w:rsid w:val="00A973AC"/>
    <w:rsid w:val="00AA7C6C"/>
    <w:rsid w:val="00AC091E"/>
    <w:rsid w:val="00AE19AD"/>
    <w:rsid w:val="00AF30E4"/>
    <w:rsid w:val="00B06453"/>
    <w:rsid w:val="00B1061F"/>
    <w:rsid w:val="00B167E8"/>
    <w:rsid w:val="00B17C54"/>
    <w:rsid w:val="00B32D18"/>
    <w:rsid w:val="00B467DB"/>
    <w:rsid w:val="00B60BD9"/>
    <w:rsid w:val="00B61838"/>
    <w:rsid w:val="00B67BCF"/>
    <w:rsid w:val="00B710BB"/>
    <w:rsid w:val="00B7632D"/>
    <w:rsid w:val="00B77C7D"/>
    <w:rsid w:val="00B809FE"/>
    <w:rsid w:val="00B85861"/>
    <w:rsid w:val="00B94B94"/>
    <w:rsid w:val="00BA1C34"/>
    <w:rsid w:val="00BA2C3F"/>
    <w:rsid w:val="00BA496D"/>
    <w:rsid w:val="00BB6D0D"/>
    <w:rsid w:val="00BC26EE"/>
    <w:rsid w:val="00BC4424"/>
    <w:rsid w:val="00BD0AC1"/>
    <w:rsid w:val="00BD4D09"/>
    <w:rsid w:val="00BD6E7B"/>
    <w:rsid w:val="00BD6F56"/>
    <w:rsid w:val="00BE13CB"/>
    <w:rsid w:val="00BE19B2"/>
    <w:rsid w:val="00BF0CC6"/>
    <w:rsid w:val="00C12C08"/>
    <w:rsid w:val="00C12DE0"/>
    <w:rsid w:val="00C13E40"/>
    <w:rsid w:val="00C227D2"/>
    <w:rsid w:val="00C23401"/>
    <w:rsid w:val="00C33CCA"/>
    <w:rsid w:val="00C45A33"/>
    <w:rsid w:val="00C62C53"/>
    <w:rsid w:val="00C70658"/>
    <w:rsid w:val="00C76D3B"/>
    <w:rsid w:val="00C77792"/>
    <w:rsid w:val="00C77A3B"/>
    <w:rsid w:val="00C839D4"/>
    <w:rsid w:val="00C902F6"/>
    <w:rsid w:val="00C96298"/>
    <w:rsid w:val="00C96992"/>
    <w:rsid w:val="00CA4647"/>
    <w:rsid w:val="00CA6375"/>
    <w:rsid w:val="00CA6CBF"/>
    <w:rsid w:val="00CC6615"/>
    <w:rsid w:val="00CD4238"/>
    <w:rsid w:val="00CD4D84"/>
    <w:rsid w:val="00D12F67"/>
    <w:rsid w:val="00D2182B"/>
    <w:rsid w:val="00D32D0A"/>
    <w:rsid w:val="00D36DDA"/>
    <w:rsid w:val="00D47BF1"/>
    <w:rsid w:val="00D52EE2"/>
    <w:rsid w:val="00D65D7C"/>
    <w:rsid w:val="00D67257"/>
    <w:rsid w:val="00D704D3"/>
    <w:rsid w:val="00D87AE3"/>
    <w:rsid w:val="00D90EC6"/>
    <w:rsid w:val="00D93172"/>
    <w:rsid w:val="00D97074"/>
    <w:rsid w:val="00DA2D7A"/>
    <w:rsid w:val="00DB781C"/>
    <w:rsid w:val="00DC684A"/>
    <w:rsid w:val="00DF1AB6"/>
    <w:rsid w:val="00DF6039"/>
    <w:rsid w:val="00E00E7D"/>
    <w:rsid w:val="00E03642"/>
    <w:rsid w:val="00E236E3"/>
    <w:rsid w:val="00E36374"/>
    <w:rsid w:val="00E41E95"/>
    <w:rsid w:val="00E44309"/>
    <w:rsid w:val="00E456BE"/>
    <w:rsid w:val="00E4571B"/>
    <w:rsid w:val="00E54249"/>
    <w:rsid w:val="00E67274"/>
    <w:rsid w:val="00E9562A"/>
    <w:rsid w:val="00E95825"/>
    <w:rsid w:val="00EA4668"/>
    <w:rsid w:val="00EA4B82"/>
    <w:rsid w:val="00EA4B8C"/>
    <w:rsid w:val="00EB5C06"/>
    <w:rsid w:val="00ED2240"/>
    <w:rsid w:val="00ED4C5C"/>
    <w:rsid w:val="00ED515C"/>
    <w:rsid w:val="00EF5E77"/>
    <w:rsid w:val="00EF7A26"/>
    <w:rsid w:val="00EF7B39"/>
    <w:rsid w:val="00F02628"/>
    <w:rsid w:val="00F03B6D"/>
    <w:rsid w:val="00F133EA"/>
    <w:rsid w:val="00F255D4"/>
    <w:rsid w:val="00F429E6"/>
    <w:rsid w:val="00F44083"/>
    <w:rsid w:val="00F74567"/>
    <w:rsid w:val="00F773F2"/>
    <w:rsid w:val="00F80307"/>
    <w:rsid w:val="00F807D1"/>
    <w:rsid w:val="00F90B95"/>
    <w:rsid w:val="00FA3AF0"/>
    <w:rsid w:val="00FB40E8"/>
    <w:rsid w:val="00FB4233"/>
    <w:rsid w:val="00FC1951"/>
    <w:rsid w:val="00FD64B4"/>
    <w:rsid w:val="00FE392F"/>
    <w:rsid w:val="00FE6CC8"/>
    <w:rsid w:val="00FF2CFD"/>
    <w:rsid w:val="00FF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05EEDC"/>
  <w15:docId w15:val="{C29B2268-49A8-4454-BDB2-E13FE47B4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52E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rsid w:val="00D52EE2"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qFormat/>
    <w:rsid w:val="00D52EE2"/>
    <w:pPr>
      <w:keepNext/>
      <w:jc w:val="right"/>
      <w:outlineLvl w:val="1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D52EE2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rsid w:val="00D52EE2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643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662886"/>
    <w:rPr>
      <w:rFonts w:ascii="Tahoma" w:hAnsi="Tahoma" w:cs="Tahoma"/>
      <w:sz w:val="16"/>
      <w:szCs w:val="16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685004"/>
    <w:rPr>
      <w:rFonts w:ascii="TimesLT" w:hAnsi="TimesLT"/>
      <w:sz w:val="24"/>
      <w:lang w:val="lt-LT" w:eastAsia="en-US" w:bidi="ar-SA"/>
    </w:rPr>
  </w:style>
  <w:style w:type="paragraph" w:styleId="Pagrindinistekstas">
    <w:name w:val="Body Text"/>
    <w:basedOn w:val="prastasis"/>
    <w:rsid w:val="00685004"/>
    <w:pPr>
      <w:jc w:val="both"/>
    </w:pPr>
    <w:rPr>
      <w:rFonts w:ascii="Times New Roman" w:hAnsi="Times New Roman"/>
      <w:szCs w:val="24"/>
      <w:lang w:val="en-GB"/>
    </w:rPr>
  </w:style>
  <w:style w:type="character" w:customStyle="1" w:styleId="CharChar">
    <w:name w:val="Char Char"/>
    <w:basedOn w:val="Numatytasispastraiposriftas"/>
    <w:rsid w:val="003C4A5B"/>
    <w:rPr>
      <w:rFonts w:ascii="TimesLT" w:hAnsi="TimesLT"/>
      <w:sz w:val="24"/>
      <w:lang w:eastAsia="en-US"/>
    </w:rPr>
  </w:style>
  <w:style w:type="paragraph" w:styleId="prastasiniatinklio">
    <w:name w:val="Normal (Web)"/>
    <w:basedOn w:val="prastasis"/>
    <w:rsid w:val="006E3A9F"/>
    <w:pPr>
      <w:suppressAutoHyphens/>
      <w:spacing w:before="280" w:after="280"/>
    </w:pPr>
    <w:rPr>
      <w:rFonts w:ascii="Times New Roman" w:hAnsi="Times New Roman"/>
      <w:szCs w:val="24"/>
      <w:lang w:val="en-GB" w:eastAsia="ar-SA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07824"/>
    <w:rPr>
      <w:rFonts w:ascii="TimesLT" w:hAnsi="TimesLT"/>
      <w:sz w:val="24"/>
      <w:lang w:eastAsia="en-US"/>
    </w:rPr>
  </w:style>
  <w:style w:type="character" w:customStyle="1" w:styleId="uficommentbody">
    <w:name w:val="uficommentbody"/>
    <w:basedOn w:val="Numatytasispastraiposriftas"/>
    <w:rsid w:val="00B809FE"/>
  </w:style>
  <w:style w:type="character" w:styleId="Hipersaitas">
    <w:name w:val="Hyperlink"/>
    <w:basedOn w:val="Numatytasispastraiposriftas"/>
    <w:semiHidden/>
    <w:unhideWhenUsed/>
    <w:rsid w:val="001638A8"/>
    <w:rPr>
      <w:rFonts w:ascii="Times New Roman" w:hAnsi="Times New Roman" w:cs="Times New Roman" w:hint="default"/>
      <w:color w:val="0563C1"/>
      <w:u w:val="single"/>
    </w:rPr>
  </w:style>
  <w:style w:type="paragraph" w:styleId="Sraopastraipa">
    <w:name w:val="List Paragraph"/>
    <w:basedOn w:val="prastasis"/>
    <w:uiPriority w:val="34"/>
    <w:qFormat/>
    <w:rsid w:val="00857359"/>
    <w:pPr>
      <w:spacing w:after="200" w:line="276" w:lineRule="auto"/>
      <w:ind w:left="720"/>
      <w:contextualSpacing/>
    </w:pPr>
    <w:rPr>
      <w:rFonts w:ascii="Times New Roman" w:hAnsi="Times New Roman"/>
      <w:sz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0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taryb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B28614B-0A78-4E87-877D-460A06A40D6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7C71C-0628-44A7-90D4-AD23E007B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taryba</Template>
  <TotalTime>1</TotalTime>
  <Pages>1</Pages>
  <Words>664</Words>
  <Characters>379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 O T V A R K I S</vt:lpstr>
      <vt:lpstr>						  P O T V A R K I S</vt:lpstr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O T V A R K I S</dc:title>
  <dc:creator>irmunda</dc:creator>
  <cp:lastModifiedBy>Inga Kanapeckienė</cp:lastModifiedBy>
  <cp:revision>4</cp:revision>
  <cp:lastPrinted>2020-01-15T08:03:00Z</cp:lastPrinted>
  <dcterms:created xsi:type="dcterms:W3CDTF">2025-01-07T13:50:00Z</dcterms:created>
  <dcterms:modified xsi:type="dcterms:W3CDTF">2025-01-22T14:12:00Z</dcterms:modified>
</cp:coreProperties>
</file>