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0B1567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387F73D5">
            <wp:extent cx="542925" cy="609600"/>
            <wp:effectExtent l="0" t="0" r="9525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 w:rsidP="000B1567">
      <w:pPr>
        <w:jc w:val="center"/>
        <w:rPr>
          <w:b/>
        </w:rPr>
      </w:pPr>
    </w:p>
    <w:p w14:paraId="4093E702" w14:textId="77777777" w:rsidR="00DD47CE" w:rsidRDefault="00BE6D25" w:rsidP="000B1567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 w:rsidP="000B1567">
      <w:pPr>
        <w:jc w:val="center"/>
        <w:rPr>
          <w:b/>
        </w:rPr>
      </w:pPr>
    </w:p>
    <w:p w14:paraId="22D98699" w14:textId="77777777" w:rsidR="00AE7378" w:rsidRDefault="00AE7378" w:rsidP="000B1567">
      <w:pPr>
        <w:jc w:val="center"/>
        <w:rPr>
          <w:b/>
        </w:rPr>
      </w:pPr>
    </w:p>
    <w:p w14:paraId="0E0D5EDF" w14:textId="77777777" w:rsidR="00DD47CE" w:rsidRDefault="00BE6D25" w:rsidP="000B1567">
      <w:pPr>
        <w:jc w:val="center"/>
        <w:rPr>
          <w:b/>
        </w:rPr>
      </w:pPr>
      <w:r>
        <w:rPr>
          <w:b/>
        </w:rPr>
        <w:t>ĮSAKYMAS</w:t>
      </w:r>
    </w:p>
    <w:p w14:paraId="58509327" w14:textId="77777777" w:rsidR="00AC4640" w:rsidRPr="00AC4640" w:rsidRDefault="00AC4640" w:rsidP="000B1567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eastAsia="Batang"/>
          <w:b/>
          <w:color w:val="00000A"/>
          <w:kern w:val="1"/>
          <w:sz w:val="28"/>
        </w:rPr>
      </w:pPr>
      <w:r w:rsidRPr="00AC4640">
        <w:rPr>
          <w:rFonts w:eastAsia="Batang"/>
          <w:b/>
          <w:color w:val="00000A"/>
          <w:kern w:val="1"/>
        </w:rPr>
        <w:t>DĖL DARBO GRUPĖS SUDARYMO</w:t>
      </w:r>
    </w:p>
    <w:p w14:paraId="4CCA9C1F" w14:textId="77777777" w:rsidR="006150D5" w:rsidRPr="006150D5" w:rsidRDefault="006150D5" w:rsidP="000B1567"/>
    <w:p w14:paraId="7F30C313" w14:textId="290EC6BC" w:rsidR="00AF038B" w:rsidRPr="00AF038B" w:rsidRDefault="00435ADB" w:rsidP="000B1567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  <w:jc w:val="center"/>
      </w:pPr>
      <w:r>
        <w:t>20</w:t>
      </w:r>
      <w:r w:rsidR="00E244C9">
        <w:t>2</w:t>
      </w:r>
      <w:r w:rsidR="00E456BA">
        <w:t>5</w:t>
      </w:r>
      <w:r>
        <w:t xml:space="preserve"> m.</w:t>
      </w:r>
      <w:r w:rsidR="00ED5A7B">
        <w:t xml:space="preserve"> </w:t>
      </w:r>
      <w:r w:rsidR="00E456BA">
        <w:t>sausio</w:t>
      </w:r>
      <w:r w:rsidR="0017610B">
        <w:t xml:space="preserve"> </w:t>
      </w:r>
      <w:r w:rsidR="00BD08FA">
        <w:t xml:space="preserve"> </w:t>
      </w:r>
      <w:r w:rsidR="00867EF7">
        <w:t xml:space="preserve"> </w:t>
      </w:r>
      <w:r>
        <w:t xml:space="preserve"> d.</w:t>
      </w:r>
      <w:r w:rsidR="00BE6D25">
        <w:t xml:space="preserve"> Nr.</w:t>
      </w:r>
      <w:r w:rsidR="00841333">
        <w:t xml:space="preserve"> A</w:t>
      </w:r>
      <w:r w:rsidR="00F94EE3">
        <w:t>T</w:t>
      </w:r>
      <w:r w:rsidR="00841333">
        <w:t>-</w:t>
      </w:r>
    </w:p>
    <w:p w14:paraId="5D384F26" w14:textId="2ACDA087" w:rsidR="00434111" w:rsidRDefault="00BE6D25" w:rsidP="000B1567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0B1567">
      <w:pPr>
        <w:tabs>
          <w:tab w:val="left" w:pos="1242"/>
          <w:tab w:val="left" w:pos="6804"/>
          <w:tab w:val="left" w:pos="7450"/>
        </w:tabs>
      </w:pPr>
    </w:p>
    <w:p w14:paraId="5C62BB2C" w14:textId="3DC4E9A7" w:rsidR="00AC4640" w:rsidRPr="00AC4640" w:rsidRDefault="00AC4640" w:rsidP="000B1567">
      <w:pPr>
        <w:ind w:firstLine="851"/>
        <w:jc w:val="both"/>
        <w:rPr>
          <w:rFonts w:eastAsia="Batang"/>
          <w:color w:val="00000A"/>
          <w:kern w:val="1"/>
        </w:rPr>
      </w:pPr>
      <w:r w:rsidRPr="00AC4640">
        <w:rPr>
          <w:rFonts w:eastAsia="Batang"/>
          <w:color w:val="00000A"/>
          <w:kern w:val="1"/>
        </w:rPr>
        <w:t xml:space="preserve">Vadovaudamasis Vidaus kontrolės įgyvendinimo viešajame juridiniame asmenyje tvarkos aprašo, patvirtinto Lietuvos Respublikos finansų ministro 2020 m. birželio 29 d. įsakymu Nr. 1K-195 „Dėl vidaus kontrolės įgyvendinimo viešajame juridiniame asmenyje“, 23 punktu, </w:t>
      </w:r>
      <w:r w:rsidR="002F49A6" w:rsidRPr="002F49A6">
        <w:rPr>
          <w:rFonts w:eastAsia="Batang"/>
          <w:color w:val="00000A"/>
          <w:kern w:val="1"/>
        </w:rPr>
        <w:t>Šakių rajono savivaldybės administracijos nuostatų, patvirtintų Šakių rajono savivaldybės tarybos  2023 m. vasario 24</w:t>
      </w:r>
      <w:r w:rsidR="00E90F10">
        <w:rPr>
          <w:rFonts w:eastAsia="Batang"/>
          <w:color w:val="00000A"/>
          <w:kern w:val="1"/>
        </w:rPr>
        <w:t xml:space="preserve"> </w:t>
      </w:r>
      <w:r w:rsidR="002F49A6" w:rsidRPr="002F49A6">
        <w:rPr>
          <w:rFonts w:eastAsia="Batang"/>
          <w:color w:val="00000A"/>
          <w:kern w:val="1"/>
        </w:rPr>
        <w:t>d. sprendimu Nr. T-79 „Dėl Šakių rajono savivaldybės administracijos nuostatų patvirtinimo“, 26.12 papunkčiu</w:t>
      </w:r>
      <w:r w:rsidRPr="00AC4640">
        <w:rPr>
          <w:rFonts w:eastAsia="Batang"/>
          <w:color w:val="00000A"/>
          <w:kern w:val="1"/>
        </w:rPr>
        <w:t>:</w:t>
      </w:r>
    </w:p>
    <w:p w14:paraId="52B36DC9" w14:textId="2279249D" w:rsidR="00AC4640" w:rsidRDefault="00AC4640" w:rsidP="000B1567">
      <w:pPr>
        <w:suppressAutoHyphens/>
        <w:ind w:firstLine="709"/>
        <w:jc w:val="both"/>
        <w:rPr>
          <w:rFonts w:eastAsia="Batang"/>
          <w:color w:val="00000A"/>
          <w:kern w:val="1"/>
        </w:rPr>
      </w:pPr>
      <w:r w:rsidRPr="00AC4640">
        <w:rPr>
          <w:rFonts w:eastAsia="Batang"/>
          <w:color w:val="00000A"/>
          <w:kern w:val="1"/>
        </w:rPr>
        <w:t xml:space="preserve"> 1. S u d a r a u darbo grupę savivaldybės administracijos vidaus kontrolės politikos </w:t>
      </w:r>
      <w:r w:rsidR="00B82A02">
        <w:rPr>
          <w:rFonts w:eastAsia="Batang"/>
          <w:color w:val="00000A"/>
          <w:kern w:val="1"/>
        </w:rPr>
        <w:t>202</w:t>
      </w:r>
      <w:r w:rsidR="00E456BA">
        <w:rPr>
          <w:rFonts w:eastAsia="Batang"/>
          <w:color w:val="00000A"/>
          <w:kern w:val="1"/>
        </w:rPr>
        <w:t>4</w:t>
      </w:r>
      <w:r w:rsidR="00B82A02">
        <w:rPr>
          <w:rFonts w:eastAsia="Batang"/>
          <w:color w:val="00000A"/>
          <w:kern w:val="1"/>
        </w:rPr>
        <w:t xml:space="preserve"> metų</w:t>
      </w:r>
      <w:r w:rsidRPr="00AC4640">
        <w:rPr>
          <w:rFonts w:eastAsia="Batang"/>
          <w:color w:val="00000A"/>
          <w:kern w:val="1"/>
        </w:rPr>
        <w:t xml:space="preserve"> analizei ir vertinimui: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46"/>
        <w:gridCol w:w="336"/>
        <w:gridCol w:w="6057"/>
      </w:tblGrid>
      <w:tr w:rsidR="00776096" w:rsidRPr="00AF7920" w14:paraId="5E9BF9A8" w14:textId="77777777" w:rsidTr="00F46A83">
        <w:tc>
          <w:tcPr>
            <w:tcW w:w="3246" w:type="dxa"/>
          </w:tcPr>
          <w:p w14:paraId="62A9B44A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Jūratė Šneideraitienė</w:t>
            </w:r>
          </w:p>
        </w:tc>
        <w:tc>
          <w:tcPr>
            <w:tcW w:w="336" w:type="dxa"/>
          </w:tcPr>
          <w:p w14:paraId="23766FC6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11AAC032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savivaldybės administracijos Teisės, personalo ir civilinės                                    metrikacijos skyriaus vedėja (darbo grupės vadovė);</w:t>
            </w:r>
          </w:p>
        </w:tc>
      </w:tr>
      <w:tr w:rsidR="00776096" w:rsidRPr="00AF7920" w14:paraId="47979612" w14:textId="77777777" w:rsidTr="00F46A83">
        <w:tc>
          <w:tcPr>
            <w:tcW w:w="3246" w:type="dxa"/>
          </w:tcPr>
          <w:p w14:paraId="20C5846A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6150D5">
              <w:rPr>
                <w:color w:val="00000A"/>
                <w:kern w:val="1"/>
              </w:rPr>
              <w:t>Aurelija Urbonienė</w:t>
            </w:r>
          </w:p>
        </w:tc>
        <w:tc>
          <w:tcPr>
            <w:tcW w:w="336" w:type="dxa"/>
          </w:tcPr>
          <w:p w14:paraId="54759CF1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3F129980" w14:textId="74393AEE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savivaldybės administracijos Biudžeto, turto ir strateginio planavimo skyriaus vyriausioji specialistė (darbo grupės sekretorė);</w:t>
            </w:r>
          </w:p>
        </w:tc>
      </w:tr>
      <w:tr w:rsidR="00776096" w:rsidRPr="00AF7920" w14:paraId="0ED828F0" w14:textId="77777777" w:rsidTr="00F46A83">
        <w:tc>
          <w:tcPr>
            <w:tcW w:w="3246" w:type="dxa"/>
          </w:tcPr>
          <w:p w14:paraId="1D6510D3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7698F">
              <w:rPr>
                <w:color w:val="00000A"/>
                <w:kern w:val="1"/>
              </w:rPr>
              <w:t xml:space="preserve">Vytautas </w:t>
            </w:r>
            <w:proofErr w:type="spellStart"/>
            <w:r w:rsidRPr="00A7698F">
              <w:rPr>
                <w:color w:val="00000A"/>
                <w:kern w:val="1"/>
              </w:rPr>
              <w:t>Andziulevičius</w:t>
            </w:r>
            <w:proofErr w:type="spellEnd"/>
          </w:p>
        </w:tc>
        <w:tc>
          <w:tcPr>
            <w:tcW w:w="336" w:type="dxa"/>
          </w:tcPr>
          <w:p w14:paraId="494331CA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31D9E2A2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7698F">
              <w:rPr>
                <w:color w:val="00000A"/>
                <w:kern w:val="1"/>
              </w:rPr>
              <w:t xml:space="preserve">savivaldybės administracijos </w:t>
            </w:r>
            <w:r>
              <w:rPr>
                <w:color w:val="00000A"/>
                <w:kern w:val="1"/>
              </w:rPr>
              <w:t>Lukšių</w:t>
            </w:r>
            <w:r w:rsidRPr="00A7698F">
              <w:rPr>
                <w:color w:val="00000A"/>
                <w:kern w:val="1"/>
              </w:rPr>
              <w:t xml:space="preserve"> seniūnijos seniūnas;</w:t>
            </w:r>
          </w:p>
        </w:tc>
      </w:tr>
      <w:tr w:rsidR="00776096" w:rsidRPr="00AF7920" w14:paraId="62320DBF" w14:textId="77777777" w:rsidTr="00F46A83">
        <w:tc>
          <w:tcPr>
            <w:tcW w:w="3246" w:type="dxa"/>
          </w:tcPr>
          <w:p w14:paraId="15A728A0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Darius </w:t>
            </w:r>
            <w:proofErr w:type="spellStart"/>
            <w:r w:rsidRPr="00D74499">
              <w:rPr>
                <w:szCs w:val="24"/>
                <w:lang w:eastAsia="en-US"/>
              </w:rPr>
              <w:t>Aštrauskas</w:t>
            </w:r>
            <w:proofErr w:type="spellEnd"/>
            <w:r w:rsidRPr="00D74499">
              <w:rPr>
                <w:szCs w:val="24"/>
                <w:lang w:eastAsia="en-US"/>
              </w:rPr>
              <w:t xml:space="preserve">   </w:t>
            </w:r>
          </w:p>
        </w:tc>
        <w:tc>
          <w:tcPr>
            <w:tcW w:w="336" w:type="dxa"/>
          </w:tcPr>
          <w:p w14:paraId="48CE46C2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2C7D6901" w14:textId="7CBC63D3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Švietimo, kultūros ir sporto skyriaus vedėjas;</w:t>
            </w:r>
          </w:p>
        </w:tc>
      </w:tr>
      <w:tr w:rsidR="00776096" w:rsidRPr="00AF7920" w14:paraId="7E1547A7" w14:textId="77777777" w:rsidTr="00F46A83">
        <w:tc>
          <w:tcPr>
            <w:tcW w:w="3246" w:type="dxa"/>
          </w:tcPr>
          <w:p w14:paraId="3546560B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Edvardas Belevičius</w:t>
            </w:r>
          </w:p>
        </w:tc>
        <w:tc>
          <w:tcPr>
            <w:tcW w:w="336" w:type="dxa"/>
          </w:tcPr>
          <w:p w14:paraId="665FAEE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7FC68625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Kudirkos Naumiesčio seniūnijos seniūnas;</w:t>
            </w:r>
          </w:p>
        </w:tc>
      </w:tr>
      <w:tr w:rsidR="00776096" w:rsidRPr="00AF7920" w14:paraId="65561DB4" w14:textId="77777777" w:rsidTr="00F46A83">
        <w:tc>
          <w:tcPr>
            <w:tcW w:w="3246" w:type="dxa"/>
          </w:tcPr>
          <w:p w14:paraId="116AC895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Danas Bendoraitis</w:t>
            </w:r>
          </w:p>
        </w:tc>
        <w:tc>
          <w:tcPr>
            <w:tcW w:w="336" w:type="dxa"/>
          </w:tcPr>
          <w:p w14:paraId="489DB9CB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65ED8D64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Plokščių seniūnijos seniūnas;</w:t>
            </w:r>
          </w:p>
        </w:tc>
      </w:tr>
      <w:tr w:rsidR="00776096" w:rsidRPr="00AF7920" w14:paraId="04743364" w14:textId="77777777" w:rsidTr="00F46A83">
        <w:tc>
          <w:tcPr>
            <w:tcW w:w="3246" w:type="dxa"/>
          </w:tcPr>
          <w:p w14:paraId="33BE5D34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600F29">
              <w:rPr>
                <w:color w:val="00000A"/>
                <w:kern w:val="1"/>
              </w:rPr>
              <w:t xml:space="preserve">Kęstutis </w:t>
            </w:r>
            <w:proofErr w:type="spellStart"/>
            <w:r w:rsidRPr="00600F29">
              <w:rPr>
                <w:color w:val="00000A"/>
                <w:kern w:val="1"/>
              </w:rPr>
              <w:t>Birbilas</w:t>
            </w:r>
            <w:proofErr w:type="spellEnd"/>
          </w:p>
        </w:tc>
        <w:tc>
          <w:tcPr>
            <w:tcW w:w="336" w:type="dxa"/>
          </w:tcPr>
          <w:p w14:paraId="290A736D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10FAE6C8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Sintautų seniūnijos seniūnas;</w:t>
            </w:r>
          </w:p>
        </w:tc>
      </w:tr>
      <w:tr w:rsidR="00776096" w:rsidRPr="00AF7920" w14:paraId="37529B1E" w14:textId="77777777" w:rsidTr="00F46A83">
        <w:tc>
          <w:tcPr>
            <w:tcW w:w="3246" w:type="dxa"/>
          </w:tcPr>
          <w:p w14:paraId="78E447A9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Jurgita </w:t>
            </w:r>
            <w:proofErr w:type="spellStart"/>
            <w:r w:rsidRPr="00D74499">
              <w:rPr>
                <w:szCs w:val="24"/>
                <w:lang w:eastAsia="en-US"/>
              </w:rPr>
              <w:t>Bosikienė</w:t>
            </w:r>
            <w:proofErr w:type="spellEnd"/>
            <w:r w:rsidRPr="00D74499">
              <w:rPr>
                <w:szCs w:val="24"/>
                <w:lang w:eastAsia="en-US"/>
              </w:rPr>
              <w:t xml:space="preserve">   </w:t>
            </w:r>
          </w:p>
        </w:tc>
        <w:tc>
          <w:tcPr>
            <w:tcW w:w="336" w:type="dxa"/>
          </w:tcPr>
          <w:p w14:paraId="689E1168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130EBC18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Architektūros ir urbanistikos skyriaus vedėja;</w:t>
            </w:r>
          </w:p>
        </w:tc>
      </w:tr>
      <w:tr w:rsidR="00776096" w:rsidRPr="00AF7920" w14:paraId="57BF7CE8" w14:textId="77777777" w:rsidTr="00F46A83">
        <w:tc>
          <w:tcPr>
            <w:tcW w:w="3246" w:type="dxa"/>
          </w:tcPr>
          <w:p w14:paraId="7715A2CA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Jurgita Didžiulienė  </w:t>
            </w:r>
          </w:p>
        </w:tc>
        <w:tc>
          <w:tcPr>
            <w:tcW w:w="336" w:type="dxa"/>
          </w:tcPr>
          <w:p w14:paraId="141317DF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3B877C7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Barzdų seniūnijos seniūnė;</w:t>
            </w:r>
          </w:p>
        </w:tc>
      </w:tr>
      <w:tr w:rsidR="00776096" w:rsidRPr="00AF7920" w14:paraId="16EFADFD" w14:textId="77777777" w:rsidTr="00F46A83">
        <w:tc>
          <w:tcPr>
            <w:tcW w:w="3246" w:type="dxa"/>
          </w:tcPr>
          <w:p w14:paraId="6827C4A5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Valdas Dumčius</w:t>
            </w:r>
          </w:p>
        </w:tc>
        <w:tc>
          <w:tcPr>
            <w:tcW w:w="336" w:type="dxa"/>
          </w:tcPr>
          <w:p w14:paraId="58AFCB27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6B116F82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Gelgaudiškio seniūnijos seniūnas;</w:t>
            </w:r>
          </w:p>
        </w:tc>
      </w:tr>
      <w:tr w:rsidR="00776096" w:rsidRPr="00AF7920" w14:paraId="7B767221" w14:textId="77777777" w:rsidTr="00F46A83">
        <w:tc>
          <w:tcPr>
            <w:tcW w:w="3246" w:type="dxa"/>
          </w:tcPr>
          <w:p w14:paraId="03F27BC9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Egidija Grigaitienė   </w:t>
            </w:r>
          </w:p>
        </w:tc>
        <w:tc>
          <w:tcPr>
            <w:tcW w:w="336" w:type="dxa"/>
          </w:tcPr>
          <w:p w14:paraId="08837C54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37455FB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Biudžeto, turto ir strateginio planavimo skyriaus vedėja;</w:t>
            </w:r>
          </w:p>
        </w:tc>
      </w:tr>
      <w:tr w:rsidR="00776096" w:rsidRPr="00AF7920" w14:paraId="168B7CE2" w14:textId="77777777" w:rsidTr="00F46A83">
        <w:tc>
          <w:tcPr>
            <w:tcW w:w="3246" w:type="dxa"/>
          </w:tcPr>
          <w:p w14:paraId="0A055D18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Rita Grigaitienė</w:t>
            </w:r>
          </w:p>
        </w:tc>
        <w:tc>
          <w:tcPr>
            <w:tcW w:w="336" w:type="dxa"/>
          </w:tcPr>
          <w:p w14:paraId="0AD11400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11F8F2E9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Sudargo seniūnijos seniūnė;</w:t>
            </w:r>
          </w:p>
        </w:tc>
      </w:tr>
      <w:tr w:rsidR="00776096" w:rsidRPr="00AF7920" w14:paraId="4524C606" w14:textId="77777777" w:rsidTr="00F46A83">
        <w:tc>
          <w:tcPr>
            <w:tcW w:w="3246" w:type="dxa"/>
          </w:tcPr>
          <w:p w14:paraId="0042B256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Dalius Jasevičius</w:t>
            </w:r>
          </w:p>
        </w:tc>
        <w:tc>
          <w:tcPr>
            <w:tcW w:w="336" w:type="dxa"/>
          </w:tcPr>
          <w:p w14:paraId="19C0449E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00151DC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Šakių seniūnijos seniūnas;</w:t>
            </w:r>
          </w:p>
        </w:tc>
      </w:tr>
      <w:tr w:rsidR="00776096" w:rsidRPr="00AF7920" w14:paraId="5C9815D3" w14:textId="77777777" w:rsidTr="00F46A83">
        <w:tc>
          <w:tcPr>
            <w:tcW w:w="3246" w:type="dxa"/>
          </w:tcPr>
          <w:p w14:paraId="2ECDB8F1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Danutė </w:t>
            </w:r>
            <w:proofErr w:type="spellStart"/>
            <w:r w:rsidRPr="00D74499">
              <w:rPr>
                <w:szCs w:val="24"/>
                <w:lang w:eastAsia="en-US"/>
              </w:rPr>
              <w:t>Jurgutienė</w:t>
            </w:r>
            <w:proofErr w:type="spellEnd"/>
          </w:p>
        </w:tc>
        <w:tc>
          <w:tcPr>
            <w:tcW w:w="336" w:type="dxa"/>
          </w:tcPr>
          <w:p w14:paraId="253CCA4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282989C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vyriausioji specialistė (jaunimo reikalų koordinatorė);</w:t>
            </w:r>
          </w:p>
        </w:tc>
      </w:tr>
      <w:tr w:rsidR="00776096" w:rsidRPr="00AF7920" w14:paraId="74B57E81" w14:textId="77777777" w:rsidTr="00F46A83">
        <w:tc>
          <w:tcPr>
            <w:tcW w:w="3246" w:type="dxa"/>
          </w:tcPr>
          <w:p w14:paraId="518A1AC4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Redas Juškaitis</w:t>
            </w:r>
          </w:p>
        </w:tc>
        <w:tc>
          <w:tcPr>
            <w:tcW w:w="336" w:type="dxa"/>
          </w:tcPr>
          <w:p w14:paraId="3A31A63F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1DC39EF2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Slavikų seniūnijos seniūnas;</w:t>
            </w:r>
            <w:r w:rsidRPr="00D74499">
              <w:rPr>
                <w:szCs w:val="24"/>
                <w:lang w:eastAsia="en-US"/>
              </w:rPr>
              <w:tab/>
            </w:r>
          </w:p>
        </w:tc>
      </w:tr>
      <w:tr w:rsidR="00776096" w:rsidRPr="00AF7920" w14:paraId="112F824F" w14:textId="77777777" w:rsidTr="00F46A83">
        <w:tc>
          <w:tcPr>
            <w:tcW w:w="3246" w:type="dxa"/>
          </w:tcPr>
          <w:p w14:paraId="71C31DD6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Anatolijus Kazlauskas</w:t>
            </w:r>
          </w:p>
        </w:tc>
        <w:tc>
          <w:tcPr>
            <w:tcW w:w="336" w:type="dxa"/>
          </w:tcPr>
          <w:p w14:paraId="655C8810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29DCA841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Kriūkų seniūnijos seniūnas;</w:t>
            </w:r>
          </w:p>
        </w:tc>
      </w:tr>
      <w:tr w:rsidR="00776096" w:rsidRPr="00AF7920" w14:paraId="4775E5DD" w14:textId="77777777" w:rsidTr="00F46A83">
        <w:tc>
          <w:tcPr>
            <w:tcW w:w="3246" w:type="dxa"/>
          </w:tcPr>
          <w:p w14:paraId="66A6C91E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Ričardas </w:t>
            </w:r>
            <w:proofErr w:type="spellStart"/>
            <w:r w:rsidRPr="00D74499">
              <w:rPr>
                <w:szCs w:val="24"/>
                <w:lang w:eastAsia="en-US"/>
              </w:rPr>
              <w:t>Krikštolaitis</w:t>
            </w:r>
            <w:proofErr w:type="spellEnd"/>
          </w:p>
        </w:tc>
        <w:tc>
          <w:tcPr>
            <w:tcW w:w="336" w:type="dxa"/>
          </w:tcPr>
          <w:p w14:paraId="277E7B7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3A5419FE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Lekėčių seniūnijos seniūnas;</w:t>
            </w:r>
          </w:p>
        </w:tc>
      </w:tr>
      <w:tr w:rsidR="00776096" w:rsidRPr="00AF7920" w14:paraId="61B2BD05" w14:textId="77777777" w:rsidTr="00F46A83">
        <w:tc>
          <w:tcPr>
            <w:tcW w:w="3246" w:type="dxa"/>
          </w:tcPr>
          <w:p w14:paraId="110018CB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>
              <w:rPr>
                <w:color w:val="00000A"/>
                <w:kern w:val="1"/>
              </w:rPr>
              <w:t>Jolita Matusevičienė</w:t>
            </w:r>
          </w:p>
        </w:tc>
        <w:tc>
          <w:tcPr>
            <w:tcW w:w="336" w:type="dxa"/>
          </w:tcPr>
          <w:p w14:paraId="4BC3DE7D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343B4AD6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vyriausioji specialistė (už korupcijai  atsparios aplinkos kūrimą atsakingas asmuo);</w:t>
            </w:r>
          </w:p>
        </w:tc>
      </w:tr>
      <w:tr w:rsidR="00776096" w:rsidRPr="00AF7920" w14:paraId="104B2BCC" w14:textId="77777777" w:rsidTr="00F46A83">
        <w:tc>
          <w:tcPr>
            <w:tcW w:w="3246" w:type="dxa"/>
          </w:tcPr>
          <w:p w14:paraId="210A5B62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Renata Švelnytė-Mykolaitienė</w:t>
            </w:r>
          </w:p>
        </w:tc>
        <w:tc>
          <w:tcPr>
            <w:tcW w:w="336" w:type="dxa"/>
          </w:tcPr>
          <w:p w14:paraId="25608E07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04356AB4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Kidulių seniūnijos seniūnė;</w:t>
            </w:r>
          </w:p>
        </w:tc>
      </w:tr>
      <w:tr w:rsidR="00776096" w:rsidRPr="00AF7920" w14:paraId="388E65D0" w14:textId="77777777" w:rsidTr="00F46A83">
        <w:tc>
          <w:tcPr>
            <w:tcW w:w="3246" w:type="dxa"/>
          </w:tcPr>
          <w:p w14:paraId="2EDBF1A0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Saulius </w:t>
            </w:r>
            <w:proofErr w:type="spellStart"/>
            <w:r w:rsidRPr="00D74499">
              <w:rPr>
                <w:szCs w:val="24"/>
                <w:lang w:eastAsia="en-US"/>
              </w:rPr>
              <w:t>Naumavičius</w:t>
            </w:r>
            <w:proofErr w:type="spellEnd"/>
          </w:p>
        </w:tc>
        <w:tc>
          <w:tcPr>
            <w:tcW w:w="336" w:type="dxa"/>
          </w:tcPr>
          <w:p w14:paraId="46D149A9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6603BD9F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Griškabūdžio seniūnijos seniūnas;</w:t>
            </w:r>
          </w:p>
        </w:tc>
      </w:tr>
      <w:tr w:rsidR="00776096" w:rsidRPr="00AF7920" w14:paraId="632BC054" w14:textId="77777777" w:rsidTr="00F46A83">
        <w:tc>
          <w:tcPr>
            <w:tcW w:w="3246" w:type="dxa"/>
          </w:tcPr>
          <w:p w14:paraId="49E4A95D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lastRenderedPageBreak/>
              <w:t xml:space="preserve">Aušra </w:t>
            </w:r>
            <w:proofErr w:type="spellStart"/>
            <w:r w:rsidRPr="00D74499">
              <w:rPr>
                <w:szCs w:val="24"/>
                <w:lang w:eastAsia="en-US"/>
              </w:rPr>
              <w:t>Pavydienė</w:t>
            </w:r>
            <w:proofErr w:type="spellEnd"/>
            <w:r w:rsidRPr="00D74499">
              <w:rPr>
                <w:szCs w:val="24"/>
                <w:lang w:eastAsia="en-US"/>
              </w:rPr>
              <w:t xml:space="preserve">     </w:t>
            </w:r>
          </w:p>
        </w:tc>
        <w:tc>
          <w:tcPr>
            <w:tcW w:w="336" w:type="dxa"/>
          </w:tcPr>
          <w:p w14:paraId="64423597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5B0ED5C5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vyriausioji specialistė (tarpinstitucinio bendradarbiavimo koordinatorė);</w:t>
            </w:r>
          </w:p>
        </w:tc>
      </w:tr>
      <w:tr w:rsidR="00776096" w:rsidRPr="00AF7920" w14:paraId="2BD5643D" w14:textId="77777777" w:rsidTr="00F46A83">
        <w:tc>
          <w:tcPr>
            <w:tcW w:w="3246" w:type="dxa"/>
          </w:tcPr>
          <w:p w14:paraId="207E4796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 xml:space="preserve">Daiva </w:t>
            </w:r>
            <w:proofErr w:type="spellStart"/>
            <w:r w:rsidRPr="00D74499">
              <w:rPr>
                <w:szCs w:val="24"/>
                <w:lang w:eastAsia="en-US"/>
              </w:rPr>
              <w:t>Pilypaitytė</w:t>
            </w:r>
            <w:proofErr w:type="spellEnd"/>
          </w:p>
        </w:tc>
        <w:tc>
          <w:tcPr>
            <w:tcW w:w="336" w:type="dxa"/>
          </w:tcPr>
          <w:p w14:paraId="278CFCA4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66C4ED6D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Socialinės paramos skyriaus vedėja;</w:t>
            </w:r>
          </w:p>
        </w:tc>
      </w:tr>
      <w:tr w:rsidR="00776096" w:rsidRPr="00AF7920" w14:paraId="1AB1A009" w14:textId="77777777" w:rsidTr="00F46A83">
        <w:tc>
          <w:tcPr>
            <w:tcW w:w="3246" w:type="dxa"/>
          </w:tcPr>
          <w:p w14:paraId="34733261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Martynas Remeikis</w:t>
            </w:r>
          </w:p>
        </w:tc>
        <w:tc>
          <w:tcPr>
            <w:tcW w:w="336" w:type="dxa"/>
          </w:tcPr>
          <w:p w14:paraId="4260923F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F7920">
              <w:rPr>
                <w:szCs w:val="24"/>
                <w:lang w:eastAsia="en-US"/>
              </w:rPr>
              <w:t>–</w:t>
            </w:r>
          </w:p>
        </w:tc>
        <w:tc>
          <w:tcPr>
            <w:tcW w:w="6057" w:type="dxa"/>
          </w:tcPr>
          <w:p w14:paraId="0DD76104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D74499">
              <w:rPr>
                <w:szCs w:val="24"/>
                <w:lang w:eastAsia="en-US"/>
              </w:rPr>
              <w:t>savivaldybės administracijos Ūkio ir investicijų skyriaus vedėjas;</w:t>
            </w:r>
          </w:p>
        </w:tc>
      </w:tr>
      <w:tr w:rsidR="00776096" w:rsidRPr="00AF7920" w14:paraId="01DCD9EF" w14:textId="77777777" w:rsidTr="00F46A83">
        <w:trPr>
          <w:trHeight w:val="617"/>
        </w:trPr>
        <w:tc>
          <w:tcPr>
            <w:tcW w:w="3246" w:type="dxa"/>
          </w:tcPr>
          <w:p w14:paraId="2B553AF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81E14">
              <w:t xml:space="preserve">Giedrė </w:t>
            </w:r>
            <w:proofErr w:type="spellStart"/>
            <w:r w:rsidRPr="00A81E14">
              <w:t>Snudaitienė</w:t>
            </w:r>
            <w:proofErr w:type="spellEnd"/>
          </w:p>
        </w:tc>
        <w:tc>
          <w:tcPr>
            <w:tcW w:w="336" w:type="dxa"/>
          </w:tcPr>
          <w:p w14:paraId="7FC4947C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986DDF">
              <w:t>–</w:t>
            </w:r>
          </w:p>
        </w:tc>
        <w:tc>
          <w:tcPr>
            <w:tcW w:w="6057" w:type="dxa"/>
          </w:tcPr>
          <w:p w14:paraId="33814911" w14:textId="77777777" w:rsidR="00776096" w:rsidRPr="00AF7920" w:rsidRDefault="00776096" w:rsidP="00F46A83">
            <w:pPr>
              <w:widowControl w:val="0"/>
              <w:suppressAutoHyphens/>
              <w:jc w:val="both"/>
              <w:textAlignment w:val="center"/>
              <w:rPr>
                <w:szCs w:val="24"/>
                <w:lang w:eastAsia="en-US"/>
              </w:rPr>
            </w:pPr>
            <w:r w:rsidRPr="00A81E14">
              <w:t>savivaldybės administracijos Žvirgždaičių seniūnijos seniūnė;</w:t>
            </w:r>
          </w:p>
        </w:tc>
      </w:tr>
      <w:tr w:rsidR="00776096" w:rsidRPr="00AF7920" w14:paraId="66F17121" w14:textId="77777777" w:rsidTr="00F46A83">
        <w:tc>
          <w:tcPr>
            <w:tcW w:w="3246" w:type="dxa"/>
          </w:tcPr>
          <w:p w14:paraId="10A1679D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 xml:space="preserve">Ričardas </w:t>
            </w:r>
            <w:proofErr w:type="spellStart"/>
            <w:r w:rsidRPr="00A81E14">
              <w:t>Stepaitis</w:t>
            </w:r>
            <w:proofErr w:type="spellEnd"/>
          </w:p>
        </w:tc>
        <w:tc>
          <w:tcPr>
            <w:tcW w:w="336" w:type="dxa"/>
          </w:tcPr>
          <w:p w14:paraId="1B10B7F3" w14:textId="77777777" w:rsidR="00776096" w:rsidRPr="00986DDF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2C7862">
              <w:t>–</w:t>
            </w:r>
          </w:p>
        </w:tc>
        <w:tc>
          <w:tcPr>
            <w:tcW w:w="6057" w:type="dxa"/>
          </w:tcPr>
          <w:p w14:paraId="6B6D9B73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savivaldybės administracijos patarėjas (parengties pareigūnas);</w:t>
            </w:r>
          </w:p>
        </w:tc>
      </w:tr>
      <w:tr w:rsidR="00776096" w:rsidRPr="00AF7920" w14:paraId="572824CB" w14:textId="77777777" w:rsidTr="00F46A83">
        <w:tc>
          <w:tcPr>
            <w:tcW w:w="3246" w:type="dxa"/>
          </w:tcPr>
          <w:p w14:paraId="578DDD9F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 xml:space="preserve">Vitalija </w:t>
            </w:r>
            <w:proofErr w:type="spellStart"/>
            <w:r w:rsidRPr="00A81E14">
              <w:t>Tumienė</w:t>
            </w:r>
            <w:proofErr w:type="spellEnd"/>
          </w:p>
        </w:tc>
        <w:tc>
          <w:tcPr>
            <w:tcW w:w="336" w:type="dxa"/>
          </w:tcPr>
          <w:p w14:paraId="787C0668" w14:textId="77777777" w:rsidR="00776096" w:rsidRPr="00986DDF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2C7862">
              <w:t>–</w:t>
            </w:r>
          </w:p>
        </w:tc>
        <w:tc>
          <w:tcPr>
            <w:tcW w:w="6057" w:type="dxa"/>
          </w:tcPr>
          <w:p w14:paraId="490EC854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savivaldybės administracijos Apskaitos skyriaus vedėja;</w:t>
            </w:r>
          </w:p>
        </w:tc>
      </w:tr>
      <w:tr w:rsidR="00776096" w:rsidRPr="00AF7920" w14:paraId="7708753E" w14:textId="77777777" w:rsidTr="00F46A83">
        <w:tc>
          <w:tcPr>
            <w:tcW w:w="3246" w:type="dxa"/>
          </w:tcPr>
          <w:p w14:paraId="3A185743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Rita Vaičiūnienė</w:t>
            </w:r>
          </w:p>
        </w:tc>
        <w:tc>
          <w:tcPr>
            <w:tcW w:w="336" w:type="dxa"/>
          </w:tcPr>
          <w:p w14:paraId="52D8852C" w14:textId="77777777" w:rsidR="00776096" w:rsidRPr="00986DDF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2C7862">
              <w:t>–</w:t>
            </w:r>
          </w:p>
        </w:tc>
        <w:tc>
          <w:tcPr>
            <w:tcW w:w="6057" w:type="dxa"/>
          </w:tcPr>
          <w:p w14:paraId="5779CF09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savivaldybės administracijos Bendrųjų reikalų skyriaus vedėja;</w:t>
            </w:r>
          </w:p>
        </w:tc>
      </w:tr>
      <w:tr w:rsidR="00776096" w:rsidRPr="00AF7920" w14:paraId="5BAEE018" w14:textId="77777777" w:rsidTr="00F46A83">
        <w:tc>
          <w:tcPr>
            <w:tcW w:w="3246" w:type="dxa"/>
          </w:tcPr>
          <w:p w14:paraId="1A86B7B9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Edita Zubrickienė</w:t>
            </w:r>
          </w:p>
        </w:tc>
        <w:tc>
          <w:tcPr>
            <w:tcW w:w="336" w:type="dxa"/>
          </w:tcPr>
          <w:p w14:paraId="3D42F2C6" w14:textId="77777777" w:rsidR="00776096" w:rsidRPr="002C7862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614ECB">
              <w:t>–</w:t>
            </w:r>
          </w:p>
        </w:tc>
        <w:tc>
          <w:tcPr>
            <w:tcW w:w="6057" w:type="dxa"/>
          </w:tcPr>
          <w:p w14:paraId="4C68631B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savivaldybės administracijos sveikatos reikalų koordinatorė (vyriausioji specialistė);</w:t>
            </w:r>
          </w:p>
        </w:tc>
      </w:tr>
      <w:tr w:rsidR="00776096" w:rsidRPr="00AF7920" w14:paraId="7D83EF31" w14:textId="77777777" w:rsidTr="00F46A83">
        <w:tc>
          <w:tcPr>
            <w:tcW w:w="3246" w:type="dxa"/>
          </w:tcPr>
          <w:p w14:paraId="5ED7D807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Irena Žemaitienė</w:t>
            </w:r>
          </w:p>
        </w:tc>
        <w:tc>
          <w:tcPr>
            <w:tcW w:w="336" w:type="dxa"/>
          </w:tcPr>
          <w:p w14:paraId="1987602F" w14:textId="77777777" w:rsidR="00776096" w:rsidRPr="002C7862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614ECB">
              <w:t>–</w:t>
            </w:r>
          </w:p>
        </w:tc>
        <w:tc>
          <w:tcPr>
            <w:tcW w:w="6057" w:type="dxa"/>
          </w:tcPr>
          <w:p w14:paraId="7981A42B" w14:textId="77777777" w:rsidR="00776096" w:rsidRPr="00A81E14" w:rsidRDefault="00776096" w:rsidP="00F46A83">
            <w:pPr>
              <w:widowControl w:val="0"/>
              <w:suppressAutoHyphens/>
              <w:jc w:val="both"/>
              <w:textAlignment w:val="center"/>
            </w:pPr>
            <w:r w:rsidRPr="00A81E14">
              <w:t>savivaldybės administracijos Žemės ūkio ir kaimo reikalų skyriaus vedėja.</w:t>
            </w:r>
          </w:p>
        </w:tc>
      </w:tr>
    </w:tbl>
    <w:p w14:paraId="047C2F8A" w14:textId="53359003" w:rsidR="00AC4640" w:rsidRPr="00AC4640" w:rsidRDefault="00AC4640" w:rsidP="00776096">
      <w:pPr>
        <w:suppressAutoHyphens/>
        <w:ind w:firstLine="709"/>
        <w:jc w:val="both"/>
        <w:rPr>
          <w:rFonts w:eastAsia="Batang"/>
          <w:color w:val="00000A"/>
          <w:kern w:val="2"/>
        </w:rPr>
      </w:pPr>
      <w:r w:rsidRPr="00AC4640">
        <w:rPr>
          <w:rFonts w:eastAsia="Batang"/>
          <w:color w:val="00000A"/>
          <w:kern w:val="2"/>
        </w:rPr>
        <w:t>2. P a v e d u 1 punktu sudarytai darbo grupei savivaldybės administracijos vidaus kontrolės politikos metinę analizę ir vertinimą už 202</w:t>
      </w:r>
      <w:r w:rsidR="00E456BA">
        <w:rPr>
          <w:rFonts w:eastAsia="Batang"/>
          <w:color w:val="00000A"/>
          <w:kern w:val="2"/>
        </w:rPr>
        <w:t>4</w:t>
      </w:r>
      <w:r w:rsidRPr="00AC4640">
        <w:rPr>
          <w:rFonts w:eastAsia="Batang"/>
          <w:color w:val="00000A"/>
          <w:kern w:val="2"/>
        </w:rPr>
        <w:t xml:space="preserve"> metus atlikti iki 202</w:t>
      </w:r>
      <w:r w:rsidR="00E456BA">
        <w:rPr>
          <w:rFonts w:eastAsia="Batang"/>
          <w:color w:val="00000A"/>
          <w:kern w:val="2"/>
        </w:rPr>
        <w:t>5</w:t>
      </w:r>
      <w:r w:rsidRPr="00AC4640">
        <w:rPr>
          <w:rFonts w:eastAsia="Batang"/>
          <w:color w:val="00000A"/>
          <w:kern w:val="2"/>
        </w:rPr>
        <w:t xml:space="preserve"> m. vasario </w:t>
      </w:r>
      <w:r w:rsidR="006941B4">
        <w:rPr>
          <w:rFonts w:eastAsia="Batang"/>
          <w:color w:val="00000A"/>
          <w:kern w:val="2"/>
        </w:rPr>
        <w:t>7</w:t>
      </w:r>
      <w:r w:rsidR="00E456BA">
        <w:rPr>
          <w:rFonts w:eastAsia="Batang"/>
          <w:color w:val="00000A"/>
          <w:kern w:val="2"/>
        </w:rPr>
        <w:t xml:space="preserve"> </w:t>
      </w:r>
      <w:r w:rsidRPr="00AC4640">
        <w:rPr>
          <w:rFonts w:eastAsia="Batang"/>
          <w:color w:val="00000A"/>
          <w:kern w:val="2"/>
        </w:rPr>
        <w:t>d.</w:t>
      </w:r>
    </w:p>
    <w:p w14:paraId="2D09D9AB" w14:textId="6DF04F42" w:rsidR="00052686" w:rsidRDefault="00052686" w:rsidP="000B1567">
      <w:pPr>
        <w:jc w:val="both"/>
        <w:rPr>
          <w:szCs w:val="24"/>
        </w:rPr>
      </w:pPr>
    </w:p>
    <w:p w14:paraId="332DFE6C" w14:textId="77777777" w:rsidR="00E27916" w:rsidRDefault="00E27916" w:rsidP="000B1567">
      <w:pPr>
        <w:jc w:val="both"/>
        <w:rPr>
          <w:szCs w:val="24"/>
        </w:rPr>
      </w:pPr>
    </w:p>
    <w:p w14:paraId="6FD21114" w14:textId="5C08F6BB" w:rsidR="00797603" w:rsidRDefault="00797603" w:rsidP="000B1567">
      <w:pPr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 xml:space="preserve">Vytautas </w:t>
      </w:r>
      <w:proofErr w:type="spellStart"/>
      <w:r>
        <w:rPr>
          <w:szCs w:val="24"/>
        </w:rPr>
        <w:t>Ižganaitis</w:t>
      </w:r>
      <w:proofErr w:type="spellEnd"/>
    </w:p>
    <w:p w14:paraId="69D0BADB" w14:textId="77777777" w:rsidR="00E27916" w:rsidRDefault="00E27916" w:rsidP="000B1567">
      <w:pPr>
        <w:jc w:val="both"/>
        <w:rPr>
          <w:szCs w:val="24"/>
        </w:rPr>
      </w:pPr>
    </w:p>
    <w:p w14:paraId="1A9C0F11" w14:textId="77777777" w:rsidR="00797603" w:rsidRDefault="00797603" w:rsidP="000B1567">
      <w:pPr>
        <w:jc w:val="both"/>
        <w:rPr>
          <w:szCs w:val="24"/>
        </w:rPr>
      </w:pPr>
    </w:p>
    <w:p w14:paraId="7EFAE9F7" w14:textId="77777777" w:rsidR="00797603" w:rsidRDefault="00797603" w:rsidP="000B1567">
      <w:pPr>
        <w:jc w:val="both"/>
        <w:rPr>
          <w:szCs w:val="24"/>
        </w:rPr>
      </w:pPr>
    </w:p>
    <w:p w14:paraId="32B694D8" w14:textId="77777777" w:rsidR="00797603" w:rsidRDefault="00797603" w:rsidP="000B1567">
      <w:pPr>
        <w:jc w:val="both"/>
        <w:rPr>
          <w:szCs w:val="24"/>
        </w:rPr>
      </w:pPr>
    </w:p>
    <w:p w14:paraId="59EA483A" w14:textId="77777777" w:rsidR="00797603" w:rsidRDefault="00797603" w:rsidP="000B1567">
      <w:pPr>
        <w:jc w:val="both"/>
        <w:rPr>
          <w:szCs w:val="24"/>
        </w:rPr>
      </w:pPr>
    </w:p>
    <w:p w14:paraId="634F3FC4" w14:textId="77777777" w:rsidR="00774DAB" w:rsidRDefault="00774DAB" w:rsidP="000B1567">
      <w:pPr>
        <w:jc w:val="both"/>
        <w:rPr>
          <w:szCs w:val="24"/>
        </w:rPr>
      </w:pPr>
    </w:p>
    <w:p w14:paraId="3C14C6F5" w14:textId="77777777" w:rsidR="00774DAB" w:rsidRDefault="00774DAB" w:rsidP="000B1567">
      <w:pPr>
        <w:jc w:val="both"/>
        <w:rPr>
          <w:szCs w:val="24"/>
        </w:rPr>
      </w:pPr>
    </w:p>
    <w:p w14:paraId="14DAECD5" w14:textId="77777777" w:rsidR="00774DAB" w:rsidRDefault="00774DAB" w:rsidP="000B1567">
      <w:pPr>
        <w:jc w:val="both"/>
        <w:rPr>
          <w:szCs w:val="24"/>
        </w:rPr>
      </w:pPr>
    </w:p>
    <w:p w14:paraId="2F6C046B" w14:textId="77777777" w:rsidR="00774DAB" w:rsidRDefault="00774DAB" w:rsidP="000B1567">
      <w:pPr>
        <w:jc w:val="both"/>
        <w:rPr>
          <w:szCs w:val="24"/>
        </w:rPr>
      </w:pPr>
    </w:p>
    <w:p w14:paraId="3517D43D" w14:textId="77777777" w:rsidR="00774DAB" w:rsidRDefault="00774DAB" w:rsidP="000B1567">
      <w:pPr>
        <w:jc w:val="both"/>
        <w:rPr>
          <w:szCs w:val="24"/>
        </w:rPr>
      </w:pPr>
    </w:p>
    <w:p w14:paraId="273CDF97" w14:textId="77777777" w:rsidR="00774DAB" w:rsidRDefault="00774DAB" w:rsidP="000B1567">
      <w:pPr>
        <w:jc w:val="both"/>
        <w:rPr>
          <w:szCs w:val="24"/>
        </w:rPr>
      </w:pPr>
    </w:p>
    <w:p w14:paraId="58E3065F" w14:textId="77777777" w:rsidR="00774DAB" w:rsidRDefault="00774DAB" w:rsidP="000B1567">
      <w:pPr>
        <w:jc w:val="both"/>
        <w:rPr>
          <w:szCs w:val="24"/>
        </w:rPr>
      </w:pPr>
    </w:p>
    <w:p w14:paraId="5D4F8F69" w14:textId="77777777" w:rsidR="00774DAB" w:rsidRDefault="00774DAB" w:rsidP="000B1567">
      <w:pPr>
        <w:jc w:val="both"/>
        <w:rPr>
          <w:szCs w:val="24"/>
        </w:rPr>
      </w:pPr>
    </w:p>
    <w:p w14:paraId="678E513F" w14:textId="77777777" w:rsidR="00774DAB" w:rsidRDefault="00774DAB" w:rsidP="000B1567">
      <w:pPr>
        <w:jc w:val="both"/>
        <w:rPr>
          <w:szCs w:val="24"/>
        </w:rPr>
      </w:pPr>
    </w:p>
    <w:p w14:paraId="13744D77" w14:textId="77777777" w:rsidR="00774DAB" w:rsidRDefault="00774DAB" w:rsidP="000B1567">
      <w:pPr>
        <w:jc w:val="both"/>
        <w:rPr>
          <w:szCs w:val="24"/>
        </w:rPr>
      </w:pPr>
    </w:p>
    <w:p w14:paraId="1605B27F" w14:textId="77777777" w:rsidR="00774DAB" w:rsidRDefault="00774DAB" w:rsidP="000B1567">
      <w:pPr>
        <w:jc w:val="both"/>
        <w:rPr>
          <w:szCs w:val="24"/>
        </w:rPr>
      </w:pPr>
    </w:p>
    <w:p w14:paraId="771997AC" w14:textId="77777777" w:rsidR="00774DAB" w:rsidRDefault="00774DAB" w:rsidP="000B1567">
      <w:pPr>
        <w:jc w:val="both"/>
        <w:rPr>
          <w:szCs w:val="24"/>
        </w:rPr>
      </w:pPr>
    </w:p>
    <w:p w14:paraId="47DDC995" w14:textId="77777777" w:rsidR="00774DAB" w:rsidRDefault="00774DAB" w:rsidP="000B1567">
      <w:pPr>
        <w:jc w:val="both"/>
        <w:rPr>
          <w:szCs w:val="24"/>
        </w:rPr>
      </w:pPr>
    </w:p>
    <w:p w14:paraId="542323C1" w14:textId="77777777" w:rsidR="00774DAB" w:rsidRDefault="00774DAB" w:rsidP="000B1567">
      <w:pPr>
        <w:jc w:val="both"/>
        <w:rPr>
          <w:szCs w:val="24"/>
        </w:rPr>
      </w:pPr>
    </w:p>
    <w:p w14:paraId="2BD088F4" w14:textId="77777777" w:rsidR="00774DAB" w:rsidRDefault="00774DAB" w:rsidP="000B1567">
      <w:pPr>
        <w:jc w:val="both"/>
        <w:rPr>
          <w:szCs w:val="24"/>
        </w:rPr>
      </w:pPr>
    </w:p>
    <w:p w14:paraId="23CF376B" w14:textId="77777777" w:rsidR="00774DAB" w:rsidRDefault="00774DAB" w:rsidP="000B1567">
      <w:pPr>
        <w:jc w:val="both"/>
        <w:rPr>
          <w:szCs w:val="24"/>
        </w:rPr>
      </w:pPr>
    </w:p>
    <w:p w14:paraId="5F93AB64" w14:textId="77777777" w:rsidR="00774DAB" w:rsidRDefault="00774DAB" w:rsidP="000B1567">
      <w:pPr>
        <w:jc w:val="both"/>
        <w:rPr>
          <w:szCs w:val="24"/>
        </w:rPr>
      </w:pPr>
    </w:p>
    <w:p w14:paraId="6DF923A3" w14:textId="77777777" w:rsidR="00774DAB" w:rsidRDefault="00774DAB" w:rsidP="000B1567">
      <w:pPr>
        <w:jc w:val="both"/>
        <w:rPr>
          <w:szCs w:val="24"/>
        </w:rPr>
      </w:pPr>
    </w:p>
    <w:p w14:paraId="6F6AE5DA" w14:textId="77777777" w:rsidR="00797603" w:rsidRDefault="00797603" w:rsidP="000B1567">
      <w:pPr>
        <w:jc w:val="both"/>
        <w:rPr>
          <w:szCs w:val="24"/>
        </w:rPr>
      </w:pPr>
    </w:p>
    <w:p w14:paraId="1BEFD84C" w14:textId="068650A7" w:rsidR="00560252" w:rsidRPr="00040577" w:rsidRDefault="00560252" w:rsidP="000B1567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0B1567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32E2EF8F" w14:textId="77777777" w:rsidR="00560252" w:rsidRDefault="00560252" w:rsidP="000B1567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470D0728" w14:textId="77777777" w:rsidR="00560252" w:rsidRPr="00040577" w:rsidRDefault="00560252" w:rsidP="000B1567">
      <w:pPr>
        <w:jc w:val="both"/>
        <w:rPr>
          <w:szCs w:val="24"/>
        </w:rPr>
      </w:pPr>
    </w:p>
    <w:p w14:paraId="59D86AF0" w14:textId="77777777" w:rsidR="00560252" w:rsidRPr="00040577" w:rsidRDefault="00560252" w:rsidP="000B1567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75F01884" w:rsidR="00BD08FA" w:rsidRPr="00040577" w:rsidRDefault="00560252" w:rsidP="000B1567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E456BA">
        <w:rPr>
          <w:szCs w:val="24"/>
        </w:rPr>
        <w:t>5-01-23</w:t>
      </w:r>
    </w:p>
    <w:sectPr w:rsidR="00BD08FA" w:rsidRPr="00040577" w:rsidSect="00EF14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2AF98" w14:textId="77777777" w:rsidR="00CF08F9" w:rsidRDefault="00CF08F9">
      <w:r>
        <w:separator/>
      </w:r>
    </w:p>
  </w:endnote>
  <w:endnote w:type="continuationSeparator" w:id="0">
    <w:p w14:paraId="23D602C3" w14:textId="77777777" w:rsidR="00CF08F9" w:rsidRDefault="00CF08F9">
      <w:r>
        <w:continuationSeparator/>
      </w:r>
    </w:p>
  </w:endnote>
  <w:endnote w:type="continuationNotice" w:id="1">
    <w:p w14:paraId="547290DD" w14:textId="77777777" w:rsidR="00CF08F9" w:rsidRDefault="00CF08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E8173" w14:textId="77777777" w:rsidR="00CF08F9" w:rsidRDefault="00CF08F9">
      <w:r>
        <w:separator/>
      </w:r>
    </w:p>
  </w:footnote>
  <w:footnote w:type="continuationSeparator" w:id="0">
    <w:p w14:paraId="139B3A84" w14:textId="77777777" w:rsidR="00CF08F9" w:rsidRDefault="00CF08F9">
      <w:r>
        <w:continuationSeparator/>
      </w:r>
    </w:p>
  </w:footnote>
  <w:footnote w:type="continuationNotice" w:id="1">
    <w:p w14:paraId="0EB031AF" w14:textId="77777777" w:rsidR="00CF08F9" w:rsidRDefault="00CF08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021280092">
    <w:abstractNumId w:val="7"/>
  </w:num>
  <w:num w:numId="2" w16cid:durableId="510339580">
    <w:abstractNumId w:val="0"/>
  </w:num>
  <w:num w:numId="3" w16cid:durableId="678895657">
    <w:abstractNumId w:val="3"/>
  </w:num>
  <w:num w:numId="4" w16cid:durableId="1736926480">
    <w:abstractNumId w:val="10"/>
  </w:num>
  <w:num w:numId="5" w16cid:durableId="1552694560">
    <w:abstractNumId w:val="11"/>
  </w:num>
  <w:num w:numId="6" w16cid:durableId="1800149580">
    <w:abstractNumId w:val="5"/>
  </w:num>
  <w:num w:numId="7" w16cid:durableId="1953432698">
    <w:abstractNumId w:val="4"/>
  </w:num>
  <w:num w:numId="8" w16cid:durableId="721250081">
    <w:abstractNumId w:val="8"/>
  </w:num>
  <w:num w:numId="9" w16cid:durableId="1330449921">
    <w:abstractNumId w:val="12"/>
  </w:num>
  <w:num w:numId="10" w16cid:durableId="63532099">
    <w:abstractNumId w:val="2"/>
  </w:num>
  <w:num w:numId="11" w16cid:durableId="791172421">
    <w:abstractNumId w:val="6"/>
  </w:num>
  <w:num w:numId="12" w16cid:durableId="109322199">
    <w:abstractNumId w:val="9"/>
  </w:num>
  <w:num w:numId="13" w16cid:durableId="1358964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2026"/>
    <w:rsid w:val="000451C6"/>
    <w:rsid w:val="00046560"/>
    <w:rsid w:val="00047B20"/>
    <w:rsid w:val="00052686"/>
    <w:rsid w:val="000762B1"/>
    <w:rsid w:val="000909F1"/>
    <w:rsid w:val="00091663"/>
    <w:rsid w:val="000970EC"/>
    <w:rsid w:val="000A41EC"/>
    <w:rsid w:val="000A61D7"/>
    <w:rsid w:val="000B156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53B19"/>
    <w:rsid w:val="00166201"/>
    <w:rsid w:val="001701A6"/>
    <w:rsid w:val="00174A1B"/>
    <w:rsid w:val="0017610B"/>
    <w:rsid w:val="00181A72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14D83"/>
    <w:rsid w:val="00256442"/>
    <w:rsid w:val="002573C1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49A6"/>
    <w:rsid w:val="002F7E56"/>
    <w:rsid w:val="00313CF0"/>
    <w:rsid w:val="00316788"/>
    <w:rsid w:val="00322B1F"/>
    <w:rsid w:val="00323D64"/>
    <w:rsid w:val="003256FC"/>
    <w:rsid w:val="00330C0F"/>
    <w:rsid w:val="00342E29"/>
    <w:rsid w:val="00345BD7"/>
    <w:rsid w:val="003539C6"/>
    <w:rsid w:val="003565B7"/>
    <w:rsid w:val="003909D3"/>
    <w:rsid w:val="003913D2"/>
    <w:rsid w:val="003A095C"/>
    <w:rsid w:val="003A0C31"/>
    <w:rsid w:val="003D5EF5"/>
    <w:rsid w:val="003E2CBB"/>
    <w:rsid w:val="003F491F"/>
    <w:rsid w:val="00417D86"/>
    <w:rsid w:val="004266C5"/>
    <w:rsid w:val="00434111"/>
    <w:rsid w:val="00435ADB"/>
    <w:rsid w:val="0044010D"/>
    <w:rsid w:val="00467E61"/>
    <w:rsid w:val="00470D10"/>
    <w:rsid w:val="00475817"/>
    <w:rsid w:val="004C4343"/>
    <w:rsid w:val="004F4A00"/>
    <w:rsid w:val="00521D86"/>
    <w:rsid w:val="00536F07"/>
    <w:rsid w:val="005479E9"/>
    <w:rsid w:val="00551097"/>
    <w:rsid w:val="00560252"/>
    <w:rsid w:val="0056231E"/>
    <w:rsid w:val="00565A23"/>
    <w:rsid w:val="005706E6"/>
    <w:rsid w:val="005730A1"/>
    <w:rsid w:val="00573427"/>
    <w:rsid w:val="00582540"/>
    <w:rsid w:val="00583E25"/>
    <w:rsid w:val="00590287"/>
    <w:rsid w:val="005A6E3D"/>
    <w:rsid w:val="005B40A6"/>
    <w:rsid w:val="005B6BC0"/>
    <w:rsid w:val="005C5AA1"/>
    <w:rsid w:val="005D661C"/>
    <w:rsid w:val="00600F29"/>
    <w:rsid w:val="00610881"/>
    <w:rsid w:val="006150D5"/>
    <w:rsid w:val="00615D04"/>
    <w:rsid w:val="00620F99"/>
    <w:rsid w:val="00627FD0"/>
    <w:rsid w:val="00676D26"/>
    <w:rsid w:val="006774AD"/>
    <w:rsid w:val="00682353"/>
    <w:rsid w:val="0068472A"/>
    <w:rsid w:val="00686DC9"/>
    <w:rsid w:val="006941B4"/>
    <w:rsid w:val="00696829"/>
    <w:rsid w:val="006B68B6"/>
    <w:rsid w:val="006C20B9"/>
    <w:rsid w:val="006C3374"/>
    <w:rsid w:val="006E68A4"/>
    <w:rsid w:val="0070001E"/>
    <w:rsid w:val="00703D35"/>
    <w:rsid w:val="0072119D"/>
    <w:rsid w:val="00771644"/>
    <w:rsid w:val="00774DAB"/>
    <w:rsid w:val="00776096"/>
    <w:rsid w:val="007810A9"/>
    <w:rsid w:val="00797603"/>
    <w:rsid w:val="007A2E9A"/>
    <w:rsid w:val="007C536E"/>
    <w:rsid w:val="007C61E5"/>
    <w:rsid w:val="007D2969"/>
    <w:rsid w:val="007E58B6"/>
    <w:rsid w:val="007E6F3E"/>
    <w:rsid w:val="007F30DC"/>
    <w:rsid w:val="007F3451"/>
    <w:rsid w:val="007F4CBD"/>
    <w:rsid w:val="007F5959"/>
    <w:rsid w:val="007F6AD4"/>
    <w:rsid w:val="00831332"/>
    <w:rsid w:val="00837442"/>
    <w:rsid w:val="00841333"/>
    <w:rsid w:val="00852038"/>
    <w:rsid w:val="00866970"/>
    <w:rsid w:val="00866B67"/>
    <w:rsid w:val="00867EF7"/>
    <w:rsid w:val="0088205B"/>
    <w:rsid w:val="00883391"/>
    <w:rsid w:val="00891B46"/>
    <w:rsid w:val="008B5248"/>
    <w:rsid w:val="008C1B78"/>
    <w:rsid w:val="008C5124"/>
    <w:rsid w:val="008D318D"/>
    <w:rsid w:val="008D3989"/>
    <w:rsid w:val="008E0791"/>
    <w:rsid w:val="008F230F"/>
    <w:rsid w:val="008F4809"/>
    <w:rsid w:val="009136E3"/>
    <w:rsid w:val="009635E6"/>
    <w:rsid w:val="009736DB"/>
    <w:rsid w:val="0098068D"/>
    <w:rsid w:val="0098205C"/>
    <w:rsid w:val="009A679F"/>
    <w:rsid w:val="009B6BBF"/>
    <w:rsid w:val="009C4EAB"/>
    <w:rsid w:val="009F065C"/>
    <w:rsid w:val="00A31501"/>
    <w:rsid w:val="00A42F45"/>
    <w:rsid w:val="00A55900"/>
    <w:rsid w:val="00A71C4D"/>
    <w:rsid w:val="00A7698F"/>
    <w:rsid w:val="00A87B40"/>
    <w:rsid w:val="00AA730B"/>
    <w:rsid w:val="00AB7836"/>
    <w:rsid w:val="00AC4640"/>
    <w:rsid w:val="00AC5174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62B96"/>
    <w:rsid w:val="00B75F85"/>
    <w:rsid w:val="00B82A02"/>
    <w:rsid w:val="00B8436F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2225A"/>
    <w:rsid w:val="00C22844"/>
    <w:rsid w:val="00C31E0B"/>
    <w:rsid w:val="00C42E05"/>
    <w:rsid w:val="00C66750"/>
    <w:rsid w:val="00C71032"/>
    <w:rsid w:val="00C838D9"/>
    <w:rsid w:val="00C84A75"/>
    <w:rsid w:val="00C8703D"/>
    <w:rsid w:val="00C921BD"/>
    <w:rsid w:val="00C97FAC"/>
    <w:rsid w:val="00CA67DC"/>
    <w:rsid w:val="00CA6ECE"/>
    <w:rsid w:val="00CD4986"/>
    <w:rsid w:val="00CF08F9"/>
    <w:rsid w:val="00CF292A"/>
    <w:rsid w:val="00D10662"/>
    <w:rsid w:val="00D107FA"/>
    <w:rsid w:val="00D149D5"/>
    <w:rsid w:val="00D20B94"/>
    <w:rsid w:val="00D53B4F"/>
    <w:rsid w:val="00D66758"/>
    <w:rsid w:val="00D90876"/>
    <w:rsid w:val="00D95655"/>
    <w:rsid w:val="00D96480"/>
    <w:rsid w:val="00DA5845"/>
    <w:rsid w:val="00DD3F88"/>
    <w:rsid w:val="00DD47CE"/>
    <w:rsid w:val="00DE0540"/>
    <w:rsid w:val="00DF0516"/>
    <w:rsid w:val="00E10458"/>
    <w:rsid w:val="00E205C2"/>
    <w:rsid w:val="00E244C9"/>
    <w:rsid w:val="00E27916"/>
    <w:rsid w:val="00E44DA6"/>
    <w:rsid w:val="00E456BA"/>
    <w:rsid w:val="00E54D59"/>
    <w:rsid w:val="00E5608E"/>
    <w:rsid w:val="00E67284"/>
    <w:rsid w:val="00E710BC"/>
    <w:rsid w:val="00E87EB1"/>
    <w:rsid w:val="00E90F10"/>
    <w:rsid w:val="00E918BB"/>
    <w:rsid w:val="00E938D1"/>
    <w:rsid w:val="00EA0849"/>
    <w:rsid w:val="00EA1455"/>
    <w:rsid w:val="00EA35B2"/>
    <w:rsid w:val="00EA6FA6"/>
    <w:rsid w:val="00EB6C84"/>
    <w:rsid w:val="00EC4D40"/>
    <w:rsid w:val="00ED113F"/>
    <w:rsid w:val="00ED5A7B"/>
    <w:rsid w:val="00EE2869"/>
    <w:rsid w:val="00EE2CE3"/>
    <w:rsid w:val="00EF14A0"/>
    <w:rsid w:val="00F01EF6"/>
    <w:rsid w:val="00F06B84"/>
    <w:rsid w:val="00F203CB"/>
    <w:rsid w:val="00F21DB9"/>
    <w:rsid w:val="00F308BF"/>
    <w:rsid w:val="00F423B4"/>
    <w:rsid w:val="00F45855"/>
    <w:rsid w:val="00F47B9A"/>
    <w:rsid w:val="00F537C0"/>
    <w:rsid w:val="00F83352"/>
    <w:rsid w:val="00F84AE3"/>
    <w:rsid w:val="00F87880"/>
    <w:rsid w:val="00F94EE3"/>
    <w:rsid w:val="00F9792D"/>
    <w:rsid w:val="00FB7C45"/>
    <w:rsid w:val="00FC2482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7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48</TotalTime>
  <Pages>2</Pages>
  <Words>390</Words>
  <Characters>3514</Characters>
  <Application>Microsoft Office Word</Application>
  <DocSecurity>0</DocSecurity>
  <Lines>29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3897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16</cp:revision>
  <cp:lastPrinted>2024-01-02T06:59:00Z</cp:lastPrinted>
  <dcterms:created xsi:type="dcterms:W3CDTF">2025-01-22T12:54:00Z</dcterms:created>
  <dcterms:modified xsi:type="dcterms:W3CDTF">2025-01-24T12:36:00Z</dcterms:modified>
</cp:coreProperties>
</file>