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85F75" w:rsidRPr="00F85F75" w:rsidRDefault="001F30E5" w:rsidP="00F85F75">
      <w:pPr>
        <w:ind w:right="-175"/>
        <w:jc w:val="center"/>
        <w:rPr>
          <w:b/>
        </w:rPr>
      </w:pPr>
      <w:r w:rsidRPr="00850681">
        <w:rPr>
          <w:b/>
        </w:rPr>
        <w:t>DĖL ĮPAREIGOJIMO PATEIKTI</w:t>
      </w:r>
      <w:r w:rsidR="00F85F75" w:rsidRPr="00F85F75">
        <w:t xml:space="preserve"> </w:t>
      </w:r>
      <w:r w:rsidR="00F85F75" w:rsidRPr="00F85F75">
        <w:rPr>
          <w:b/>
        </w:rPr>
        <w:t>RAJONO SAVIVALDYB</w:t>
      </w:r>
      <w:r w:rsidR="00F85F75" w:rsidRPr="00F85F75">
        <w:rPr>
          <w:rFonts w:hint="eastAsia"/>
          <w:b/>
        </w:rPr>
        <w:t>Ė</w:t>
      </w:r>
      <w:r w:rsidR="00F85F75" w:rsidRPr="00F85F75">
        <w:rPr>
          <w:b/>
        </w:rPr>
        <w:t>S 20</w:t>
      </w:r>
      <w:r w:rsidR="00B10324">
        <w:rPr>
          <w:b/>
        </w:rPr>
        <w:t>19–</w:t>
      </w:r>
      <w:r w:rsidR="00F85F75">
        <w:rPr>
          <w:b/>
        </w:rPr>
        <w:t>2021 M. STRATEGINĮ</w:t>
      </w:r>
      <w:r w:rsidR="00F85F75" w:rsidRPr="00F85F75">
        <w:rPr>
          <w:b/>
        </w:rPr>
        <w:t xml:space="preserve"> VEIKLOS PLAN</w:t>
      </w:r>
      <w:r w:rsidR="00F85F75">
        <w:rPr>
          <w:b/>
        </w:rPr>
        <w:t>Ą</w:t>
      </w:r>
      <w:r w:rsidRPr="00850681">
        <w:rPr>
          <w:b/>
        </w:rPr>
        <w:t xml:space="preserve"> </w:t>
      </w:r>
      <w:r w:rsidR="00F85F75" w:rsidRPr="00850681">
        <w:rPr>
          <w:b/>
        </w:rPr>
        <w:t>SUDARANČIŲ</w:t>
      </w:r>
      <w:r w:rsidR="00F85F75">
        <w:rPr>
          <w:b/>
        </w:rPr>
        <w:t xml:space="preserve"> 2019 M. </w:t>
      </w:r>
      <w:r w:rsidR="00F85F75" w:rsidRPr="00043B5D">
        <w:rPr>
          <w:b/>
        </w:rPr>
        <w:t>VEIKLOS PROGRAMŲ ATASKAIT</w:t>
      </w:r>
      <w:r w:rsidR="00F85F75">
        <w:rPr>
          <w:b/>
        </w:rPr>
        <w:t>Ų</w:t>
      </w:r>
      <w:r w:rsidRPr="00850681">
        <w:rPr>
          <w:b/>
        </w:rPr>
        <w:t xml:space="preserve"> PROJEKTUS</w:t>
      </w:r>
      <w:r w:rsidR="00F85F75">
        <w:rPr>
          <w:b/>
        </w:rPr>
        <w:t xml:space="preserve"> </w:t>
      </w:r>
      <w:r w:rsidR="00F85F75" w:rsidRPr="00F85F75">
        <w:rPr>
          <w:b/>
        </w:rPr>
        <w:t>UŽPILDYTUS PER STRATEGINIO PLANAVIMO INFORMACIN</w:t>
      </w:r>
      <w:r w:rsidR="00F85F75" w:rsidRPr="00F85F75">
        <w:rPr>
          <w:rFonts w:hint="eastAsia"/>
          <w:b/>
        </w:rPr>
        <w:t>Ę</w:t>
      </w:r>
      <w:r w:rsidR="00F85F75" w:rsidRPr="00F85F75">
        <w:rPr>
          <w:b/>
        </w:rPr>
        <w:t xml:space="preserve"> SISTEM</w:t>
      </w:r>
      <w:r w:rsidR="00F85F75" w:rsidRPr="00F85F75">
        <w:rPr>
          <w:rFonts w:hint="eastAsia"/>
          <w:b/>
        </w:rPr>
        <w:t>Ą</w:t>
      </w:r>
      <w:r w:rsidR="00F85F75">
        <w:rPr>
          <w:b/>
        </w:rPr>
        <w:t xml:space="preserve"> (STRAPIS)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85F7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EF1C13">
        <w:rPr>
          <w:rFonts w:ascii="Times New Roman" w:hAnsi="Times New Roman"/>
        </w:rPr>
        <w:t>balandžio</w:t>
      </w:r>
      <w:r w:rsidR="001F30E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>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30E5" w:rsidRPr="00EA3D52" w:rsidRDefault="007D014D" w:rsidP="004202E5">
      <w:pPr>
        <w:ind w:firstLine="624"/>
        <w:jc w:val="both"/>
      </w:pPr>
      <w:r w:rsidRPr="007D014D">
        <w:rPr>
          <w:color w:val="000000"/>
        </w:rPr>
        <w:t>Vadovaudamasis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aprašo, patvirtinto</w:t>
      </w:r>
      <w:r w:rsidR="00E16B84">
        <w:rPr>
          <w:color w:val="000000"/>
        </w:rPr>
        <w:t xml:space="preserve"> Šakių </w:t>
      </w:r>
      <w:r w:rsidRPr="007D014D">
        <w:rPr>
          <w:color w:val="000000"/>
        </w:rPr>
        <w:t>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s tarybos 2016 m. birželio 23 d. sprendimu Nr. T-216 „D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l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 patvirtinimo“,</w:t>
      </w:r>
      <w:r>
        <w:rPr>
          <w:color w:val="000000"/>
        </w:rPr>
        <w:t xml:space="preserve"> </w:t>
      </w:r>
      <w:r w:rsidR="00B10324">
        <w:t>75</w:t>
      </w:r>
      <w:r w:rsidR="004D55AB">
        <w:t xml:space="preserve"> </w:t>
      </w:r>
      <w:r w:rsidR="001F30E5" w:rsidRPr="00D210B3">
        <w:rPr>
          <w:color w:val="000000"/>
        </w:rPr>
        <w:t>punkt</w:t>
      </w:r>
      <w:r w:rsidR="00B10324">
        <w:rPr>
          <w:color w:val="000000"/>
        </w:rPr>
        <w:t>u</w:t>
      </w:r>
      <w:r w:rsidR="001F30E5" w:rsidRPr="00D210B3">
        <w:rPr>
          <w:color w:val="000000"/>
        </w:rPr>
        <w:t>,</w:t>
      </w:r>
      <w:r w:rsidR="001F30E5">
        <w:t xml:space="preserve"> </w:t>
      </w:r>
      <w:r w:rsidRPr="007D014D">
        <w:t xml:space="preserve">rajono </w:t>
      </w:r>
      <w:r w:rsidR="00E16B84">
        <w:t xml:space="preserve">Šakių </w:t>
      </w:r>
      <w:r w:rsidRPr="007D014D">
        <w:t>savivaldyb</w:t>
      </w:r>
      <w:r w:rsidRPr="007D014D">
        <w:rPr>
          <w:rFonts w:hint="eastAsia"/>
        </w:rPr>
        <w:t>ė</w:t>
      </w:r>
      <w:r w:rsidRPr="007D014D">
        <w:t>s tarybos 2017 m. gruodžio 21 d. sprendimu Nr. T-376 „D</w:t>
      </w:r>
      <w:r w:rsidRPr="007D014D">
        <w:rPr>
          <w:rFonts w:hint="eastAsia"/>
        </w:rPr>
        <w:t>ė</w:t>
      </w:r>
      <w:r w:rsidRPr="007D014D">
        <w:t>l rajono savivaldyb</w:t>
      </w:r>
      <w:r w:rsidRPr="007D014D">
        <w:rPr>
          <w:rFonts w:hint="eastAsia"/>
        </w:rPr>
        <w:t>ė</w:t>
      </w:r>
      <w:r w:rsidRPr="007D014D">
        <w:t>s program</w:t>
      </w:r>
      <w:r w:rsidRPr="007D014D">
        <w:rPr>
          <w:rFonts w:hint="eastAsia"/>
        </w:rPr>
        <w:t>ų</w:t>
      </w:r>
      <w:r w:rsidRPr="007D014D">
        <w:t xml:space="preserve"> s</w:t>
      </w:r>
      <w:r w:rsidRPr="007D014D">
        <w:rPr>
          <w:rFonts w:hint="eastAsia"/>
        </w:rPr>
        <w:t>ą</w:t>
      </w:r>
      <w:r w:rsidRPr="007D014D">
        <w:t>rašo patvirtinimo“,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>, patvirtint</w:t>
      </w:r>
      <w:r w:rsidRPr="007D014D">
        <w:rPr>
          <w:rFonts w:hint="eastAsia"/>
        </w:rPr>
        <w:t>ų</w:t>
      </w:r>
      <w:r w:rsidRPr="007D014D">
        <w:t xml:space="preserve">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tarybos 2016 m. rugs</w:t>
      </w:r>
      <w:r w:rsidRPr="007D014D">
        <w:rPr>
          <w:rFonts w:hint="eastAsia"/>
        </w:rPr>
        <w:t>ė</w:t>
      </w:r>
      <w:r w:rsidRPr="007D014D">
        <w:t>jo 23 d. sprendimu Nr. T-277 „D</w:t>
      </w:r>
      <w:r w:rsidRPr="007D014D">
        <w:rPr>
          <w:rFonts w:hint="eastAsia"/>
        </w:rPr>
        <w:t>ė</w:t>
      </w:r>
      <w:r w:rsidRPr="007D014D">
        <w:t>l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 xml:space="preserve"> patvirtinimo“, 24 punktu</w:t>
      </w:r>
      <w:r w:rsidR="005D6F73">
        <w:t>:</w:t>
      </w:r>
      <w:bookmarkStart w:id="0" w:name="_GoBack"/>
      <w:bookmarkEnd w:id="0"/>
    </w:p>
    <w:p w:rsidR="00493B56" w:rsidRDefault="004202E5" w:rsidP="004202E5">
      <w:pPr>
        <w:ind w:firstLine="624"/>
        <w:jc w:val="both"/>
      </w:pPr>
      <w:r>
        <w:t xml:space="preserve">1. </w:t>
      </w:r>
      <w:r w:rsidR="001F30E5" w:rsidRPr="007566F6">
        <w:rPr>
          <w:spacing w:val="60"/>
        </w:rPr>
        <w:t>Įpareigoju</w:t>
      </w:r>
      <w:r>
        <w:rPr>
          <w:spacing w:val="60"/>
        </w:rPr>
        <w:t xml:space="preserve"> </w:t>
      </w:r>
      <w:r>
        <w:t>r</w:t>
      </w:r>
      <w:r w:rsidR="001F30E5">
        <w:t xml:space="preserve">ajono savivaldybės programų koordinatorius ir </w:t>
      </w:r>
      <w:r w:rsidR="001F30E5" w:rsidRPr="00E47465">
        <w:rPr>
          <w:bCs/>
        </w:rPr>
        <w:t>už program</w:t>
      </w:r>
      <w:r w:rsidR="001F30E5">
        <w:rPr>
          <w:bCs/>
        </w:rPr>
        <w:t xml:space="preserve">as </w:t>
      </w:r>
      <w:r w:rsidR="001F30E5">
        <w:t>atsakingus asmenis pagal kuruojamas programas pateikti iki 20</w:t>
      </w:r>
      <w:r w:rsidR="00EF1C13">
        <w:t>20</w:t>
      </w:r>
      <w:r w:rsidR="001F30E5">
        <w:t xml:space="preserve"> m. </w:t>
      </w:r>
      <w:r w:rsidR="00EF1C13">
        <w:t>balandžio</w:t>
      </w:r>
      <w:r w:rsidR="00352B32">
        <w:t xml:space="preserve"> </w:t>
      </w:r>
      <w:r w:rsidR="001F30E5">
        <w:t>2</w:t>
      </w:r>
      <w:r w:rsidR="00EF1C13">
        <w:t>9</w:t>
      </w:r>
      <w:r w:rsidR="001F30E5">
        <w:t xml:space="preserve"> d. rajono savivaldybės administracijos </w:t>
      </w:r>
      <w:r w:rsidR="001F30E5" w:rsidRPr="001F30E5">
        <w:t>Biudžeto, turto ir strateginio planavimo</w:t>
      </w:r>
      <w:r w:rsidR="001F30E5">
        <w:t xml:space="preserve"> skyriui parengt</w:t>
      </w:r>
      <w:r w:rsidR="00B10324">
        <w:t xml:space="preserve">us </w:t>
      </w:r>
      <w:r w:rsidR="00B10324" w:rsidRPr="00B10324">
        <w:t>rajono savivaldyb</w:t>
      </w:r>
      <w:r w:rsidR="00B10324" w:rsidRPr="00B10324">
        <w:rPr>
          <w:rFonts w:hint="eastAsia"/>
        </w:rPr>
        <w:t>ė</w:t>
      </w:r>
      <w:r w:rsidR="00B10324">
        <w:t xml:space="preserve">s </w:t>
      </w:r>
      <w:r w:rsidR="00B10324" w:rsidRPr="00B10324">
        <w:t xml:space="preserve">2019–2021 </w:t>
      </w:r>
      <w:r w:rsidR="00B10324" w:rsidRPr="00B10324">
        <w:rPr>
          <w:rFonts w:ascii="Times New Roman" w:hAnsi="Times New Roman"/>
        </w:rPr>
        <w:t>m.</w:t>
      </w:r>
      <w:r w:rsidR="00B10324" w:rsidRPr="00B10324">
        <w:t xml:space="preserve"> strategin</w:t>
      </w:r>
      <w:r w:rsidR="00B10324" w:rsidRPr="00B10324">
        <w:rPr>
          <w:rFonts w:hint="eastAsia"/>
        </w:rPr>
        <w:t>į</w:t>
      </w:r>
      <w:r w:rsidR="00B10324" w:rsidRPr="00B10324">
        <w:t xml:space="preserve"> veiklos plan</w:t>
      </w:r>
      <w:r w:rsidR="00B10324" w:rsidRPr="00B10324">
        <w:rPr>
          <w:rFonts w:hint="eastAsia"/>
        </w:rPr>
        <w:t>ą</w:t>
      </w:r>
      <w:r w:rsidR="00B10324" w:rsidRPr="00B10324">
        <w:t xml:space="preserve"> sudaran</w:t>
      </w:r>
      <w:r w:rsidR="00B10324" w:rsidRPr="00B10324">
        <w:rPr>
          <w:rFonts w:hint="eastAsia"/>
        </w:rPr>
        <w:t>č</w:t>
      </w:r>
      <w:r w:rsidR="00B10324" w:rsidRPr="00B10324">
        <w:t>i</w:t>
      </w:r>
      <w:r w:rsidR="00B10324" w:rsidRPr="00B10324">
        <w:rPr>
          <w:rFonts w:hint="eastAsia"/>
        </w:rPr>
        <w:t>ų</w:t>
      </w:r>
      <w:r w:rsidR="00B10324" w:rsidRPr="00B10324">
        <w:t xml:space="preserve"> 2019 m. </w:t>
      </w:r>
      <w:r w:rsidR="00493B56">
        <w:t xml:space="preserve">veiklos </w:t>
      </w:r>
      <w:r w:rsidR="00B10324" w:rsidRPr="00B10324">
        <w:t>program</w:t>
      </w:r>
      <w:r w:rsidR="00B10324" w:rsidRPr="00B10324">
        <w:rPr>
          <w:rFonts w:hint="eastAsia"/>
        </w:rPr>
        <w:t>ų</w:t>
      </w:r>
      <w:r w:rsidR="00B10324" w:rsidRPr="00B10324">
        <w:t xml:space="preserve"> </w:t>
      </w:r>
      <w:r w:rsidR="00493B56">
        <w:rPr>
          <w:bCs/>
        </w:rPr>
        <w:t>ataskait</w:t>
      </w:r>
      <w:r w:rsidR="00493B56">
        <w:rPr>
          <w:rFonts w:hint="eastAsia"/>
          <w:bCs/>
        </w:rPr>
        <w:t>ų</w:t>
      </w:r>
      <w:r w:rsidR="00493B56">
        <w:rPr>
          <w:bCs/>
        </w:rPr>
        <w:t xml:space="preserve"> </w:t>
      </w:r>
      <w:r w:rsidR="00493B56">
        <w:t>projektus su visais priklaus</w:t>
      </w:r>
      <w:r w:rsidR="00493B56" w:rsidRPr="003944F2">
        <w:t>an</w:t>
      </w:r>
      <w:r w:rsidR="00493B56" w:rsidRPr="003944F2">
        <w:rPr>
          <w:rFonts w:hint="eastAsia"/>
        </w:rPr>
        <w:t>č</w:t>
      </w:r>
      <w:r w:rsidR="00493B56" w:rsidRPr="003944F2">
        <w:t>iais priedais</w:t>
      </w:r>
      <w:r w:rsidR="00493B56">
        <w:t>,</w:t>
      </w:r>
      <w:r w:rsidR="00493B56" w:rsidRPr="003944F2">
        <w:t xml:space="preserve"> elektronines projekt</w:t>
      </w:r>
      <w:r w:rsidR="00493B56" w:rsidRPr="003944F2">
        <w:rPr>
          <w:rFonts w:hint="eastAsia"/>
        </w:rPr>
        <w:t>ų</w:t>
      </w:r>
      <w:r w:rsidR="00493B56">
        <w:t xml:space="preserve"> versijas</w:t>
      </w:r>
      <w:r w:rsidR="00493B56" w:rsidRPr="003944F2">
        <w:t xml:space="preserve"> užpildytas per Strateginio planavimo informacin</w:t>
      </w:r>
      <w:r w:rsidR="00493B56" w:rsidRPr="003944F2">
        <w:rPr>
          <w:rFonts w:hint="eastAsia"/>
        </w:rPr>
        <w:t>ę</w:t>
      </w:r>
      <w:r w:rsidR="00493B56" w:rsidRPr="003944F2">
        <w:t xml:space="preserve"> sistem</w:t>
      </w:r>
      <w:r w:rsidR="00493B56" w:rsidRPr="003944F2">
        <w:rPr>
          <w:rFonts w:hint="eastAsia"/>
        </w:rPr>
        <w:t>ą</w:t>
      </w:r>
      <w:r w:rsidR="00493B56">
        <w:t xml:space="preserve"> (STRAPIS).</w:t>
      </w:r>
    </w:p>
    <w:p w:rsidR="00352B32" w:rsidRDefault="004202E5" w:rsidP="004202E5">
      <w:pPr>
        <w:ind w:firstLine="624"/>
        <w:jc w:val="both"/>
      </w:pPr>
      <w:r>
        <w:t>2. N u s t a t a u,</w:t>
      </w:r>
      <w:r w:rsidR="001F30E5" w:rsidRPr="007566F6">
        <w:t xml:space="preserve"> jog </w:t>
      </w:r>
      <w:r w:rsidR="001F30E5">
        <w:t xml:space="preserve">rajono savivaldybės programų koordinatoriai ir </w:t>
      </w:r>
      <w:r w:rsidR="001F30E5" w:rsidRPr="00E47465">
        <w:rPr>
          <w:bCs/>
        </w:rPr>
        <w:t>už program</w:t>
      </w:r>
      <w:r w:rsidR="001F30E5">
        <w:rPr>
          <w:bCs/>
        </w:rPr>
        <w:t>as</w:t>
      </w:r>
      <w:r w:rsidR="001F30E5">
        <w:rPr>
          <w:bCs/>
          <w:sz w:val="22"/>
          <w:szCs w:val="22"/>
        </w:rPr>
        <w:t xml:space="preserve"> </w:t>
      </w:r>
      <w:r w:rsidR="001F30E5">
        <w:t>atsakingi asmenys</w:t>
      </w:r>
      <w:r w:rsidR="001F30E5" w:rsidRPr="00850681">
        <w:t xml:space="preserve"> </w:t>
      </w:r>
      <w:r w:rsidR="001F30E5">
        <w:t xml:space="preserve">pagal kuruojamas programas </w:t>
      </w:r>
      <w:r w:rsidR="001F30E5" w:rsidRPr="007566F6">
        <w:t xml:space="preserve">atsakingi už teisingą </w:t>
      </w:r>
      <w:r w:rsidR="001F30E5">
        <w:t>201</w:t>
      </w:r>
      <w:r w:rsidR="00352B32">
        <w:t>9</w:t>
      </w:r>
      <w:r w:rsidR="004A6222">
        <w:t xml:space="preserve"> metų veiklos </w:t>
      </w:r>
      <w:r w:rsidR="00D93EEF">
        <w:t>plano</w:t>
      </w:r>
      <w:r w:rsidR="00EF1C13">
        <w:t xml:space="preserve"> programų</w:t>
      </w:r>
      <w:r w:rsidR="00D93EEF">
        <w:t xml:space="preserve"> </w:t>
      </w:r>
      <w:r w:rsidR="00D75DB0">
        <w:t xml:space="preserve">ataskaitų </w:t>
      </w:r>
      <w:r w:rsidR="001F30E5">
        <w:t xml:space="preserve">projektuose </w:t>
      </w:r>
      <w:r w:rsidR="001F30E5" w:rsidRPr="007566F6">
        <w:t>duomen</w:t>
      </w:r>
      <w:r w:rsidR="001F30E5">
        <w:t>ų</w:t>
      </w:r>
      <w:r w:rsidR="001F30E5" w:rsidRPr="00D03604">
        <w:t xml:space="preserve"> </w:t>
      </w:r>
      <w:r w:rsidR="001F30E5">
        <w:t>pateikimą</w:t>
      </w:r>
      <w:r w:rsidR="001F30E5" w:rsidRPr="007566F6">
        <w:t>.</w:t>
      </w:r>
      <w:r w:rsidR="00352B32" w:rsidRPr="00352B32">
        <w:t xml:space="preserve"> </w:t>
      </w:r>
    </w:p>
    <w:p w:rsidR="001F30E5" w:rsidRDefault="00352B32" w:rsidP="004202E5">
      <w:pPr>
        <w:ind w:firstLine="624"/>
        <w:jc w:val="both"/>
        <w:outlineLvl w:val="0"/>
      </w:pPr>
      <w:r w:rsidRPr="00352B32">
        <w:t xml:space="preserve">Šis </w:t>
      </w:r>
      <w:r w:rsidRPr="00352B32">
        <w:rPr>
          <w:rFonts w:hint="eastAsia"/>
        </w:rPr>
        <w:t>į</w:t>
      </w:r>
      <w:r w:rsidRPr="00352B32">
        <w:t>sakymas per vien</w:t>
      </w:r>
      <w:r w:rsidRPr="00352B32">
        <w:rPr>
          <w:rFonts w:hint="eastAsia"/>
        </w:rPr>
        <w:t>ą</w:t>
      </w:r>
      <w:r w:rsidRPr="00352B32">
        <w:t xml:space="preserve"> m</w:t>
      </w:r>
      <w:r w:rsidRPr="00352B32">
        <w:rPr>
          <w:rFonts w:hint="eastAsia"/>
        </w:rPr>
        <w:t>ė</w:t>
      </w:r>
      <w:r w:rsidRPr="00352B32">
        <w:t>nes</w:t>
      </w:r>
      <w:r w:rsidRPr="00352B32">
        <w:rPr>
          <w:rFonts w:hint="eastAsia"/>
        </w:rPr>
        <w:t>į</w:t>
      </w:r>
      <w:r w:rsidRPr="00352B32">
        <w:t xml:space="preserve"> nuo </w:t>
      </w:r>
      <w:r w:rsidRPr="00352B32">
        <w:rPr>
          <w:rFonts w:hint="eastAsia"/>
        </w:rPr>
        <w:t>į</w:t>
      </w:r>
      <w:r w:rsidRPr="00352B32">
        <w:t>sakymo paskelbimo dienos gali b</w:t>
      </w:r>
      <w:r w:rsidRPr="00352B32">
        <w:rPr>
          <w:rFonts w:hint="eastAsia"/>
        </w:rPr>
        <w:t>ū</w:t>
      </w:r>
      <w:r w:rsidRPr="00352B32">
        <w:t>ti skundžiamas Lietuvos administracini</w:t>
      </w:r>
      <w:r w:rsidRPr="00352B32">
        <w:rPr>
          <w:rFonts w:hint="eastAsia"/>
        </w:rPr>
        <w:t>ų</w:t>
      </w:r>
      <w:r w:rsidRPr="00352B32">
        <w:t xml:space="preserve"> gin</w:t>
      </w:r>
      <w:r w:rsidRPr="00352B32">
        <w:rPr>
          <w:rFonts w:hint="eastAsia"/>
        </w:rPr>
        <w:t>čų</w:t>
      </w:r>
      <w:r w:rsidRPr="00352B32">
        <w:t xml:space="preserve"> komisijos Kauno apygardos skyriui adresu: Laisv</w:t>
      </w:r>
      <w:r w:rsidRPr="00352B32">
        <w:rPr>
          <w:rFonts w:hint="eastAsia"/>
        </w:rPr>
        <w:t>ė</w:t>
      </w:r>
      <w:r w:rsidRPr="00352B32">
        <w:t>s al. 36, Kaunas, arba Region</w:t>
      </w:r>
      <w:r w:rsidRPr="00352B32">
        <w:rPr>
          <w:rFonts w:hint="eastAsia"/>
        </w:rPr>
        <w:t>ų</w:t>
      </w:r>
      <w:r w:rsidRPr="00352B32">
        <w:t xml:space="preserve"> apygardos administracinio teismo Kauno r</w:t>
      </w:r>
      <w:r w:rsidRPr="00352B32">
        <w:rPr>
          <w:rFonts w:hint="eastAsia"/>
        </w:rPr>
        <w:t>ū</w:t>
      </w:r>
      <w:r w:rsidRPr="00352B32">
        <w:t>mams adresu: A. Mickevi</w:t>
      </w:r>
      <w:r w:rsidRPr="00352B32">
        <w:rPr>
          <w:rFonts w:hint="eastAsia"/>
        </w:rPr>
        <w:t>č</w:t>
      </w:r>
      <w:r w:rsidRPr="00352B32">
        <w:t>iaus g. 8A, Kaunas.</w:t>
      </w:r>
    </w:p>
    <w:p w:rsidR="00352B32" w:rsidRPr="007566F6" w:rsidRDefault="00352B32" w:rsidP="007D014D">
      <w:pPr>
        <w:ind w:firstLine="709"/>
        <w:jc w:val="both"/>
        <w:outlineLvl w:val="0"/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107C3B" w:rsidRDefault="00107C3B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</w:t>
      </w:r>
      <w:r w:rsidR="00F85F75">
        <w:rPr>
          <w:rFonts w:ascii="Times New Roman" w:hAnsi="Times New Roman"/>
          <w:szCs w:val="24"/>
        </w:rPr>
        <w:t>20</w:t>
      </w:r>
      <w:r w:rsidRPr="007D014D">
        <w:rPr>
          <w:rFonts w:ascii="Times New Roman" w:hAnsi="Times New Roman"/>
          <w:szCs w:val="24"/>
        </w:rPr>
        <w:t>-0</w:t>
      </w:r>
      <w:r w:rsidR="00F85F75">
        <w:rPr>
          <w:rFonts w:ascii="Times New Roman" w:hAnsi="Times New Roman"/>
          <w:szCs w:val="24"/>
        </w:rPr>
        <w:t>4-14</w:t>
      </w:r>
    </w:p>
    <w:sectPr w:rsidR="009423D1">
      <w:foot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91E" w:rsidRDefault="0062591E">
      <w:r>
        <w:separator/>
      </w:r>
    </w:p>
  </w:endnote>
  <w:endnote w:type="continuationSeparator" w:id="0">
    <w:p w:rsidR="0062591E" w:rsidRDefault="0062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91E" w:rsidRDefault="0062591E">
      <w:r>
        <w:separator/>
      </w:r>
    </w:p>
  </w:footnote>
  <w:footnote w:type="continuationSeparator" w:id="0">
    <w:p w:rsidR="0062591E" w:rsidRDefault="00625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D3693"/>
    <w:rsid w:val="000F20AF"/>
    <w:rsid w:val="000F799C"/>
    <w:rsid w:val="00107C3B"/>
    <w:rsid w:val="00117499"/>
    <w:rsid w:val="00173F86"/>
    <w:rsid w:val="00195E01"/>
    <w:rsid w:val="001D38EF"/>
    <w:rsid w:val="001E7250"/>
    <w:rsid w:val="001F30E5"/>
    <w:rsid w:val="002765E4"/>
    <w:rsid w:val="00283F86"/>
    <w:rsid w:val="0028720A"/>
    <w:rsid w:val="002D3ABC"/>
    <w:rsid w:val="00313CF0"/>
    <w:rsid w:val="00342E29"/>
    <w:rsid w:val="00352B32"/>
    <w:rsid w:val="003A0C31"/>
    <w:rsid w:val="003F491F"/>
    <w:rsid w:val="004202E5"/>
    <w:rsid w:val="004230F4"/>
    <w:rsid w:val="00434111"/>
    <w:rsid w:val="00435ADB"/>
    <w:rsid w:val="00493B56"/>
    <w:rsid w:val="004A6222"/>
    <w:rsid w:val="004D55AB"/>
    <w:rsid w:val="00521D86"/>
    <w:rsid w:val="00583E25"/>
    <w:rsid w:val="005A2F9E"/>
    <w:rsid w:val="005D6F73"/>
    <w:rsid w:val="005F0A06"/>
    <w:rsid w:val="00601D5F"/>
    <w:rsid w:val="00610881"/>
    <w:rsid w:val="00621371"/>
    <w:rsid w:val="0062591E"/>
    <w:rsid w:val="006B2D2F"/>
    <w:rsid w:val="0070001E"/>
    <w:rsid w:val="007464BD"/>
    <w:rsid w:val="007818F6"/>
    <w:rsid w:val="007C602A"/>
    <w:rsid w:val="007D014D"/>
    <w:rsid w:val="008B02B2"/>
    <w:rsid w:val="008C1B78"/>
    <w:rsid w:val="008F4809"/>
    <w:rsid w:val="008F611A"/>
    <w:rsid w:val="009423D1"/>
    <w:rsid w:val="0098205C"/>
    <w:rsid w:val="009A4D00"/>
    <w:rsid w:val="009C4EAB"/>
    <w:rsid w:val="009D74DE"/>
    <w:rsid w:val="009F065C"/>
    <w:rsid w:val="00AE64C4"/>
    <w:rsid w:val="00AE7378"/>
    <w:rsid w:val="00B10324"/>
    <w:rsid w:val="00B708DF"/>
    <w:rsid w:val="00B75F85"/>
    <w:rsid w:val="00B92860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75DB0"/>
    <w:rsid w:val="00D93EEF"/>
    <w:rsid w:val="00DD47CE"/>
    <w:rsid w:val="00E16B84"/>
    <w:rsid w:val="00E32049"/>
    <w:rsid w:val="00E918BB"/>
    <w:rsid w:val="00ED113F"/>
    <w:rsid w:val="00EE2CE3"/>
    <w:rsid w:val="00EF1C13"/>
    <w:rsid w:val="00F01EF6"/>
    <w:rsid w:val="00F457E0"/>
    <w:rsid w:val="00F8554A"/>
    <w:rsid w:val="00F85BB4"/>
    <w:rsid w:val="00F85F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B10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49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13</cp:revision>
  <cp:lastPrinted>2019-02-06T12:33:00Z</cp:lastPrinted>
  <dcterms:created xsi:type="dcterms:W3CDTF">2020-04-14T05:28:00Z</dcterms:created>
  <dcterms:modified xsi:type="dcterms:W3CDTF">2020-04-14T10:00:00Z</dcterms:modified>
</cp:coreProperties>
</file>