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FAD2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CEF02C9" wp14:editId="7C6CFBC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CD8B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42A8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917A5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10FB6B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2E0A8F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FC032C6" w14:textId="3152E1E8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</w:t>
      </w:r>
      <w:r w:rsidR="00F31818">
        <w:rPr>
          <w:rFonts w:ascii="Times New Roman" w:hAnsi="Times New Roman"/>
          <w:b/>
        </w:rPr>
        <w:t>L ATSAKING</w:t>
      </w:r>
      <w:r w:rsidR="00804B5A">
        <w:rPr>
          <w:rFonts w:ascii="Times New Roman" w:hAnsi="Times New Roman"/>
          <w:b/>
        </w:rPr>
        <w:t>O</w:t>
      </w:r>
      <w:r w:rsidR="00F31818">
        <w:rPr>
          <w:rFonts w:ascii="Times New Roman" w:hAnsi="Times New Roman"/>
          <w:b/>
        </w:rPr>
        <w:t xml:space="preserve"> ASMEN</w:t>
      </w:r>
      <w:r w:rsidR="00804B5A">
        <w:rPr>
          <w:rFonts w:ascii="Times New Roman" w:hAnsi="Times New Roman"/>
          <w:b/>
        </w:rPr>
        <w:t>S</w:t>
      </w:r>
      <w:r w:rsidR="00F31818">
        <w:rPr>
          <w:rFonts w:ascii="Times New Roman" w:hAnsi="Times New Roman"/>
          <w:b/>
        </w:rPr>
        <w:t xml:space="preserve"> </w:t>
      </w:r>
      <w:r w:rsidR="00CC67DC">
        <w:rPr>
          <w:rFonts w:ascii="Times New Roman" w:hAnsi="Times New Roman"/>
          <w:b/>
        </w:rPr>
        <w:t>PA</w:t>
      </w:r>
      <w:r w:rsidR="00F31818">
        <w:rPr>
          <w:rFonts w:ascii="Times New Roman" w:hAnsi="Times New Roman"/>
          <w:b/>
        </w:rPr>
        <w:t>SKYRIMO</w:t>
      </w:r>
    </w:p>
    <w:p w14:paraId="6B68C499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D4B064A" w14:textId="0285665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922E2">
        <w:rPr>
          <w:rFonts w:ascii="Times New Roman" w:hAnsi="Times New Roman"/>
        </w:rPr>
        <w:t>2</w:t>
      </w:r>
      <w:r w:rsidR="001D1344">
        <w:rPr>
          <w:rFonts w:ascii="Times New Roman" w:hAnsi="Times New Roman"/>
        </w:rPr>
        <w:t>5</w:t>
      </w:r>
      <w:r w:rsidR="009922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</w:t>
      </w:r>
      <w:r w:rsidR="00804B5A">
        <w:rPr>
          <w:rFonts w:ascii="Times New Roman" w:hAnsi="Times New Roman"/>
        </w:rPr>
        <w:t xml:space="preserve"> vasario</w:t>
      </w:r>
      <w:r>
        <w:rPr>
          <w:rFonts w:ascii="Times New Roman" w:hAnsi="Times New Roman"/>
        </w:rPr>
        <w:t xml:space="preserve">   </w:t>
      </w:r>
      <w:r w:rsidR="00F5042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23CFD2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8C8AAD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B5D104A" w14:textId="4BFBCA93" w:rsidR="0060661C" w:rsidRDefault="0060661C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t>Vadovaudamasis Šakių rajono savivaldybės administracijos nuostatų, patvirtintų Šakių rajono savivaldybės tarybos 202</w:t>
      </w:r>
      <w:r w:rsidR="00E14B92">
        <w:t>4</w:t>
      </w:r>
      <w:r>
        <w:t xml:space="preserve"> m. </w:t>
      </w:r>
      <w:r w:rsidR="00E14B92">
        <w:t>kovo</w:t>
      </w:r>
      <w:r>
        <w:t xml:space="preserve"> </w:t>
      </w:r>
      <w:r w:rsidR="00E14B92">
        <w:t>15</w:t>
      </w:r>
      <w:r>
        <w:t xml:space="preserve"> d. sprendimu Nr. T-</w:t>
      </w:r>
      <w:r w:rsidR="00E14B92">
        <w:t>58</w:t>
      </w:r>
      <w:r>
        <w:t xml:space="preserve"> „Dėl Šakių rajono savivaldybės administracijos nuostatų patvirtinimo“, 2</w:t>
      </w:r>
      <w:r w:rsidR="00E14B92">
        <w:t>2</w:t>
      </w:r>
      <w:r>
        <w:t xml:space="preserve">.12 papunkčiu bei atsižvelgdamas į </w:t>
      </w:r>
      <w:r w:rsidR="001D1344">
        <w:t>VšĮ Pilietinės minties institut</w:t>
      </w:r>
      <w:r w:rsidR="00B0032E">
        <w:t>o</w:t>
      </w:r>
      <w:r w:rsidR="001D1344">
        <w:t xml:space="preserve"> </w:t>
      </w:r>
      <w:r>
        <w:t>202</w:t>
      </w:r>
      <w:r w:rsidR="001D1344">
        <w:t>5</w:t>
      </w:r>
      <w:r>
        <w:t xml:space="preserve"> m. </w:t>
      </w:r>
      <w:r w:rsidR="00A94DC5">
        <w:t>vasario</w:t>
      </w:r>
      <w:r>
        <w:t xml:space="preserve"> </w:t>
      </w:r>
      <w:r w:rsidR="001D1344">
        <w:t>7</w:t>
      </w:r>
      <w:r>
        <w:t xml:space="preserve"> d. raštą, </w:t>
      </w:r>
    </w:p>
    <w:p w14:paraId="41B547DA" w14:textId="113213C9" w:rsidR="00D75EB5" w:rsidRPr="00986B49" w:rsidRDefault="0060661C" w:rsidP="00A94DC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t xml:space="preserve">s k i r i u Šakių rajono savivaldybės administracijos </w:t>
      </w:r>
      <w:r w:rsidR="00A94DC5">
        <w:t xml:space="preserve">Švietimo, kultūros ir sporto skyriaus </w:t>
      </w:r>
      <w:r>
        <w:t xml:space="preserve">vyriausiąją specialistę </w:t>
      </w:r>
      <w:r w:rsidR="00A94DC5">
        <w:t xml:space="preserve">Ingridą </w:t>
      </w:r>
      <w:proofErr w:type="spellStart"/>
      <w:r w:rsidR="00A94DC5">
        <w:t>Kasparavičienę</w:t>
      </w:r>
      <w:proofErr w:type="spellEnd"/>
      <w:r w:rsidR="00A94DC5">
        <w:t xml:space="preserve"> </w:t>
      </w:r>
      <w:r>
        <w:t>atsakinga</w:t>
      </w:r>
      <w:r w:rsidR="00067559">
        <w:t xml:space="preserve"> už</w:t>
      </w:r>
      <w:r>
        <w:t xml:space="preserve"> 202</w:t>
      </w:r>
      <w:r w:rsidR="001D1344">
        <w:t>5</w:t>
      </w:r>
      <w:r>
        <w:t xml:space="preserve"> m. </w:t>
      </w:r>
      <w:r w:rsidR="00A94DC5">
        <w:t>kovo</w:t>
      </w:r>
      <w:r>
        <w:t xml:space="preserve"> </w:t>
      </w:r>
      <w:r w:rsidR="001D1344">
        <w:t>7</w:t>
      </w:r>
      <w:r>
        <w:t xml:space="preserve"> d. </w:t>
      </w:r>
      <w:r w:rsidR="00A94DC5">
        <w:t>Nacionalinio diktanto organizavim</w:t>
      </w:r>
      <w:r w:rsidR="00067559">
        <w:t>ą savivaldybėje</w:t>
      </w:r>
      <w:r>
        <w:t>.</w:t>
      </w:r>
    </w:p>
    <w:p w14:paraId="62924B89" w14:textId="6745D0ED" w:rsidR="007F2C59" w:rsidRPr="00986B49" w:rsidRDefault="007F2C59" w:rsidP="00D02685">
      <w:pPr>
        <w:spacing w:line="360" w:lineRule="auto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</w:p>
    <w:p w14:paraId="14F41FDC" w14:textId="7DDE1689" w:rsidR="00434111" w:rsidRPr="00986B49" w:rsidRDefault="00434111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13854C" w14:textId="77777777" w:rsidR="0012270E" w:rsidRPr="00986B49" w:rsidRDefault="0012270E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0ADA12" w14:textId="77777777" w:rsidR="00467FE9" w:rsidRPr="00986B49" w:rsidRDefault="00467FE9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476FDC1" w14:textId="5148161F" w:rsidR="00434111" w:rsidRPr="00986B49" w:rsidRDefault="005C472B" w:rsidP="0060661C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Administracijos direktori</w:t>
      </w:r>
      <w:r w:rsidR="0060661C">
        <w:rPr>
          <w:rFonts w:ascii="Times New Roman" w:hAnsi="Times New Roman"/>
          <w:szCs w:val="24"/>
        </w:rPr>
        <w:t>us</w:t>
      </w:r>
      <w:r w:rsidR="0060661C">
        <w:rPr>
          <w:rFonts w:ascii="Times New Roman" w:hAnsi="Times New Roman"/>
          <w:szCs w:val="24"/>
        </w:rPr>
        <w:tab/>
        <w:t>Vytautas Ižganaitis</w:t>
      </w:r>
    </w:p>
    <w:p w14:paraId="1BE08AEC" w14:textId="103E3A1B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B7A2FC3" w14:textId="39871EC9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3FCA64" w14:textId="77777777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E7B009" w14:textId="77777777" w:rsidR="0060661C" w:rsidRDefault="0060661C" w:rsidP="0060661C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09590FA2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8B95C78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Pr="00A957C7">
        <w:rPr>
          <w:rFonts w:ascii="Times New Roman" w:hAnsi="Times New Roman"/>
          <w:kern w:val="2"/>
        </w:rPr>
        <w:t xml:space="preserve"> skyriaus </w:t>
      </w:r>
    </w:p>
    <w:p w14:paraId="3A1D3E49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ė</w:t>
      </w:r>
    </w:p>
    <w:p w14:paraId="0EEB566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</w:p>
    <w:p w14:paraId="755F809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6BD61240" w14:textId="49C0BA8F" w:rsidR="0060661C" w:rsidRPr="00A957C7" w:rsidRDefault="0060661C" w:rsidP="0060661C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1D1344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-02-1</w:t>
      </w:r>
      <w:r w:rsidR="001D1344">
        <w:rPr>
          <w:rFonts w:ascii="Times New Roman" w:hAnsi="Times New Roman"/>
          <w:kern w:val="2"/>
          <w:szCs w:val="24"/>
        </w:rPr>
        <w:t>7</w:t>
      </w:r>
    </w:p>
    <w:p w14:paraId="54CECF2E" w14:textId="258D0AE5" w:rsidR="001D38EF" w:rsidRPr="00434111" w:rsidRDefault="001D38EF" w:rsidP="006066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sectPr w:rsidR="001D38EF" w:rsidRPr="00434111" w:rsidSect="002829CA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749DB" w14:textId="77777777" w:rsidR="002F6B33" w:rsidRDefault="002F6B33">
      <w:r>
        <w:separator/>
      </w:r>
    </w:p>
  </w:endnote>
  <w:endnote w:type="continuationSeparator" w:id="0">
    <w:p w14:paraId="39708ECF" w14:textId="77777777" w:rsidR="002F6B33" w:rsidRDefault="002F6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460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3FDDD" w14:textId="77777777" w:rsidR="002F6B33" w:rsidRDefault="002F6B33">
      <w:r>
        <w:separator/>
      </w:r>
    </w:p>
  </w:footnote>
  <w:footnote w:type="continuationSeparator" w:id="0">
    <w:p w14:paraId="7A2E406E" w14:textId="77777777" w:rsidR="002F6B33" w:rsidRDefault="002F6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4412814"/>
      <w:docPartObj>
        <w:docPartGallery w:val="Page Numbers (Top of Page)"/>
        <w:docPartUnique/>
      </w:docPartObj>
    </w:sdtPr>
    <w:sdtEndPr/>
    <w:sdtContent>
      <w:p w14:paraId="4B6976BF" w14:textId="77777777" w:rsidR="00297FE8" w:rsidRDefault="00297F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FD494A" w14:textId="77777777" w:rsidR="00297FE8" w:rsidRDefault="00297FE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0E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A11"/>
    <w:rsid w:val="00005333"/>
    <w:rsid w:val="000145BD"/>
    <w:rsid w:val="00057674"/>
    <w:rsid w:val="00064496"/>
    <w:rsid w:val="00065D6A"/>
    <w:rsid w:val="00067559"/>
    <w:rsid w:val="00070402"/>
    <w:rsid w:val="000762E3"/>
    <w:rsid w:val="000831C6"/>
    <w:rsid w:val="00084D0E"/>
    <w:rsid w:val="00087196"/>
    <w:rsid w:val="000A127F"/>
    <w:rsid w:val="00100161"/>
    <w:rsid w:val="001055EE"/>
    <w:rsid w:val="00117499"/>
    <w:rsid w:val="0012270E"/>
    <w:rsid w:val="00183C7F"/>
    <w:rsid w:val="001D1344"/>
    <w:rsid w:val="001D38EF"/>
    <w:rsid w:val="001D61ED"/>
    <w:rsid w:val="001E0904"/>
    <w:rsid w:val="001E7250"/>
    <w:rsid w:val="002053F1"/>
    <w:rsid w:val="00224504"/>
    <w:rsid w:val="002378E9"/>
    <w:rsid w:val="002401C6"/>
    <w:rsid w:val="002765E4"/>
    <w:rsid w:val="002829CA"/>
    <w:rsid w:val="00283D71"/>
    <w:rsid w:val="0028720A"/>
    <w:rsid w:val="00297FE8"/>
    <w:rsid w:val="002D3ABC"/>
    <w:rsid w:val="002D7DDB"/>
    <w:rsid w:val="002E0D13"/>
    <w:rsid w:val="002F6B33"/>
    <w:rsid w:val="00313CF0"/>
    <w:rsid w:val="00342E29"/>
    <w:rsid w:val="003671A2"/>
    <w:rsid w:val="00392B27"/>
    <w:rsid w:val="003A0C31"/>
    <w:rsid w:val="003B0663"/>
    <w:rsid w:val="003B0DA5"/>
    <w:rsid w:val="003C50B2"/>
    <w:rsid w:val="003E7B60"/>
    <w:rsid w:val="003F0334"/>
    <w:rsid w:val="003F491F"/>
    <w:rsid w:val="00400993"/>
    <w:rsid w:val="00434111"/>
    <w:rsid w:val="00435448"/>
    <w:rsid w:val="00435ADB"/>
    <w:rsid w:val="00440D02"/>
    <w:rsid w:val="00467FE9"/>
    <w:rsid w:val="004912A5"/>
    <w:rsid w:val="004A6480"/>
    <w:rsid w:val="004B296E"/>
    <w:rsid w:val="004D645E"/>
    <w:rsid w:val="00521D86"/>
    <w:rsid w:val="00541B03"/>
    <w:rsid w:val="0054573D"/>
    <w:rsid w:val="005478FE"/>
    <w:rsid w:val="005577BE"/>
    <w:rsid w:val="0056373E"/>
    <w:rsid w:val="00583E25"/>
    <w:rsid w:val="005B7E99"/>
    <w:rsid w:val="005C472B"/>
    <w:rsid w:val="005D1C12"/>
    <w:rsid w:val="005E0E24"/>
    <w:rsid w:val="005F6C66"/>
    <w:rsid w:val="00605ED6"/>
    <w:rsid w:val="0060661C"/>
    <w:rsid w:val="00610881"/>
    <w:rsid w:val="00612A0E"/>
    <w:rsid w:val="00646551"/>
    <w:rsid w:val="00647A3B"/>
    <w:rsid w:val="00661B90"/>
    <w:rsid w:val="006738A3"/>
    <w:rsid w:val="00676BEB"/>
    <w:rsid w:val="006926AD"/>
    <w:rsid w:val="006D2FA9"/>
    <w:rsid w:val="006D4F86"/>
    <w:rsid w:val="006E1DD2"/>
    <w:rsid w:val="006E65A1"/>
    <w:rsid w:val="006E7778"/>
    <w:rsid w:val="006F330F"/>
    <w:rsid w:val="0070001E"/>
    <w:rsid w:val="00702E9C"/>
    <w:rsid w:val="00747454"/>
    <w:rsid w:val="00747E57"/>
    <w:rsid w:val="00766154"/>
    <w:rsid w:val="0077199D"/>
    <w:rsid w:val="00797CB4"/>
    <w:rsid w:val="007A3433"/>
    <w:rsid w:val="007C468E"/>
    <w:rsid w:val="007F2C59"/>
    <w:rsid w:val="007F5C5A"/>
    <w:rsid w:val="00804B5A"/>
    <w:rsid w:val="00840C88"/>
    <w:rsid w:val="00861882"/>
    <w:rsid w:val="008A2C9C"/>
    <w:rsid w:val="008A4FC1"/>
    <w:rsid w:val="008C1B78"/>
    <w:rsid w:val="008F4809"/>
    <w:rsid w:val="0094175F"/>
    <w:rsid w:val="0098205C"/>
    <w:rsid w:val="00986B49"/>
    <w:rsid w:val="009922E2"/>
    <w:rsid w:val="009A1F38"/>
    <w:rsid w:val="009A463F"/>
    <w:rsid w:val="009C4EAB"/>
    <w:rsid w:val="009D332B"/>
    <w:rsid w:val="009F065C"/>
    <w:rsid w:val="009F2D62"/>
    <w:rsid w:val="00A011B5"/>
    <w:rsid w:val="00A01BB5"/>
    <w:rsid w:val="00A2399F"/>
    <w:rsid w:val="00A40873"/>
    <w:rsid w:val="00A5261E"/>
    <w:rsid w:val="00A83764"/>
    <w:rsid w:val="00A94DC5"/>
    <w:rsid w:val="00AC56D0"/>
    <w:rsid w:val="00AE677A"/>
    <w:rsid w:val="00AE7378"/>
    <w:rsid w:val="00AF7CCB"/>
    <w:rsid w:val="00B0032E"/>
    <w:rsid w:val="00B04545"/>
    <w:rsid w:val="00B16C38"/>
    <w:rsid w:val="00B26136"/>
    <w:rsid w:val="00B56933"/>
    <w:rsid w:val="00B6667D"/>
    <w:rsid w:val="00B75C8D"/>
    <w:rsid w:val="00B75F85"/>
    <w:rsid w:val="00B77502"/>
    <w:rsid w:val="00B90D74"/>
    <w:rsid w:val="00BB518C"/>
    <w:rsid w:val="00BD5DC1"/>
    <w:rsid w:val="00BE1E33"/>
    <w:rsid w:val="00BE4C6A"/>
    <w:rsid w:val="00BE6D25"/>
    <w:rsid w:val="00C0571F"/>
    <w:rsid w:val="00C2225A"/>
    <w:rsid w:val="00C36BA4"/>
    <w:rsid w:val="00C45522"/>
    <w:rsid w:val="00C77C1C"/>
    <w:rsid w:val="00C838D9"/>
    <w:rsid w:val="00C84A75"/>
    <w:rsid w:val="00C921BD"/>
    <w:rsid w:val="00CA181A"/>
    <w:rsid w:val="00CA29EB"/>
    <w:rsid w:val="00CA67DC"/>
    <w:rsid w:val="00CA6ECE"/>
    <w:rsid w:val="00CC3D65"/>
    <w:rsid w:val="00CC67DC"/>
    <w:rsid w:val="00CD6311"/>
    <w:rsid w:val="00D02685"/>
    <w:rsid w:val="00D73B04"/>
    <w:rsid w:val="00D75EB5"/>
    <w:rsid w:val="00D85229"/>
    <w:rsid w:val="00D871E7"/>
    <w:rsid w:val="00DB1548"/>
    <w:rsid w:val="00DD10AE"/>
    <w:rsid w:val="00DD47CE"/>
    <w:rsid w:val="00E14B92"/>
    <w:rsid w:val="00E17E3A"/>
    <w:rsid w:val="00E83C5E"/>
    <w:rsid w:val="00E87103"/>
    <w:rsid w:val="00E918BB"/>
    <w:rsid w:val="00ED113F"/>
    <w:rsid w:val="00EE2CE3"/>
    <w:rsid w:val="00EE7DAB"/>
    <w:rsid w:val="00EF30B4"/>
    <w:rsid w:val="00F01EF6"/>
    <w:rsid w:val="00F31818"/>
    <w:rsid w:val="00F50429"/>
    <w:rsid w:val="00F6446B"/>
    <w:rsid w:val="00F936C9"/>
    <w:rsid w:val="00FD0377"/>
    <w:rsid w:val="00FD5C8B"/>
    <w:rsid w:val="00FF219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299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97FE8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67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677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B2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C6ED25-815D-42A5-A851-BD7AD4E1EE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102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3</cp:revision>
  <cp:lastPrinted>2001-05-23T08:36:00Z</cp:lastPrinted>
  <dcterms:created xsi:type="dcterms:W3CDTF">2025-02-17T07:07:00Z</dcterms:created>
  <dcterms:modified xsi:type="dcterms:W3CDTF">2025-02-17T08:33:00Z</dcterms:modified>
</cp:coreProperties>
</file>