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E54A" w14:textId="312AD0E8" w:rsidR="00AF7C23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43970A47" wp14:editId="632C02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D13AB" w14:textId="77777777" w:rsidR="00A24066" w:rsidRPr="00A24066" w:rsidRDefault="00A24066" w:rsidP="00796054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A494577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14:paraId="27FAAA31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565FE9F9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14:paraId="389FDCEF" w14:textId="7D643759" w:rsidR="009E40B1" w:rsidRPr="00987FF1" w:rsidRDefault="00835059" w:rsidP="007668CD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caps/>
          <w:sz w:val="24"/>
          <w:szCs w:val="24"/>
        </w:rPr>
        <w:t xml:space="preserve">DĖL 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PRITARIMO </w:t>
      </w:r>
      <w:r w:rsidR="003F638F" w:rsidRPr="00987FF1">
        <w:rPr>
          <w:rFonts w:ascii="Times New Roman" w:hAnsi="Times New Roman"/>
          <w:caps/>
          <w:sz w:val="24"/>
          <w:szCs w:val="24"/>
        </w:rPr>
        <w:t xml:space="preserve">ŠAKIŲ </w:t>
      </w:r>
      <w:r w:rsidRPr="00987FF1">
        <w:rPr>
          <w:rFonts w:ascii="Times New Roman" w:hAnsi="Times New Roman"/>
          <w:caps/>
          <w:sz w:val="24"/>
          <w:szCs w:val="24"/>
        </w:rPr>
        <w:t xml:space="preserve">rajono savivaldybės </w:t>
      </w:r>
      <w:r w:rsidR="0066189D">
        <w:rPr>
          <w:rFonts w:ascii="Times New Roman" w:hAnsi="Times New Roman"/>
          <w:caps/>
          <w:sz w:val="24"/>
          <w:szCs w:val="24"/>
        </w:rPr>
        <w:t xml:space="preserve">Jaunimo reikalų tarybos </w:t>
      </w:r>
      <w:r w:rsidR="007668CD" w:rsidRPr="00987FF1">
        <w:rPr>
          <w:rFonts w:ascii="Times New Roman" w:hAnsi="Times New Roman"/>
          <w:caps/>
          <w:sz w:val="24"/>
          <w:szCs w:val="24"/>
        </w:rPr>
        <w:t xml:space="preserve"> </w:t>
      </w:r>
      <w:r w:rsidRPr="00987FF1">
        <w:rPr>
          <w:rFonts w:ascii="Times New Roman" w:hAnsi="Times New Roman"/>
          <w:caps/>
          <w:sz w:val="24"/>
          <w:szCs w:val="24"/>
        </w:rPr>
        <w:t>20</w:t>
      </w:r>
      <w:r w:rsidR="004864E8">
        <w:rPr>
          <w:rFonts w:ascii="Times New Roman" w:hAnsi="Times New Roman"/>
          <w:caps/>
          <w:sz w:val="24"/>
          <w:szCs w:val="24"/>
        </w:rPr>
        <w:t>2</w:t>
      </w:r>
      <w:r w:rsidR="005C245D">
        <w:rPr>
          <w:rFonts w:ascii="Times New Roman" w:hAnsi="Times New Roman"/>
          <w:caps/>
          <w:sz w:val="24"/>
          <w:szCs w:val="24"/>
        </w:rPr>
        <w:t>4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</w:p>
    <w:p w14:paraId="67EB90BE" w14:textId="77777777"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531CB3A5" w14:textId="69DBE8FE"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</w:t>
      </w:r>
      <w:r w:rsidR="005C245D">
        <w:rPr>
          <w:b w:val="0"/>
          <w:szCs w:val="24"/>
        </w:rPr>
        <w:t>5</w:t>
      </w:r>
      <w:r w:rsidRPr="00987FF1">
        <w:rPr>
          <w:b w:val="0"/>
          <w:szCs w:val="24"/>
        </w:rPr>
        <w:t xml:space="preserve"> m. </w:t>
      </w:r>
      <w:r w:rsidR="0066189D">
        <w:rPr>
          <w:b w:val="0"/>
          <w:szCs w:val="24"/>
        </w:rPr>
        <w:t>vasario</w:t>
      </w:r>
      <w:r w:rsidR="00D54415">
        <w:rPr>
          <w:b w:val="0"/>
          <w:szCs w:val="24"/>
        </w:rPr>
        <w:t xml:space="preserve"> 21</w:t>
      </w:r>
      <w:r w:rsidR="0066189D">
        <w:rPr>
          <w:b w:val="0"/>
          <w:szCs w:val="24"/>
        </w:rPr>
        <w:t xml:space="preserve">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r w:rsidR="0056225D" w:rsidRPr="00987FF1">
        <w:rPr>
          <w:b w:val="0"/>
          <w:szCs w:val="24"/>
        </w:rPr>
        <w:t>T</w:t>
      </w:r>
      <w:r w:rsidR="009C2F19" w:rsidRPr="00987FF1">
        <w:rPr>
          <w:b w:val="0"/>
          <w:szCs w:val="24"/>
        </w:rPr>
        <w:t>-</w:t>
      </w:r>
      <w:r w:rsidR="00CC6661">
        <w:rPr>
          <w:b w:val="0"/>
          <w:szCs w:val="24"/>
        </w:rPr>
        <w:t>28</w:t>
      </w:r>
    </w:p>
    <w:p w14:paraId="0F24ACFE" w14:textId="77777777" w:rsidR="004F3515" w:rsidRPr="00987FF1" w:rsidRDefault="004F3515" w:rsidP="009E40B1">
      <w:pPr>
        <w:jc w:val="center"/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Šakiai</w:t>
      </w:r>
    </w:p>
    <w:p w14:paraId="0D0D3CE8" w14:textId="77777777" w:rsidR="004F3515" w:rsidRPr="00987FF1" w:rsidRDefault="004F3515" w:rsidP="004F3515">
      <w:pPr>
        <w:jc w:val="both"/>
        <w:rPr>
          <w:rFonts w:ascii="Times New Roman" w:hAnsi="Times New Roman"/>
          <w:szCs w:val="24"/>
        </w:rPr>
      </w:pPr>
    </w:p>
    <w:p w14:paraId="4F18A2C7" w14:textId="0BB96A4D" w:rsidR="007668CD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9C2F19" w:rsidRPr="00987FF1">
        <w:rPr>
          <w:rFonts w:ascii="Times New Roman" w:hAnsi="Times New Roman"/>
          <w:sz w:val="24"/>
          <w:szCs w:val="24"/>
        </w:rPr>
        <w:t>V</w:t>
      </w:r>
      <w:r w:rsidR="00835059" w:rsidRPr="00987FF1">
        <w:rPr>
          <w:rFonts w:ascii="Times New Roman" w:hAnsi="Times New Roman"/>
          <w:sz w:val="24"/>
          <w:szCs w:val="24"/>
        </w:rPr>
        <w:t xml:space="preserve">adovaudamasi Lietuvos Respublikos vietos savivaldos įstatymo </w:t>
      </w:r>
      <w:r w:rsidR="00F204CF">
        <w:rPr>
          <w:rFonts w:ascii="Times New Roman" w:hAnsi="Times New Roman"/>
          <w:sz w:val="24"/>
          <w:szCs w:val="24"/>
        </w:rPr>
        <w:t xml:space="preserve">15 straipsnio </w:t>
      </w:r>
      <w:r w:rsidR="00D97F3F">
        <w:rPr>
          <w:rFonts w:ascii="Times New Roman" w:hAnsi="Times New Roman"/>
          <w:sz w:val="24"/>
          <w:szCs w:val="24"/>
        </w:rPr>
        <w:t>4</w:t>
      </w:r>
      <w:r w:rsidR="00F204CF">
        <w:rPr>
          <w:rFonts w:ascii="Times New Roman" w:hAnsi="Times New Roman"/>
          <w:sz w:val="24"/>
          <w:szCs w:val="24"/>
        </w:rPr>
        <w:t xml:space="preserve"> dalimi </w:t>
      </w:r>
      <w:r w:rsidR="00AB408D" w:rsidRPr="00987FF1">
        <w:rPr>
          <w:rFonts w:ascii="Times New Roman" w:hAnsi="Times New Roman"/>
          <w:sz w:val="24"/>
          <w:szCs w:val="24"/>
        </w:rPr>
        <w:t>bei Šakių rajono savivaldybės</w:t>
      </w:r>
      <w:r w:rsidR="00F204CF">
        <w:rPr>
          <w:rFonts w:ascii="Times New Roman" w:hAnsi="Times New Roman"/>
          <w:sz w:val="24"/>
          <w:szCs w:val="24"/>
        </w:rPr>
        <w:t xml:space="preserve"> jaunimo reikalų tarybos nuostatų, patvirtintų</w:t>
      </w:r>
      <w:r w:rsidR="00AB408D" w:rsidRPr="00987FF1">
        <w:rPr>
          <w:rFonts w:ascii="Times New Roman" w:hAnsi="Times New Roman"/>
          <w:sz w:val="24"/>
          <w:szCs w:val="24"/>
        </w:rPr>
        <w:t xml:space="preserve"> Šakių </w:t>
      </w:r>
      <w:r w:rsidR="00F204CF">
        <w:rPr>
          <w:rFonts w:ascii="Times New Roman" w:hAnsi="Times New Roman"/>
          <w:sz w:val="24"/>
          <w:szCs w:val="24"/>
        </w:rPr>
        <w:t>rajono savivaldybės tarybos 20</w:t>
      </w:r>
      <w:r w:rsidR="00D060FA">
        <w:rPr>
          <w:rFonts w:ascii="Times New Roman" w:hAnsi="Times New Roman"/>
          <w:sz w:val="24"/>
          <w:szCs w:val="24"/>
        </w:rPr>
        <w:t>23</w:t>
      </w:r>
      <w:r w:rsidR="007C3FBF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 xml:space="preserve">m. </w:t>
      </w:r>
      <w:r w:rsidR="00D060FA">
        <w:rPr>
          <w:rFonts w:ascii="Times New Roman" w:hAnsi="Times New Roman"/>
          <w:sz w:val="24"/>
          <w:szCs w:val="24"/>
        </w:rPr>
        <w:t>gegužės</w:t>
      </w:r>
      <w:r w:rsidR="00F204CF">
        <w:rPr>
          <w:rFonts w:ascii="Times New Roman" w:hAnsi="Times New Roman"/>
          <w:sz w:val="24"/>
          <w:szCs w:val="24"/>
        </w:rPr>
        <w:t xml:space="preserve"> </w:t>
      </w:r>
      <w:r w:rsidR="00D060FA">
        <w:rPr>
          <w:rFonts w:ascii="Times New Roman" w:hAnsi="Times New Roman"/>
          <w:sz w:val="24"/>
          <w:szCs w:val="24"/>
        </w:rPr>
        <w:t>26</w:t>
      </w:r>
      <w:r w:rsidR="00F204CF">
        <w:rPr>
          <w:rFonts w:ascii="Times New Roman" w:hAnsi="Times New Roman"/>
          <w:sz w:val="24"/>
          <w:szCs w:val="24"/>
        </w:rPr>
        <w:t xml:space="preserve"> d. sprendimu Nr. T-1</w:t>
      </w:r>
      <w:r w:rsidR="00D060FA">
        <w:rPr>
          <w:rFonts w:ascii="Times New Roman" w:hAnsi="Times New Roman"/>
          <w:sz w:val="24"/>
          <w:szCs w:val="24"/>
        </w:rPr>
        <w:t>6</w:t>
      </w:r>
      <w:r w:rsidR="00F204CF">
        <w:rPr>
          <w:rFonts w:ascii="Times New Roman" w:hAnsi="Times New Roman"/>
          <w:sz w:val="24"/>
          <w:szCs w:val="24"/>
        </w:rPr>
        <w:t>7</w:t>
      </w:r>
      <w:r w:rsidR="00AB408D" w:rsidRPr="00987FF1">
        <w:rPr>
          <w:rFonts w:ascii="Times New Roman" w:hAnsi="Times New Roman"/>
          <w:sz w:val="24"/>
          <w:szCs w:val="24"/>
        </w:rPr>
        <w:t xml:space="preserve"> „Dėl Šakių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AB408D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jaunimo</w:t>
      </w:r>
      <w:r w:rsidR="00A24066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reikalų tarybos nuostatų</w:t>
      </w:r>
      <w:r w:rsidR="007C3FB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6F90">
        <w:rPr>
          <w:rFonts w:ascii="Times New Roman" w:hAnsi="Times New Roman"/>
          <w:color w:val="000000"/>
          <w:sz w:val="24"/>
          <w:szCs w:val="24"/>
        </w:rPr>
        <w:t>patvirtinimo“, 7.11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 papunkči</w:t>
      </w:r>
      <w:r w:rsidR="00EB2BC7">
        <w:rPr>
          <w:rFonts w:ascii="Times New Roman" w:hAnsi="Times New Roman"/>
          <w:color w:val="000000"/>
          <w:sz w:val="24"/>
          <w:szCs w:val="24"/>
        </w:rPr>
        <w:t>u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C2F19" w:rsidRPr="00987FF1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="009C2F19" w:rsidRPr="00987FF1">
        <w:rPr>
          <w:rFonts w:ascii="Times New Roman" w:hAnsi="Times New Roman"/>
          <w:sz w:val="24"/>
          <w:szCs w:val="24"/>
        </w:rPr>
        <w:t xml:space="preserve"> </w:t>
      </w:r>
      <w:r w:rsidR="003473D4" w:rsidRPr="00987FF1">
        <w:rPr>
          <w:rFonts w:ascii="Times New Roman" w:hAnsi="Times New Roman"/>
          <w:spacing w:val="60"/>
          <w:sz w:val="24"/>
          <w:szCs w:val="24"/>
        </w:rPr>
        <w:t>nusprendžia</w:t>
      </w:r>
      <w:r w:rsidR="0056059D">
        <w:rPr>
          <w:rFonts w:ascii="Times New Roman" w:hAnsi="Times New Roman"/>
          <w:spacing w:val="60"/>
          <w:sz w:val="24"/>
          <w:szCs w:val="24"/>
        </w:rPr>
        <w:t>:</w:t>
      </w:r>
    </w:p>
    <w:p w14:paraId="7F2992A4" w14:textId="395854C8" w:rsidR="00835059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56059D">
        <w:rPr>
          <w:rFonts w:ascii="Times New Roman" w:hAnsi="Times New Roman"/>
          <w:sz w:val="24"/>
          <w:szCs w:val="24"/>
        </w:rPr>
        <w:t>P</w:t>
      </w:r>
      <w:r w:rsidR="00835059" w:rsidRPr="00987FF1">
        <w:rPr>
          <w:rFonts w:ascii="Times New Roman" w:hAnsi="Times New Roman"/>
          <w:sz w:val="24"/>
          <w:szCs w:val="24"/>
        </w:rPr>
        <w:t xml:space="preserve">ritarti </w:t>
      </w:r>
      <w:r w:rsidR="003F638F" w:rsidRPr="00987FF1">
        <w:rPr>
          <w:rFonts w:ascii="Times New Roman" w:hAnsi="Times New Roman"/>
          <w:sz w:val="24"/>
          <w:szCs w:val="24"/>
        </w:rPr>
        <w:t xml:space="preserve">Šakių </w:t>
      </w:r>
      <w:r w:rsidR="00835059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jaunimo reikalų tarybos</w:t>
      </w:r>
      <w:r w:rsidR="00835059" w:rsidRPr="00987FF1">
        <w:rPr>
          <w:rFonts w:ascii="Times New Roman" w:hAnsi="Times New Roman"/>
          <w:sz w:val="24"/>
          <w:szCs w:val="24"/>
        </w:rPr>
        <w:t xml:space="preserve"> 20</w:t>
      </w:r>
      <w:r w:rsidR="004864E8">
        <w:rPr>
          <w:rFonts w:ascii="Times New Roman" w:hAnsi="Times New Roman"/>
          <w:sz w:val="24"/>
          <w:szCs w:val="24"/>
        </w:rPr>
        <w:t>2</w:t>
      </w:r>
      <w:r w:rsidR="005C245D">
        <w:rPr>
          <w:rFonts w:ascii="Times New Roman" w:hAnsi="Times New Roman"/>
          <w:sz w:val="24"/>
          <w:szCs w:val="24"/>
        </w:rPr>
        <w:t>4</w:t>
      </w:r>
      <w:r w:rsidR="00835059" w:rsidRPr="00987FF1">
        <w:rPr>
          <w:rFonts w:ascii="Times New Roman" w:hAnsi="Times New Roman"/>
          <w:sz w:val="24"/>
          <w:szCs w:val="24"/>
        </w:rPr>
        <w:t xml:space="preserve"> metų veiklos ataskaitai (pridedama).</w:t>
      </w:r>
    </w:p>
    <w:p w14:paraId="07BBE9A8" w14:textId="52D57D12" w:rsidR="00284326" w:rsidRDefault="00284326" w:rsidP="00284326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</w:p>
    <w:p w14:paraId="02C30B64" w14:textId="77777777" w:rsidR="004F3515" w:rsidRPr="00987FF1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14:paraId="0F989C13" w14:textId="26231EF0" w:rsidR="009C2F19" w:rsidRPr="00987FF1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Savivaldybės meras</w:t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="00D14346">
        <w:rPr>
          <w:rFonts w:ascii="Times New Roman" w:hAnsi="Times New Roman"/>
          <w:szCs w:val="24"/>
        </w:rPr>
        <w:tab/>
      </w:r>
      <w:r w:rsidR="00D060FA">
        <w:rPr>
          <w:rFonts w:ascii="Times New Roman" w:hAnsi="Times New Roman"/>
          <w:szCs w:val="24"/>
        </w:rPr>
        <w:t>Raimondas Januševičius</w:t>
      </w:r>
    </w:p>
    <w:p w14:paraId="6CA846D7" w14:textId="77777777" w:rsidR="00AF7C23" w:rsidRPr="00987FF1" w:rsidRDefault="000B42DC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ab/>
      </w:r>
    </w:p>
    <w:p w14:paraId="0EB290F5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736FBB60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07450CE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94CBD4A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00067A2E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1389F654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EBBB029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7161EC80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54BAEFCC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28E4458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0C05F5A2" w14:textId="77777777" w:rsidR="0022383E" w:rsidRDefault="0022383E" w:rsidP="00604C21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</w:r>
    </w:p>
    <w:p w14:paraId="5BAD0D62" w14:textId="77777777" w:rsidR="0022383E" w:rsidRDefault="0022383E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</w:p>
    <w:p w14:paraId="18E75806" w14:textId="77777777" w:rsidR="0022383E" w:rsidRPr="00987FF1" w:rsidRDefault="0022383E" w:rsidP="000B42DC">
      <w:pPr>
        <w:rPr>
          <w:rFonts w:ascii="Times New Roman" w:hAnsi="Times New Roman"/>
          <w:szCs w:val="24"/>
        </w:rPr>
      </w:pPr>
    </w:p>
    <w:p w14:paraId="7E289579" w14:textId="77777777" w:rsidR="00987FF1" w:rsidRPr="00987FF1" w:rsidRDefault="00987FF1" w:rsidP="000B42DC">
      <w:pPr>
        <w:rPr>
          <w:rFonts w:ascii="Times New Roman" w:hAnsi="Times New Roman"/>
          <w:szCs w:val="24"/>
        </w:rPr>
      </w:pPr>
    </w:p>
    <w:sectPr w:rsidR="00987FF1" w:rsidRPr="00987FF1" w:rsidSect="006D0E36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70345" w14:textId="77777777" w:rsidR="0026555B" w:rsidRDefault="0026555B">
      <w:r>
        <w:separator/>
      </w:r>
    </w:p>
  </w:endnote>
  <w:endnote w:type="continuationSeparator" w:id="0">
    <w:p w14:paraId="5CD95DD9" w14:textId="77777777" w:rsidR="0026555B" w:rsidRDefault="00265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47CD" w14:textId="77777777" w:rsidR="00E961AB" w:rsidRDefault="00E961AB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97196B">
      <w:rPr>
        <w:noProof/>
        <w:sz w:val="10"/>
      </w:rPr>
      <w:t>C:\Users\djurgutiene\Desktop\Sav taryb sprend (SJRT ataskaita už 2019 m.).docx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59945" w14:textId="77777777" w:rsidR="0026555B" w:rsidRDefault="0026555B">
      <w:r>
        <w:separator/>
      </w:r>
    </w:p>
  </w:footnote>
  <w:footnote w:type="continuationSeparator" w:id="0">
    <w:p w14:paraId="3C35E07D" w14:textId="77777777" w:rsidR="0026555B" w:rsidRDefault="00265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2"/>
  </w:num>
  <w:num w:numId="5">
    <w:abstractNumId w:val="17"/>
  </w:num>
  <w:num w:numId="6">
    <w:abstractNumId w:val="8"/>
  </w:num>
  <w:num w:numId="7">
    <w:abstractNumId w:val="18"/>
  </w:num>
  <w:num w:numId="8">
    <w:abstractNumId w:val="12"/>
  </w:num>
  <w:num w:numId="9">
    <w:abstractNumId w:val="1"/>
  </w:num>
  <w:num w:numId="10">
    <w:abstractNumId w:val="4"/>
  </w:num>
  <w:num w:numId="11">
    <w:abstractNumId w:val="3"/>
  </w:num>
  <w:num w:numId="12">
    <w:abstractNumId w:val="14"/>
  </w:num>
  <w:num w:numId="13">
    <w:abstractNumId w:val="6"/>
  </w:num>
  <w:num w:numId="14">
    <w:abstractNumId w:val="0"/>
  </w:num>
  <w:num w:numId="15">
    <w:abstractNumId w:val="10"/>
  </w:num>
  <w:num w:numId="16">
    <w:abstractNumId w:val="9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7F9C"/>
    <w:rsid w:val="000572BA"/>
    <w:rsid w:val="000610C6"/>
    <w:rsid w:val="00070084"/>
    <w:rsid w:val="00070930"/>
    <w:rsid w:val="00072047"/>
    <w:rsid w:val="00074DB8"/>
    <w:rsid w:val="00074DED"/>
    <w:rsid w:val="00081F02"/>
    <w:rsid w:val="000B42DC"/>
    <w:rsid w:val="000C2EC5"/>
    <w:rsid w:val="000C577D"/>
    <w:rsid w:val="000D46CD"/>
    <w:rsid w:val="000F044A"/>
    <w:rsid w:val="000F7474"/>
    <w:rsid w:val="000F7F64"/>
    <w:rsid w:val="00107E80"/>
    <w:rsid w:val="0011179E"/>
    <w:rsid w:val="001228D3"/>
    <w:rsid w:val="00127353"/>
    <w:rsid w:val="00137021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655E"/>
    <w:rsid w:val="001F4613"/>
    <w:rsid w:val="00201BB9"/>
    <w:rsid w:val="002023C5"/>
    <w:rsid w:val="00207ADE"/>
    <w:rsid w:val="00207F0D"/>
    <w:rsid w:val="0022199E"/>
    <w:rsid w:val="0022383E"/>
    <w:rsid w:val="00254302"/>
    <w:rsid w:val="00255883"/>
    <w:rsid w:val="00255A97"/>
    <w:rsid w:val="002600EB"/>
    <w:rsid w:val="00263424"/>
    <w:rsid w:val="0026555B"/>
    <w:rsid w:val="002663E9"/>
    <w:rsid w:val="00266C34"/>
    <w:rsid w:val="0027603D"/>
    <w:rsid w:val="00284326"/>
    <w:rsid w:val="00294A1C"/>
    <w:rsid w:val="002B2E4D"/>
    <w:rsid w:val="002C4D44"/>
    <w:rsid w:val="002D74B7"/>
    <w:rsid w:val="002D7FBE"/>
    <w:rsid w:val="002E00E0"/>
    <w:rsid w:val="002E675D"/>
    <w:rsid w:val="002F049B"/>
    <w:rsid w:val="002F6298"/>
    <w:rsid w:val="00301636"/>
    <w:rsid w:val="003062A4"/>
    <w:rsid w:val="00321305"/>
    <w:rsid w:val="00334C82"/>
    <w:rsid w:val="00340D38"/>
    <w:rsid w:val="003414AF"/>
    <w:rsid w:val="003473D4"/>
    <w:rsid w:val="00356910"/>
    <w:rsid w:val="00376D56"/>
    <w:rsid w:val="00396A9D"/>
    <w:rsid w:val="003A3302"/>
    <w:rsid w:val="003B7AEC"/>
    <w:rsid w:val="003C7107"/>
    <w:rsid w:val="003D56D5"/>
    <w:rsid w:val="003E14E1"/>
    <w:rsid w:val="003E3AAC"/>
    <w:rsid w:val="003F638F"/>
    <w:rsid w:val="003F6A96"/>
    <w:rsid w:val="004300FE"/>
    <w:rsid w:val="00431D59"/>
    <w:rsid w:val="00433959"/>
    <w:rsid w:val="004402DE"/>
    <w:rsid w:val="004421C0"/>
    <w:rsid w:val="00457C56"/>
    <w:rsid w:val="004864E8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059D"/>
    <w:rsid w:val="0056225D"/>
    <w:rsid w:val="00564846"/>
    <w:rsid w:val="00564AA8"/>
    <w:rsid w:val="005653ED"/>
    <w:rsid w:val="00582EDC"/>
    <w:rsid w:val="00585AAF"/>
    <w:rsid w:val="00590A26"/>
    <w:rsid w:val="00593827"/>
    <w:rsid w:val="00593CF6"/>
    <w:rsid w:val="005B2833"/>
    <w:rsid w:val="005B354C"/>
    <w:rsid w:val="005B4255"/>
    <w:rsid w:val="005B6B51"/>
    <w:rsid w:val="005C1995"/>
    <w:rsid w:val="005C245D"/>
    <w:rsid w:val="005C2E81"/>
    <w:rsid w:val="005D13C2"/>
    <w:rsid w:val="005F7B32"/>
    <w:rsid w:val="00604C21"/>
    <w:rsid w:val="0061572E"/>
    <w:rsid w:val="00627FB0"/>
    <w:rsid w:val="00652DD8"/>
    <w:rsid w:val="0066189D"/>
    <w:rsid w:val="00671EB3"/>
    <w:rsid w:val="00673FF8"/>
    <w:rsid w:val="006A2680"/>
    <w:rsid w:val="006A2F8E"/>
    <w:rsid w:val="006A52CE"/>
    <w:rsid w:val="006B2251"/>
    <w:rsid w:val="006D0066"/>
    <w:rsid w:val="006D0E36"/>
    <w:rsid w:val="006E0EAE"/>
    <w:rsid w:val="006E73CF"/>
    <w:rsid w:val="006F5904"/>
    <w:rsid w:val="006F7243"/>
    <w:rsid w:val="007035E4"/>
    <w:rsid w:val="00716CDE"/>
    <w:rsid w:val="0071719A"/>
    <w:rsid w:val="007276D4"/>
    <w:rsid w:val="00731830"/>
    <w:rsid w:val="007326AD"/>
    <w:rsid w:val="007348FC"/>
    <w:rsid w:val="0073511B"/>
    <w:rsid w:val="0074377C"/>
    <w:rsid w:val="00755690"/>
    <w:rsid w:val="00761BC8"/>
    <w:rsid w:val="007668CD"/>
    <w:rsid w:val="00767103"/>
    <w:rsid w:val="00776405"/>
    <w:rsid w:val="0078065A"/>
    <w:rsid w:val="00787B1C"/>
    <w:rsid w:val="00796054"/>
    <w:rsid w:val="007B448F"/>
    <w:rsid w:val="007C3FBF"/>
    <w:rsid w:val="007C688D"/>
    <w:rsid w:val="007D3866"/>
    <w:rsid w:val="007D5938"/>
    <w:rsid w:val="007D5DB6"/>
    <w:rsid w:val="007D63E6"/>
    <w:rsid w:val="007E016F"/>
    <w:rsid w:val="007E6F68"/>
    <w:rsid w:val="00833449"/>
    <w:rsid w:val="00835059"/>
    <w:rsid w:val="008404F4"/>
    <w:rsid w:val="008469C4"/>
    <w:rsid w:val="00860238"/>
    <w:rsid w:val="008635D7"/>
    <w:rsid w:val="0086709B"/>
    <w:rsid w:val="00870853"/>
    <w:rsid w:val="00872236"/>
    <w:rsid w:val="00875FB8"/>
    <w:rsid w:val="00883765"/>
    <w:rsid w:val="00887367"/>
    <w:rsid w:val="00890930"/>
    <w:rsid w:val="008924A6"/>
    <w:rsid w:val="008D026C"/>
    <w:rsid w:val="008D5B43"/>
    <w:rsid w:val="008E013A"/>
    <w:rsid w:val="008F77E5"/>
    <w:rsid w:val="0090095C"/>
    <w:rsid w:val="00905578"/>
    <w:rsid w:val="00915012"/>
    <w:rsid w:val="00916060"/>
    <w:rsid w:val="009224D7"/>
    <w:rsid w:val="009258A5"/>
    <w:rsid w:val="0095742C"/>
    <w:rsid w:val="0097196B"/>
    <w:rsid w:val="00973E93"/>
    <w:rsid w:val="00973F73"/>
    <w:rsid w:val="00987FF1"/>
    <w:rsid w:val="00991E1A"/>
    <w:rsid w:val="009A0E67"/>
    <w:rsid w:val="009A1F45"/>
    <w:rsid w:val="009B3CE5"/>
    <w:rsid w:val="009C0481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24066"/>
    <w:rsid w:val="00A40C32"/>
    <w:rsid w:val="00A4480A"/>
    <w:rsid w:val="00A67ACE"/>
    <w:rsid w:val="00A7584F"/>
    <w:rsid w:val="00A7746F"/>
    <w:rsid w:val="00A81A34"/>
    <w:rsid w:val="00A92450"/>
    <w:rsid w:val="00AA10F4"/>
    <w:rsid w:val="00AA4048"/>
    <w:rsid w:val="00AB129E"/>
    <w:rsid w:val="00AB408D"/>
    <w:rsid w:val="00AB680B"/>
    <w:rsid w:val="00AC196B"/>
    <w:rsid w:val="00AD07F5"/>
    <w:rsid w:val="00AD5575"/>
    <w:rsid w:val="00AD569F"/>
    <w:rsid w:val="00AE52D7"/>
    <w:rsid w:val="00AF1A86"/>
    <w:rsid w:val="00AF1F93"/>
    <w:rsid w:val="00AF7C23"/>
    <w:rsid w:val="00B111A6"/>
    <w:rsid w:val="00B12115"/>
    <w:rsid w:val="00B17550"/>
    <w:rsid w:val="00B1782A"/>
    <w:rsid w:val="00B17BB4"/>
    <w:rsid w:val="00B17D9E"/>
    <w:rsid w:val="00B21C9E"/>
    <w:rsid w:val="00B30301"/>
    <w:rsid w:val="00B30C27"/>
    <w:rsid w:val="00B34760"/>
    <w:rsid w:val="00B409EF"/>
    <w:rsid w:val="00B41D61"/>
    <w:rsid w:val="00B56C07"/>
    <w:rsid w:val="00B60BDB"/>
    <w:rsid w:val="00B76A92"/>
    <w:rsid w:val="00B77B9A"/>
    <w:rsid w:val="00B77DF6"/>
    <w:rsid w:val="00B81A60"/>
    <w:rsid w:val="00B82F61"/>
    <w:rsid w:val="00B94300"/>
    <w:rsid w:val="00B94840"/>
    <w:rsid w:val="00B971BB"/>
    <w:rsid w:val="00B97EAF"/>
    <w:rsid w:val="00BA1E7F"/>
    <w:rsid w:val="00BB0156"/>
    <w:rsid w:val="00BB0FBF"/>
    <w:rsid w:val="00BD7831"/>
    <w:rsid w:val="00BE37B3"/>
    <w:rsid w:val="00BF2ACC"/>
    <w:rsid w:val="00BF45C1"/>
    <w:rsid w:val="00BF67D4"/>
    <w:rsid w:val="00BF683C"/>
    <w:rsid w:val="00C06F06"/>
    <w:rsid w:val="00C242D6"/>
    <w:rsid w:val="00C25E3D"/>
    <w:rsid w:val="00C26C4B"/>
    <w:rsid w:val="00C3392D"/>
    <w:rsid w:val="00C35E13"/>
    <w:rsid w:val="00C41C53"/>
    <w:rsid w:val="00C425A2"/>
    <w:rsid w:val="00C605F1"/>
    <w:rsid w:val="00C63BE0"/>
    <w:rsid w:val="00C653E0"/>
    <w:rsid w:val="00C679BC"/>
    <w:rsid w:val="00C772BE"/>
    <w:rsid w:val="00C8051F"/>
    <w:rsid w:val="00C912D0"/>
    <w:rsid w:val="00C93ACF"/>
    <w:rsid w:val="00CA26A2"/>
    <w:rsid w:val="00CB48B7"/>
    <w:rsid w:val="00CC6661"/>
    <w:rsid w:val="00CD4876"/>
    <w:rsid w:val="00CD4DFA"/>
    <w:rsid w:val="00CE2C2C"/>
    <w:rsid w:val="00CE6D0E"/>
    <w:rsid w:val="00CE7D35"/>
    <w:rsid w:val="00CF154C"/>
    <w:rsid w:val="00D060FA"/>
    <w:rsid w:val="00D14346"/>
    <w:rsid w:val="00D15983"/>
    <w:rsid w:val="00D211AB"/>
    <w:rsid w:val="00D31054"/>
    <w:rsid w:val="00D34E3B"/>
    <w:rsid w:val="00D4031E"/>
    <w:rsid w:val="00D42A89"/>
    <w:rsid w:val="00D469F2"/>
    <w:rsid w:val="00D532C8"/>
    <w:rsid w:val="00D54415"/>
    <w:rsid w:val="00D64E37"/>
    <w:rsid w:val="00D66307"/>
    <w:rsid w:val="00D77042"/>
    <w:rsid w:val="00D81BA1"/>
    <w:rsid w:val="00D83E2F"/>
    <w:rsid w:val="00D86F90"/>
    <w:rsid w:val="00D9684B"/>
    <w:rsid w:val="00D97F3F"/>
    <w:rsid w:val="00DA1876"/>
    <w:rsid w:val="00DB4C1A"/>
    <w:rsid w:val="00DC161A"/>
    <w:rsid w:val="00DC2D3F"/>
    <w:rsid w:val="00DC39E7"/>
    <w:rsid w:val="00DC67F8"/>
    <w:rsid w:val="00DC688F"/>
    <w:rsid w:val="00DE050C"/>
    <w:rsid w:val="00E01FB6"/>
    <w:rsid w:val="00E05F65"/>
    <w:rsid w:val="00E112C1"/>
    <w:rsid w:val="00E13750"/>
    <w:rsid w:val="00E218A1"/>
    <w:rsid w:val="00E226F7"/>
    <w:rsid w:val="00E33527"/>
    <w:rsid w:val="00E36FB8"/>
    <w:rsid w:val="00E40C11"/>
    <w:rsid w:val="00E536A1"/>
    <w:rsid w:val="00E61D08"/>
    <w:rsid w:val="00E86169"/>
    <w:rsid w:val="00E961AB"/>
    <w:rsid w:val="00E97846"/>
    <w:rsid w:val="00EA72F8"/>
    <w:rsid w:val="00EB2BC7"/>
    <w:rsid w:val="00EB52E0"/>
    <w:rsid w:val="00EC3EB8"/>
    <w:rsid w:val="00F00A30"/>
    <w:rsid w:val="00F05F17"/>
    <w:rsid w:val="00F204CF"/>
    <w:rsid w:val="00F21A25"/>
    <w:rsid w:val="00F3079C"/>
    <w:rsid w:val="00F33831"/>
    <w:rsid w:val="00F476B6"/>
    <w:rsid w:val="00F50B1F"/>
    <w:rsid w:val="00F57449"/>
    <w:rsid w:val="00F7332F"/>
    <w:rsid w:val="00F83555"/>
    <w:rsid w:val="00F945C0"/>
    <w:rsid w:val="00F95A73"/>
    <w:rsid w:val="00F9774D"/>
    <w:rsid w:val="00FA2990"/>
    <w:rsid w:val="00FA691E"/>
    <w:rsid w:val="00FB39CD"/>
    <w:rsid w:val="00FD653D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EA4BB1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character" w:customStyle="1" w:styleId="uficommentbody">
    <w:name w:val="uficommentbody"/>
    <w:basedOn w:val="Numatytasispastraiposriftas"/>
    <w:rsid w:val="00284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5D868F-C7B3-4C70-BA1E-C7DD4C1B5F0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0</TotalTime>
  <Pages>1</Pages>
  <Words>463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3</cp:revision>
  <cp:lastPrinted>2020-02-05T13:54:00Z</cp:lastPrinted>
  <dcterms:created xsi:type="dcterms:W3CDTF">2025-02-05T08:52:00Z</dcterms:created>
  <dcterms:modified xsi:type="dcterms:W3CDTF">2025-02-21T10:54:00Z</dcterms:modified>
</cp:coreProperties>
</file>