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5B84649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6CEA612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132C6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132C64">
        <w:rPr>
          <w:rFonts w:ascii="Times New Roman" w:hAnsi="Times New Roman"/>
        </w:rPr>
        <w:t>vasario 27</w:t>
      </w:r>
      <w:r w:rsidR="001336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F71B2FD" w14:textId="77777777" w:rsidR="00EE029E" w:rsidRPr="00683E3A" w:rsidRDefault="003E13CC" w:rsidP="00EE029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EE029E" w:rsidRPr="00BC21F4">
        <w:rPr>
          <w:rFonts w:ascii="Times New Roman" w:hAnsi="Times New Roman"/>
        </w:rPr>
        <w:t>Vadovaudamasi</w:t>
      </w:r>
      <w:r w:rsidR="00EE029E">
        <w:rPr>
          <w:rFonts w:ascii="Times New Roman" w:hAnsi="Times New Roman"/>
        </w:rPr>
        <w:t xml:space="preserve">s Lietuvos Respublikos vietos savivaldos įstatymo 25 straipsnio 5 dalimi, Lietuvos </w:t>
      </w:r>
      <w:r w:rsidR="00EE029E" w:rsidRPr="009E6074">
        <w:rPr>
          <w:rFonts w:ascii="Times New Roman" w:hAnsi="Times New Roman"/>
        </w:rPr>
        <w:t>Respublikos valstybės ir savivaldybių turto valdymo, naudojimo ir disponavimo juo įstatymo 12 straipsnio 3 dalimi</w:t>
      </w:r>
      <w:r w:rsidR="00EE029E">
        <w:rPr>
          <w:rFonts w:ascii="Times New Roman" w:hAnsi="Times New Roman"/>
        </w:rPr>
        <w:t xml:space="preserve">, </w:t>
      </w:r>
      <w:r w:rsidR="00EE029E">
        <w:rPr>
          <w:rFonts w:ascii="Times New Roman" w:hAnsi="Times New Roman"/>
          <w:szCs w:val="24"/>
        </w:rPr>
        <w:t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</w:t>
      </w:r>
      <w:r w:rsidR="00EE029E">
        <w:rPr>
          <w:rFonts w:ascii="Times New Roman" w:hAnsi="Times New Roman"/>
        </w:rPr>
        <w:t>,</w:t>
      </w:r>
    </w:p>
    <w:p w14:paraId="3B524CDD" w14:textId="6D3E0F7C" w:rsidR="00091FA9" w:rsidRPr="007F51A9" w:rsidRDefault="00EE029E" w:rsidP="00EE029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 xml:space="preserve">rajono savivaldybės administracijos </w:t>
      </w:r>
      <w:r w:rsidRPr="000761AE">
        <w:rPr>
          <w:rFonts w:ascii="Times New Roman" w:hAnsi="Times New Roman"/>
          <w:szCs w:val="24"/>
        </w:rPr>
        <w:t>Švietimo, kult</w:t>
      </w:r>
      <w:r w:rsidRPr="000761AE">
        <w:rPr>
          <w:rFonts w:ascii="Times New Roman" w:hAnsi="Times New Roman" w:hint="eastAsia"/>
          <w:szCs w:val="24"/>
        </w:rPr>
        <w:t>ū</w:t>
      </w:r>
      <w:r w:rsidRPr="000761AE">
        <w:rPr>
          <w:rFonts w:ascii="Times New Roman" w:hAnsi="Times New Roman"/>
          <w:szCs w:val="24"/>
        </w:rPr>
        <w:t xml:space="preserve">ros ir sporto skyriaus </w:t>
      </w:r>
      <w:r w:rsidRPr="004C0AFD">
        <w:rPr>
          <w:rFonts w:ascii="Times New Roman" w:hAnsi="Times New Roman"/>
          <w:szCs w:val="24"/>
        </w:rPr>
        <w:t>vedėją atsaking</w:t>
      </w:r>
      <w:r>
        <w:rPr>
          <w:rFonts w:ascii="Times New Roman" w:hAnsi="Times New Roman"/>
          <w:szCs w:val="24"/>
        </w:rPr>
        <w:t>u</w:t>
      </w:r>
      <w:r w:rsidRPr="004C0AF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už Savivaldybės turto patikėjimo teisės sutarties </w:t>
      </w:r>
      <w:r w:rsidR="00FC0EC0">
        <w:rPr>
          <w:rFonts w:ascii="Times New Roman" w:hAnsi="Times New Roman"/>
          <w:szCs w:val="24"/>
        </w:rPr>
        <w:t>Nr. VL</w:t>
      </w:r>
      <w:r w:rsidR="000761AE">
        <w:rPr>
          <w:rFonts w:ascii="Times New Roman" w:hAnsi="Times New Roman"/>
          <w:szCs w:val="24"/>
        </w:rPr>
        <w:t xml:space="preserve"> E</w:t>
      </w:r>
      <w:r w:rsidR="00FC0EC0">
        <w:rPr>
          <w:rFonts w:ascii="Times New Roman" w:hAnsi="Times New Roman"/>
          <w:szCs w:val="24"/>
        </w:rPr>
        <w:t>-</w:t>
      </w:r>
      <w:r w:rsidR="00132C64">
        <w:rPr>
          <w:rFonts w:ascii="Times New Roman" w:hAnsi="Times New Roman"/>
          <w:szCs w:val="24"/>
        </w:rPr>
        <w:t>151</w:t>
      </w:r>
      <w:r w:rsidR="00FC0EC0">
        <w:rPr>
          <w:rFonts w:ascii="Times New Roman" w:hAnsi="Times New Roman"/>
          <w:szCs w:val="24"/>
        </w:rPr>
        <w:t>, sudarytos 202</w:t>
      </w:r>
      <w:r w:rsidR="00132C64">
        <w:rPr>
          <w:rFonts w:ascii="Times New Roman" w:hAnsi="Times New Roman"/>
          <w:szCs w:val="24"/>
        </w:rPr>
        <w:t>5</w:t>
      </w:r>
      <w:r w:rsidR="00FC0EC0">
        <w:rPr>
          <w:rFonts w:ascii="Times New Roman" w:hAnsi="Times New Roman"/>
          <w:szCs w:val="24"/>
        </w:rPr>
        <w:t xml:space="preserve"> m. </w:t>
      </w:r>
      <w:r w:rsidR="00132C64">
        <w:rPr>
          <w:rFonts w:ascii="Times New Roman" w:hAnsi="Times New Roman"/>
          <w:szCs w:val="24"/>
        </w:rPr>
        <w:t>vasario 4</w:t>
      </w:r>
      <w:r w:rsidR="00FC0EC0">
        <w:rPr>
          <w:rFonts w:ascii="Times New Roman" w:hAnsi="Times New Roman"/>
          <w:szCs w:val="24"/>
        </w:rPr>
        <w:t xml:space="preserve"> d. su</w:t>
      </w:r>
      <w:r w:rsidR="00473FF3">
        <w:rPr>
          <w:rFonts w:ascii="Times New Roman" w:hAnsi="Times New Roman"/>
          <w:szCs w:val="24"/>
        </w:rPr>
        <w:t xml:space="preserve"> viešąja įstaiga</w:t>
      </w:r>
      <w:r w:rsidR="000761AE">
        <w:rPr>
          <w:rFonts w:ascii="Times New Roman" w:hAnsi="Times New Roman"/>
          <w:szCs w:val="24"/>
        </w:rPr>
        <w:t xml:space="preserve"> </w:t>
      </w:r>
      <w:r w:rsidR="000761AE" w:rsidRPr="000761AE">
        <w:rPr>
          <w:rFonts w:ascii="Times New Roman" w:hAnsi="Times New Roman"/>
          <w:szCs w:val="24"/>
        </w:rPr>
        <w:t>Vytauto Didžiojo universiteto Šaki</w:t>
      </w:r>
      <w:r w:rsidR="000761AE" w:rsidRPr="000761AE">
        <w:rPr>
          <w:rFonts w:ascii="Times New Roman" w:hAnsi="Times New Roman" w:hint="eastAsia"/>
          <w:szCs w:val="24"/>
        </w:rPr>
        <w:t>ų</w:t>
      </w:r>
      <w:r w:rsidR="000761AE" w:rsidRPr="000761AE">
        <w:rPr>
          <w:rFonts w:ascii="Times New Roman" w:hAnsi="Times New Roman"/>
          <w:szCs w:val="24"/>
        </w:rPr>
        <w:t xml:space="preserve"> „Žiburio“ gimnazija</w:t>
      </w:r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Pr="00EE029E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Pr="00EE029E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E029E">
        <w:rPr>
          <w:rFonts w:ascii="Times New Roman" w:hAnsi="Times New Roman"/>
          <w:szCs w:val="24"/>
        </w:rPr>
        <w:t>Parengė</w:t>
      </w:r>
      <w:r w:rsidRPr="00EE029E">
        <w:rPr>
          <w:rFonts w:ascii="Times New Roman" w:hAnsi="Times New Roman"/>
          <w:szCs w:val="24"/>
        </w:rPr>
        <w:tab/>
      </w:r>
    </w:p>
    <w:p w14:paraId="2004216E" w14:textId="77777777" w:rsidR="003E13CC" w:rsidRPr="00EE029E" w:rsidRDefault="003E13CC" w:rsidP="003E13CC">
      <w:pPr>
        <w:overflowPunct w:val="0"/>
        <w:rPr>
          <w:rFonts w:ascii="Times New Roman" w:hAnsi="Times New Roman"/>
          <w:szCs w:val="24"/>
        </w:rPr>
      </w:pPr>
      <w:r w:rsidRPr="00EE029E"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Pr="00EE029E" w:rsidRDefault="003E13CC" w:rsidP="003E13CC">
      <w:pPr>
        <w:overflowPunct w:val="0"/>
        <w:rPr>
          <w:rFonts w:ascii="Times New Roman" w:hAnsi="Times New Roman"/>
          <w:szCs w:val="24"/>
        </w:rPr>
      </w:pPr>
      <w:r w:rsidRPr="00EE029E"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Pr="00EE029E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412B64C8" w:rsidR="003E13CC" w:rsidRPr="00EE029E" w:rsidRDefault="000761AE" w:rsidP="003E13CC">
      <w:pPr>
        <w:overflowPunct w:val="0"/>
        <w:rPr>
          <w:rFonts w:ascii="Times New Roman" w:hAnsi="Times New Roman"/>
          <w:szCs w:val="24"/>
        </w:rPr>
      </w:pPr>
      <w:r w:rsidRPr="00EE029E">
        <w:rPr>
          <w:rFonts w:ascii="Times New Roman" w:hAnsi="Times New Roman"/>
          <w:szCs w:val="24"/>
        </w:rPr>
        <w:t>Aurelija Urbonienė</w:t>
      </w:r>
    </w:p>
    <w:p w14:paraId="7D9F6945" w14:textId="3837C31E" w:rsidR="003E13CC" w:rsidRDefault="00132C64" w:rsidP="003E13CC">
      <w:pPr>
        <w:overflowPunct w:val="0"/>
      </w:pPr>
      <w:r>
        <w:rPr>
          <w:rFonts w:ascii="Times New Roman" w:hAnsi="Times New Roman"/>
        </w:rPr>
        <w:t>2025-02-27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23FA2" w14:textId="77777777" w:rsidR="00E730DE" w:rsidRDefault="00E730DE">
      <w:r>
        <w:separator/>
      </w:r>
    </w:p>
  </w:endnote>
  <w:endnote w:type="continuationSeparator" w:id="0">
    <w:p w14:paraId="773DA5DC" w14:textId="77777777" w:rsidR="00E730DE" w:rsidRDefault="00E7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DD914" w14:textId="77777777" w:rsidR="00E730DE" w:rsidRDefault="00E730DE">
      <w:r>
        <w:separator/>
      </w:r>
    </w:p>
  </w:footnote>
  <w:footnote w:type="continuationSeparator" w:id="0">
    <w:p w14:paraId="7C1A2D88" w14:textId="77777777" w:rsidR="00E730DE" w:rsidRDefault="00E73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301A6"/>
    <w:rsid w:val="000405A3"/>
    <w:rsid w:val="00064F6F"/>
    <w:rsid w:val="00065163"/>
    <w:rsid w:val="00072595"/>
    <w:rsid w:val="000761AE"/>
    <w:rsid w:val="0009047B"/>
    <w:rsid w:val="00091FA9"/>
    <w:rsid w:val="000B7F2B"/>
    <w:rsid w:val="000D250E"/>
    <w:rsid w:val="00117499"/>
    <w:rsid w:val="00132C64"/>
    <w:rsid w:val="00133639"/>
    <w:rsid w:val="001352C7"/>
    <w:rsid w:val="001B2B63"/>
    <w:rsid w:val="001B6A61"/>
    <w:rsid w:val="001D1F0A"/>
    <w:rsid w:val="001D38EF"/>
    <w:rsid w:val="001E7250"/>
    <w:rsid w:val="00216190"/>
    <w:rsid w:val="00230731"/>
    <w:rsid w:val="002325F7"/>
    <w:rsid w:val="00251A99"/>
    <w:rsid w:val="00272978"/>
    <w:rsid w:val="002765E4"/>
    <w:rsid w:val="0028720A"/>
    <w:rsid w:val="00290A97"/>
    <w:rsid w:val="002D3ABC"/>
    <w:rsid w:val="00302028"/>
    <w:rsid w:val="00306C5D"/>
    <w:rsid w:val="00313CF0"/>
    <w:rsid w:val="00315966"/>
    <w:rsid w:val="00342E29"/>
    <w:rsid w:val="003800DB"/>
    <w:rsid w:val="003A0C31"/>
    <w:rsid w:val="003E13CC"/>
    <w:rsid w:val="003F112E"/>
    <w:rsid w:val="003F491F"/>
    <w:rsid w:val="003F7F58"/>
    <w:rsid w:val="00432216"/>
    <w:rsid w:val="00434111"/>
    <w:rsid w:val="00435ADB"/>
    <w:rsid w:val="00443BB3"/>
    <w:rsid w:val="00450858"/>
    <w:rsid w:val="00455A16"/>
    <w:rsid w:val="0045748B"/>
    <w:rsid w:val="00462ACB"/>
    <w:rsid w:val="00473FF3"/>
    <w:rsid w:val="00491116"/>
    <w:rsid w:val="004930AA"/>
    <w:rsid w:val="0049691C"/>
    <w:rsid w:val="004A3504"/>
    <w:rsid w:val="004A76C7"/>
    <w:rsid w:val="004C0AFD"/>
    <w:rsid w:val="004D322D"/>
    <w:rsid w:val="004F0D20"/>
    <w:rsid w:val="005006E9"/>
    <w:rsid w:val="00516E1A"/>
    <w:rsid w:val="00521D86"/>
    <w:rsid w:val="005248D7"/>
    <w:rsid w:val="00574B05"/>
    <w:rsid w:val="00583E25"/>
    <w:rsid w:val="00587DB6"/>
    <w:rsid w:val="00610881"/>
    <w:rsid w:val="00683E3A"/>
    <w:rsid w:val="006B4E71"/>
    <w:rsid w:val="0070001E"/>
    <w:rsid w:val="00730A8F"/>
    <w:rsid w:val="007665E8"/>
    <w:rsid w:val="007D2C70"/>
    <w:rsid w:val="007F5012"/>
    <w:rsid w:val="008337C1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E6074"/>
    <w:rsid w:val="009F065C"/>
    <w:rsid w:val="009F1D04"/>
    <w:rsid w:val="00A03B4E"/>
    <w:rsid w:val="00A2042E"/>
    <w:rsid w:val="00A23F57"/>
    <w:rsid w:val="00A277E3"/>
    <w:rsid w:val="00A452A4"/>
    <w:rsid w:val="00A666A0"/>
    <w:rsid w:val="00A82F12"/>
    <w:rsid w:val="00A92247"/>
    <w:rsid w:val="00AC0508"/>
    <w:rsid w:val="00AE7378"/>
    <w:rsid w:val="00B1720F"/>
    <w:rsid w:val="00B370E7"/>
    <w:rsid w:val="00B47628"/>
    <w:rsid w:val="00B75F85"/>
    <w:rsid w:val="00B80F03"/>
    <w:rsid w:val="00B97BFA"/>
    <w:rsid w:val="00BB087A"/>
    <w:rsid w:val="00BE1E33"/>
    <w:rsid w:val="00BE4C6A"/>
    <w:rsid w:val="00BE6D25"/>
    <w:rsid w:val="00C13F47"/>
    <w:rsid w:val="00C2225A"/>
    <w:rsid w:val="00C5188A"/>
    <w:rsid w:val="00C838D9"/>
    <w:rsid w:val="00C84A75"/>
    <w:rsid w:val="00C90314"/>
    <w:rsid w:val="00C921BD"/>
    <w:rsid w:val="00C924F2"/>
    <w:rsid w:val="00CA67DC"/>
    <w:rsid w:val="00CA6ECE"/>
    <w:rsid w:val="00CD1AC6"/>
    <w:rsid w:val="00CE112C"/>
    <w:rsid w:val="00D34A6E"/>
    <w:rsid w:val="00D42CBE"/>
    <w:rsid w:val="00D73E67"/>
    <w:rsid w:val="00D8069B"/>
    <w:rsid w:val="00DD47CE"/>
    <w:rsid w:val="00E0049E"/>
    <w:rsid w:val="00E357C4"/>
    <w:rsid w:val="00E407C2"/>
    <w:rsid w:val="00E41774"/>
    <w:rsid w:val="00E432CF"/>
    <w:rsid w:val="00E730DE"/>
    <w:rsid w:val="00E918BB"/>
    <w:rsid w:val="00E95215"/>
    <w:rsid w:val="00ED113F"/>
    <w:rsid w:val="00ED4830"/>
    <w:rsid w:val="00EE029E"/>
    <w:rsid w:val="00EE2CE3"/>
    <w:rsid w:val="00F01EF6"/>
    <w:rsid w:val="00F57F72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717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3</cp:revision>
  <cp:lastPrinted>2024-09-27T07:53:00Z</cp:lastPrinted>
  <dcterms:created xsi:type="dcterms:W3CDTF">2025-02-27T13:06:00Z</dcterms:created>
  <dcterms:modified xsi:type="dcterms:W3CDTF">2025-02-27T13:08:00Z</dcterms:modified>
</cp:coreProperties>
</file>