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B721C" w14:textId="77777777" w:rsidR="000C08C5" w:rsidRPr="007D7061" w:rsidRDefault="00AC62C8" w:rsidP="000C08C5">
      <w:pPr>
        <w:jc w:val="center"/>
        <w:rPr>
          <w:rFonts w:ascii="Times New Roman" w:hAnsi="Times New Roman"/>
          <w:b/>
        </w:rPr>
      </w:pPr>
      <w:r w:rsidRPr="007D7061">
        <w:rPr>
          <w:rFonts w:ascii="Times New Roman" w:hAnsi="Times New Roman"/>
          <w:noProof/>
          <w:lang w:eastAsia="lt-LT"/>
        </w:rPr>
        <w:drawing>
          <wp:inline distT="0" distB="0" distL="0" distR="0" wp14:anchorId="34189B7A" wp14:editId="6BF9BCA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456C58" w14:textId="77777777" w:rsidR="000C08C5" w:rsidRPr="007D7061" w:rsidRDefault="000C08C5" w:rsidP="000C08C5">
      <w:pPr>
        <w:jc w:val="center"/>
        <w:rPr>
          <w:rFonts w:ascii="Times New Roman" w:hAnsi="Times New Roman"/>
          <w:b/>
        </w:rPr>
      </w:pPr>
    </w:p>
    <w:p w14:paraId="61401068" w14:textId="3A04E3BC" w:rsidR="00480D68" w:rsidRPr="007D7061" w:rsidRDefault="00975F37" w:rsidP="0045413C">
      <w:pPr>
        <w:jc w:val="center"/>
        <w:rPr>
          <w:rFonts w:ascii="Times New Roman" w:hAnsi="Times New Roman"/>
          <w:b/>
        </w:rPr>
      </w:pPr>
      <w:r w:rsidRPr="007D7061">
        <w:rPr>
          <w:rFonts w:ascii="Times New Roman" w:hAnsi="Times New Roman"/>
          <w:b/>
        </w:rPr>
        <w:t>ŠAKIŲ RAJONO SAVIVALDYBĖS</w:t>
      </w:r>
      <w:r w:rsidR="0045413C">
        <w:rPr>
          <w:rFonts w:ascii="Times New Roman" w:hAnsi="Times New Roman"/>
          <w:b/>
        </w:rPr>
        <w:t xml:space="preserve"> </w:t>
      </w:r>
      <w:r w:rsidRPr="007D7061">
        <w:rPr>
          <w:rFonts w:ascii="Times New Roman" w:hAnsi="Times New Roman"/>
          <w:b/>
        </w:rPr>
        <w:t>ADMINISTRACIJ</w:t>
      </w:r>
      <w:r w:rsidR="0045413C">
        <w:rPr>
          <w:rFonts w:ascii="Times New Roman" w:hAnsi="Times New Roman"/>
          <w:b/>
        </w:rPr>
        <w:t>OS DIREKTORIUS</w:t>
      </w:r>
    </w:p>
    <w:p w14:paraId="71C2575F" w14:textId="77777777" w:rsidR="00975F37" w:rsidRPr="007D7061" w:rsidRDefault="00975F37" w:rsidP="00480D68">
      <w:pPr>
        <w:jc w:val="center"/>
        <w:rPr>
          <w:rFonts w:ascii="Times New Roman" w:hAnsi="Times New Roman"/>
          <w:b/>
        </w:rPr>
      </w:pPr>
      <w:r w:rsidRPr="007D7061">
        <w:rPr>
          <w:rFonts w:ascii="Times New Roman" w:hAnsi="Times New Roman"/>
          <w:b/>
          <w:sz w:val="28"/>
        </w:rPr>
        <w:t xml:space="preserve"> </w:t>
      </w:r>
    </w:p>
    <w:p w14:paraId="6C6E64AC" w14:textId="77777777" w:rsidR="001D7471" w:rsidRPr="007D7061" w:rsidRDefault="001D7471" w:rsidP="001D7471">
      <w:pPr>
        <w:shd w:val="clear" w:color="auto" w:fill="FFFFFF"/>
        <w:rPr>
          <w:rFonts w:ascii="Times New Roman" w:hAnsi="Times New Roman"/>
          <w:color w:val="202124"/>
          <w:sz w:val="21"/>
          <w:szCs w:val="21"/>
          <w:lang w:eastAsia="lt-LT"/>
        </w:rPr>
      </w:pPr>
    </w:p>
    <w:p w14:paraId="45A008A1" w14:textId="77777777" w:rsidR="0045413C" w:rsidRDefault="0045413C" w:rsidP="001D747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ĮSAKYMAS </w:t>
      </w:r>
    </w:p>
    <w:p w14:paraId="4C6A371B" w14:textId="1C415961" w:rsidR="00975F37" w:rsidRPr="007D7061" w:rsidRDefault="0045413C" w:rsidP="001D747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DĖL </w:t>
      </w:r>
      <w:r w:rsidR="001D7471" w:rsidRPr="007D7061">
        <w:rPr>
          <w:rFonts w:ascii="Times New Roman" w:hAnsi="Times New Roman"/>
          <w:b/>
          <w:bCs/>
        </w:rPr>
        <w:t>ĮGALIOJIM</w:t>
      </w:r>
      <w:r>
        <w:rPr>
          <w:rFonts w:ascii="Times New Roman" w:hAnsi="Times New Roman"/>
          <w:b/>
          <w:bCs/>
        </w:rPr>
        <w:t>O SUTEIKIMO</w:t>
      </w:r>
    </w:p>
    <w:p w14:paraId="5C0135EA" w14:textId="77777777" w:rsidR="0045413C" w:rsidRDefault="0045413C" w:rsidP="0045413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</w:rPr>
      </w:pPr>
    </w:p>
    <w:p w14:paraId="21D0D9FB" w14:textId="64C2B59A" w:rsidR="00975F37" w:rsidRDefault="0045413C" w:rsidP="0045413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A55E4D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A55E4D">
        <w:rPr>
          <w:rFonts w:ascii="Times New Roman" w:hAnsi="Times New Roman"/>
        </w:rPr>
        <w:t>kovo</w:t>
      </w:r>
      <w:r>
        <w:rPr>
          <w:rFonts w:ascii="Times New Roman" w:hAnsi="Times New Roman"/>
        </w:rPr>
        <w:t xml:space="preserve">   d. Nr.AT-</w:t>
      </w:r>
    </w:p>
    <w:p w14:paraId="48672756" w14:textId="072DE2C2" w:rsidR="0045413C" w:rsidRDefault="0045413C" w:rsidP="0045413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Šakiai</w:t>
      </w:r>
    </w:p>
    <w:p w14:paraId="3C57720C" w14:textId="01BF1599" w:rsidR="0045413C" w:rsidRDefault="0045413C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14:paraId="1AAC3CE4" w14:textId="5CA8B40C" w:rsidR="0045413C" w:rsidRDefault="0045413C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14:paraId="4F100A33" w14:textId="77777777" w:rsidR="0045413C" w:rsidRPr="007D7061" w:rsidRDefault="0045413C" w:rsidP="0045413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</w:rPr>
      </w:pPr>
    </w:p>
    <w:p w14:paraId="64473D7C" w14:textId="77777777" w:rsidR="00480D68" w:rsidRPr="007D7061" w:rsidRDefault="00480D68" w:rsidP="009347FC">
      <w:pPr>
        <w:tabs>
          <w:tab w:val="left" w:pos="1755"/>
        </w:tabs>
        <w:spacing w:line="360" w:lineRule="auto"/>
        <w:rPr>
          <w:rFonts w:ascii="Times New Roman" w:hAnsi="Times New Roman"/>
          <w:szCs w:val="24"/>
        </w:rPr>
      </w:pPr>
    </w:p>
    <w:p w14:paraId="4A1FA010" w14:textId="77777777" w:rsidR="00901F97" w:rsidRDefault="004C2072" w:rsidP="009347FC">
      <w:pPr>
        <w:tabs>
          <w:tab w:val="left" w:pos="993"/>
        </w:tabs>
        <w:spacing w:line="360" w:lineRule="auto"/>
        <w:jc w:val="both"/>
        <w:rPr>
          <w:rFonts w:ascii="Times New Roman" w:hAnsi="Times New Roman"/>
        </w:rPr>
      </w:pPr>
      <w:r w:rsidRPr="007D7061">
        <w:rPr>
          <w:rFonts w:ascii="Times New Roman" w:hAnsi="Times New Roman"/>
        </w:rPr>
        <w:tab/>
      </w:r>
      <w:r w:rsidR="00AA2B37">
        <w:rPr>
          <w:rFonts w:ascii="Times New Roman" w:hAnsi="Times New Roman"/>
        </w:rPr>
        <w:t>Vadovaudamasis 2024 m. kovo 27 d. Šakių rajono savivaldybės administracijos ir UAB Svertas</w:t>
      </w:r>
      <w:r w:rsidR="00F13CCB" w:rsidRPr="00F13CCB">
        <w:rPr>
          <w:rFonts w:ascii="Times New Roman" w:hAnsi="Times New Roman"/>
        </w:rPr>
        <w:t xml:space="preserve"> </w:t>
      </w:r>
      <w:r w:rsidR="00F13CCB">
        <w:rPr>
          <w:rFonts w:ascii="Times New Roman" w:hAnsi="Times New Roman"/>
        </w:rPr>
        <w:t>sudaryta sutartimi</w:t>
      </w:r>
      <w:r w:rsidR="00901F97">
        <w:rPr>
          <w:rFonts w:ascii="Times New Roman" w:hAnsi="Times New Roman"/>
        </w:rPr>
        <w:t xml:space="preserve"> Nr.</w:t>
      </w:r>
      <w:r w:rsidR="00901F97" w:rsidRPr="00F13CCB">
        <w:rPr>
          <w:rFonts w:ascii="Helvetica" w:hAnsi="Helvetica" w:cs="Helvetica"/>
          <w:color w:val="000000"/>
          <w:sz w:val="18"/>
          <w:szCs w:val="18"/>
          <w:shd w:val="clear" w:color="auto" w:fill="FFFFFF"/>
        </w:rPr>
        <w:t xml:space="preserve"> </w:t>
      </w:r>
      <w:r w:rsidR="00901F97" w:rsidRPr="00F13CCB">
        <w:rPr>
          <w:rFonts w:ascii="Times New Roman" w:hAnsi="Times New Roman"/>
          <w:color w:val="000000"/>
          <w:szCs w:val="24"/>
          <w:shd w:val="clear" w:color="auto" w:fill="FFFFFF"/>
        </w:rPr>
        <w:t>CPO294477</w:t>
      </w:r>
      <w:r w:rsidR="00901F97">
        <w:rPr>
          <w:rFonts w:ascii="Times New Roman" w:hAnsi="Times New Roman"/>
        </w:rPr>
        <w:t xml:space="preserve">, </w:t>
      </w:r>
    </w:p>
    <w:p w14:paraId="7A0D6CCB" w14:textId="73AAEED7" w:rsidR="00480D68" w:rsidRPr="00AA2B37" w:rsidRDefault="00901F97" w:rsidP="009347FC">
      <w:pPr>
        <w:tabs>
          <w:tab w:val="left" w:pos="993"/>
        </w:tabs>
        <w:spacing w:line="360" w:lineRule="auto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</w:rPr>
        <w:t xml:space="preserve">                 į</w:t>
      </w:r>
      <w:r w:rsidR="00AA2B37">
        <w:rPr>
          <w:rFonts w:ascii="Times New Roman" w:hAnsi="Times New Roman"/>
        </w:rPr>
        <w:t xml:space="preserve"> </w:t>
      </w:r>
      <w:r w:rsidR="0045413C">
        <w:rPr>
          <w:rFonts w:ascii="Times New Roman" w:hAnsi="Times New Roman"/>
        </w:rPr>
        <w:t xml:space="preserve">g a l i o j u </w:t>
      </w:r>
      <w:r w:rsidR="00AA2B37">
        <w:rPr>
          <w:rFonts w:ascii="Times New Roman" w:hAnsi="Times New Roman"/>
        </w:rPr>
        <w:t>UAB Svertas</w:t>
      </w:r>
      <w:r w:rsidR="004C2072" w:rsidRPr="007D7061">
        <w:rPr>
          <w:rFonts w:ascii="Times New Roman" w:hAnsi="Times New Roman"/>
        </w:rPr>
        <w:t xml:space="preserve"> </w:t>
      </w:r>
      <w:r w:rsidR="00A55E4D">
        <w:rPr>
          <w:rFonts w:ascii="Times New Roman" w:hAnsi="Times New Roman"/>
        </w:rPr>
        <w:t>projekto vadovą</w:t>
      </w:r>
      <w:r w:rsidR="004C2072" w:rsidRPr="007D7061">
        <w:rPr>
          <w:rFonts w:ascii="Times New Roman" w:hAnsi="Times New Roman"/>
        </w:rPr>
        <w:t xml:space="preserve"> </w:t>
      </w:r>
      <w:proofErr w:type="spellStart"/>
      <w:r w:rsidR="00A55E4D">
        <w:rPr>
          <w:rFonts w:ascii="Times New Roman" w:hAnsi="Times New Roman"/>
        </w:rPr>
        <w:t>Andrej</w:t>
      </w:r>
      <w:proofErr w:type="spellEnd"/>
      <w:r w:rsidR="00A55E4D">
        <w:rPr>
          <w:rFonts w:ascii="Times New Roman" w:hAnsi="Times New Roman"/>
        </w:rPr>
        <w:t xml:space="preserve"> </w:t>
      </w:r>
      <w:proofErr w:type="spellStart"/>
      <w:r w:rsidR="00A55E4D">
        <w:rPr>
          <w:rFonts w:ascii="Times New Roman" w:hAnsi="Times New Roman"/>
        </w:rPr>
        <w:t>Kliučnikov</w:t>
      </w:r>
      <w:proofErr w:type="spellEnd"/>
      <w:r w:rsidR="004C2072" w:rsidRPr="007D7061">
        <w:rPr>
          <w:rFonts w:ascii="Times New Roman" w:hAnsi="Times New Roman"/>
        </w:rPr>
        <w:t>,</w:t>
      </w:r>
      <w:r w:rsidR="00A55E4D">
        <w:rPr>
          <w:rFonts w:ascii="Times New Roman" w:hAnsi="Times New Roman"/>
        </w:rPr>
        <w:t xml:space="preserve"> atestato Nr.</w:t>
      </w:r>
      <w:r>
        <w:rPr>
          <w:rFonts w:ascii="Times New Roman" w:hAnsi="Times New Roman"/>
        </w:rPr>
        <w:t xml:space="preserve"> </w:t>
      </w:r>
      <w:r w:rsidR="00A55E4D">
        <w:rPr>
          <w:rFonts w:ascii="Times New Roman" w:hAnsi="Times New Roman"/>
        </w:rPr>
        <w:t>39014</w:t>
      </w:r>
      <w:r w:rsidR="00AA2B37">
        <w:rPr>
          <w:rFonts w:ascii="Times New Roman" w:hAnsi="Times New Roman"/>
        </w:rPr>
        <w:t xml:space="preserve">, </w:t>
      </w:r>
      <w:r w:rsidR="00A55E4D">
        <w:rPr>
          <w:rFonts w:ascii="Times New Roman" w:hAnsi="Times New Roman"/>
        </w:rPr>
        <w:t xml:space="preserve">pateikti </w:t>
      </w:r>
      <w:r w:rsidR="004C2072" w:rsidRPr="007D7061">
        <w:rPr>
          <w:rFonts w:ascii="Times New Roman" w:hAnsi="Times New Roman"/>
        </w:rPr>
        <w:t xml:space="preserve"> </w:t>
      </w:r>
      <w:r w:rsidR="00A55E4D">
        <w:rPr>
          <w:rFonts w:ascii="Times New Roman" w:hAnsi="Times New Roman"/>
        </w:rPr>
        <w:t>Mokslo paskirties</w:t>
      </w:r>
      <w:r>
        <w:rPr>
          <w:rFonts w:ascii="Times New Roman" w:hAnsi="Times New Roman"/>
        </w:rPr>
        <w:t xml:space="preserve"> </w:t>
      </w:r>
      <w:r w:rsidR="00A55E4D">
        <w:rPr>
          <w:rFonts w:ascii="Times New Roman" w:hAnsi="Times New Roman"/>
        </w:rPr>
        <w:t>Griškabūdžio gimnazijos pastato (</w:t>
      </w:r>
      <w:proofErr w:type="spellStart"/>
      <w:r w:rsidR="00A55E4D">
        <w:rPr>
          <w:rFonts w:ascii="Times New Roman" w:hAnsi="Times New Roman"/>
        </w:rPr>
        <w:t>unik</w:t>
      </w:r>
      <w:proofErr w:type="spellEnd"/>
      <w:r w:rsidR="00A55E4D">
        <w:rPr>
          <w:rFonts w:ascii="Times New Roman" w:hAnsi="Times New Roman"/>
        </w:rPr>
        <w:t>. Nr.:6895-9005-9018), Alyvų g. 4, Griškab</w:t>
      </w:r>
      <w:r w:rsidR="00AA2B37">
        <w:rPr>
          <w:rFonts w:ascii="Times New Roman" w:hAnsi="Times New Roman"/>
        </w:rPr>
        <w:t xml:space="preserve">ūdis, Šakių r. sav., atnaujinimo (modernizavimo) techninį darbo projektą </w:t>
      </w:r>
      <w:r w:rsidR="00AA2B37" w:rsidRPr="00AA2B37">
        <w:rPr>
          <w:rStyle w:val="Emfaz"/>
          <w:rFonts w:ascii="Times New Roman" w:hAnsi="Times New Roman"/>
          <w:i w:val="0"/>
          <w:iCs w:val="0"/>
          <w:color w:val="000000" w:themeColor="text1"/>
          <w:szCs w:val="24"/>
          <w:shd w:val="clear" w:color="auto" w:fill="FFFFFF"/>
        </w:rPr>
        <w:t>Lietuvos statybos leidimų ir statybos darbų valdymo informacinė</w:t>
      </w:r>
      <w:r w:rsidR="00AA2B37">
        <w:rPr>
          <w:rStyle w:val="Emfaz"/>
          <w:rFonts w:ascii="Times New Roman" w:hAnsi="Times New Roman"/>
          <w:i w:val="0"/>
          <w:iCs w:val="0"/>
          <w:color w:val="000000" w:themeColor="text1"/>
          <w:szCs w:val="24"/>
          <w:shd w:val="clear" w:color="auto" w:fill="FFFFFF"/>
        </w:rPr>
        <w:t>je</w:t>
      </w:r>
      <w:r w:rsidR="00AA2B37" w:rsidRPr="00AA2B37">
        <w:rPr>
          <w:rStyle w:val="Emfaz"/>
          <w:rFonts w:ascii="Times New Roman" w:hAnsi="Times New Roman"/>
          <w:i w:val="0"/>
          <w:iCs w:val="0"/>
          <w:color w:val="000000" w:themeColor="text1"/>
          <w:szCs w:val="24"/>
          <w:shd w:val="clear" w:color="auto" w:fill="FFFFFF"/>
        </w:rPr>
        <w:t xml:space="preserve"> sistem</w:t>
      </w:r>
      <w:r w:rsidR="00AA2B37">
        <w:rPr>
          <w:rStyle w:val="Emfaz"/>
          <w:rFonts w:ascii="Times New Roman" w:hAnsi="Times New Roman"/>
          <w:i w:val="0"/>
          <w:iCs w:val="0"/>
          <w:color w:val="000000" w:themeColor="text1"/>
          <w:szCs w:val="24"/>
          <w:shd w:val="clear" w:color="auto" w:fill="FFFFFF"/>
        </w:rPr>
        <w:t xml:space="preserve">oje IS </w:t>
      </w:r>
      <w:proofErr w:type="spellStart"/>
      <w:r w:rsidR="00AA2B37">
        <w:rPr>
          <w:rStyle w:val="Emfaz"/>
          <w:rFonts w:ascii="Times New Roman" w:hAnsi="Times New Roman"/>
          <w:i w:val="0"/>
          <w:iCs w:val="0"/>
          <w:color w:val="000000" w:themeColor="text1"/>
          <w:szCs w:val="24"/>
          <w:shd w:val="clear" w:color="auto" w:fill="FFFFFF"/>
        </w:rPr>
        <w:t>Infostatyba</w:t>
      </w:r>
      <w:proofErr w:type="spellEnd"/>
      <w:r w:rsidR="00AA2B37">
        <w:rPr>
          <w:rStyle w:val="Emfaz"/>
          <w:rFonts w:ascii="Times New Roman" w:hAnsi="Times New Roman"/>
          <w:i w:val="0"/>
          <w:iCs w:val="0"/>
          <w:color w:val="000000" w:themeColor="text1"/>
          <w:szCs w:val="24"/>
          <w:shd w:val="clear" w:color="auto" w:fill="FFFFFF"/>
        </w:rPr>
        <w:t xml:space="preserve"> statybą leidžiančiam dokumentui gauti.</w:t>
      </w:r>
    </w:p>
    <w:p w14:paraId="35844C47" w14:textId="559C65C9" w:rsidR="009347FC" w:rsidRPr="00FD198B" w:rsidRDefault="00901F97" w:rsidP="009347FC">
      <w:pPr>
        <w:overflowPunct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color w:val="000000" w:themeColor="text1"/>
          <w:szCs w:val="24"/>
          <w:lang w:eastAsia="lt-LT"/>
        </w:rPr>
      </w:pPr>
      <w:r>
        <w:rPr>
          <w:rFonts w:ascii="Times New Roman" w:hAnsi="Times New Roman"/>
          <w:bCs/>
          <w:szCs w:val="24"/>
          <w:lang w:eastAsia="lt-LT"/>
        </w:rPr>
        <w:t xml:space="preserve">       </w:t>
      </w:r>
    </w:p>
    <w:p w14:paraId="66466457" w14:textId="77777777" w:rsidR="009347FC" w:rsidRPr="007D7061" w:rsidRDefault="009347FC" w:rsidP="009347FC">
      <w:pPr>
        <w:tabs>
          <w:tab w:val="left" w:pos="993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5E9C933" w14:textId="77777777" w:rsidR="001D7471" w:rsidRPr="007D7061" w:rsidRDefault="001D7471" w:rsidP="001D7471">
      <w:pPr>
        <w:jc w:val="center"/>
        <w:rPr>
          <w:rFonts w:ascii="Times New Roman" w:hAnsi="Times New Roman"/>
        </w:rPr>
      </w:pPr>
    </w:p>
    <w:p w14:paraId="3BFC9429" w14:textId="77777777" w:rsidR="00480D68" w:rsidRPr="007D7061" w:rsidRDefault="00480D68" w:rsidP="00480D68">
      <w:pPr>
        <w:tabs>
          <w:tab w:val="left" w:pos="1755"/>
        </w:tabs>
        <w:rPr>
          <w:rFonts w:ascii="Times New Roman" w:hAnsi="Times New Roman"/>
          <w:szCs w:val="24"/>
        </w:rPr>
      </w:pPr>
    </w:p>
    <w:p w14:paraId="63CCCA86" w14:textId="2158556C" w:rsidR="00480D68" w:rsidRPr="007D7061" w:rsidRDefault="00480D68" w:rsidP="00480D68">
      <w:pPr>
        <w:rPr>
          <w:rFonts w:ascii="Times New Roman" w:hAnsi="Times New Roman"/>
          <w:szCs w:val="24"/>
        </w:rPr>
      </w:pPr>
    </w:p>
    <w:p w14:paraId="03B06C90" w14:textId="77777777" w:rsidR="00480D68" w:rsidRPr="007D7061" w:rsidRDefault="00480D68" w:rsidP="00480D68">
      <w:pPr>
        <w:rPr>
          <w:rFonts w:ascii="Times New Roman" w:hAnsi="Times New Roman"/>
          <w:szCs w:val="24"/>
        </w:rPr>
      </w:pPr>
    </w:p>
    <w:p w14:paraId="22417B53" w14:textId="637D64B8" w:rsidR="00480D68" w:rsidRPr="007D7061" w:rsidRDefault="00A11219" w:rsidP="00480D68">
      <w:pPr>
        <w:rPr>
          <w:rFonts w:ascii="Times New Roman" w:hAnsi="Times New Roman"/>
          <w:szCs w:val="24"/>
        </w:rPr>
      </w:pPr>
      <w:r w:rsidRPr="007D7061">
        <w:rPr>
          <w:rFonts w:ascii="Times New Roman" w:hAnsi="Times New Roman"/>
          <w:szCs w:val="24"/>
        </w:rPr>
        <w:t>Administracijos direktorius</w:t>
      </w:r>
      <w:r w:rsidRPr="007D7061">
        <w:rPr>
          <w:rFonts w:ascii="Times New Roman" w:hAnsi="Times New Roman"/>
          <w:szCs w:val="24"/>
        </w:rPr>
        <w:tab/>
      </w:r>
      <w:r w:rsidRPr="007D7061">
        <w:rPr>
          <w:rFonts w:ascii="Times New Roman" w:hAnsi="Times New Roman"/>
          <w:szCs w:val="24"/>
        </w:rPr>
        <w:tab/>
      </w:r>
      <w:r w:rsidRPr="007D7061">
        <w:rPr>
          <w:rFonts w:ascii="Times New Roman" w:hAnsi="Times New Roman"/>
          <w:szCs w:val="24"/>
        </w:rPr>
        <w:tab/>
      </w:r>
      <w:r w:rsidR="001D7471" w:rsidRPr="007D7061">
        <w:rPr>
          <w:rFonts w:ascii="Times New Roman" w:hAnsi="Times New Roman"/>
          <w:szCs w:val="24"/>
        </w:rPr>
        <w:t>Vytautas Ižganaitis</w:t>
      </w:r>
    </w:p>
    <w:p w14:paraId="4524DCAB" w14:textId="77777777" w:rsidR="00480D68" w:rsidRPr="007D7061" w:rsidRDefault="00480D68" w:rsidP="00480D68">
      <w:pPr>
        <w:rPr>
          <w:rFonts w:ascii="Times New Roman" w:hAnsi="Times New Roman"/>
          <w:szCs w:val="24"/>
        </w:rPr>
      </w:pPr>
    </w:p>
    <w:p w14:paraId="32326AD5" w14:textId="77777777" w:rsidR="00480D68" w:rsidRPr="007D7061" w:rsidRDefault="00480D68" w:rsidP="00480D68">
      <w:pPr>
        <w:rPr>
          <w:rFonts w:ascii="Times New Roman" w:hAnsi="Times New Roman"/>
          <w:szCs w:val="24"/>
        </w:rPr>
      </w:pPr>
    </w:p>
    <w:p w14:paraId="533937A2" w14:textId="77777777" w:rsidR="00480D68" w:rsidRPr="007D7061" w:rsidRDefault="00480D68" w:rsidP="00480D68">
      <w:pPr>
        <w:rPr>
          <w:rFonts w:ascii="Times New Roman" w:hAnsi="Times New Roman"/>
          <w:szCs w:val="24"/>
        </w:rPr>
      </w:pPr>
    </w:p>
    <w:p w14:paraId="78AC1A22" w14:textId="77777777" w:rsidR="00480D68" w:rsidRPr="007D7061" w:rsidRDefault="00480D68" w:rsidP="00480D68">
      <w:pPr>
        <w:rPr>
          <w:rFonts w:ascii="Times New Roman" w:hAnsi="Times New Roman"/>
          <w:szCs w:val="24"/>
        </w:rPr>
      </w:pPr>
    </w:p>
    <w:p w14:paraId="51E5ED5A" w14:textId="2FAAE4AE" w:rsidR="00AB5565" w:rsidRDefault="00AB5565" w:rsidP="001D7471">
      <w:pPr>
        <w:spacing w:line="276" w:lineRule="auto"/>
        <w:rPr>
          <w:rFonts w:ascii="Times New Roman" w:hAnsi="Times New Roman"/>
          <w:szCs w:val="24"/>
        </w:rPr>
      </w:pPr>
    </w:p>
    <w:p w14:paraId="42403406" w14:textId="70512891" w:rsidR="00975F37" w:rsidRDefault="0045413C" w:rsidP="001D7471">
      <w:pPr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2BCE0275" w14:textId="77777777" w:rsidR="00901F97" w:rsidRDefault="0045413C" w:rsidP="001D7471">
      <w:pPr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Ūkio ir investicijų skyriaus </w:t>
      </w:r>
    </w:p>
    <w:p w14:paraId="70AC411C" w14:textId="7878FDBF" w:rsidR="0045413C" w:rsidRDefault="0045413C" w:rsidP="001D7471">
      <w:pPr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</w:t>
      </w:r>
      <w:r w:rsidR="006F7CB4">
        <w:rPr>
          <w:rFonts w:ascii="Times New Roman" w:hAnsi="Times New Roman"/>
          <w:szCs w:val="24"/>
        </w:rPr>
        <w:t>iausioji</w:t>
      </w:r>
      <w:r>
        <w:rPr>
          <w:rFonts w:ascii="Times New Roman" w:hAnsi="Times New Roman"/>
          <w:szCs w:val="24"/>
        </w:rPr>
        <w:t xml:space="preserve"> specialistė</w:t>
      </w:r>
    </w:p>
    <w:p w14:paraId="51D22F8D" w14:textId="77777777" w:rsidR="006F7CB4" w:rsidRDefault="006F7CB4" w:rsidP="001D7471">
      <w:pPr>
        <w:spacing w:line="276" w:lineRule="auto"/>
        <w:rPr>
          <w:rFonts w:ascii="Times New Roman" w:hAnsi="Times New Roman"/>
          <w:szCs w:val="24"/>
        </w:rPr>
      </w:pPr>
    </w:p>
    <w:p w14:paraId="02A66BA7" w14:textId="54AB7C73" w:rsidR="0045413C" w:rsidRDefault="0045413C" w:rsidP="001D7471">
      <w:pPr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Lina </w:t>
      </w:r>
      <w:proofErr w:type="spellStart"/>
      <w:r>
        <w:rPr>
          <w:rFonts w:ascii="Times New Roman" w:hAnsi="Times New Roman"/>
          <w:szCs w:val="24"/>
        </w:rPr>
        <w:t>Rūgienė</w:t>
      </w:r>
      <w:proofErr w:type="spellEnd"/>
    </w:p>
    <w:p w14:paraId="29185AFB" w14:textId="2BFB5A89" w:rsidR="0045413C" w:rsidRPr="0045413C" w:rsidRDefault="0045413C" w:rsidP="001D7471">
      <w:pPr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2025-0</w:t>
      </w:r>
      <w:r w:rsidR="00A55E4D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  <w:r w:rsidR="00A55E4D">
        <w:rPr>
          <w:rFonts w:ascii="Times New Roman" w:hAnsi="Times New Roman"/>
          <w:szCs w:val="24"/>
        </w:rPr>
        <w:t>03</w:t>
      </w:r>
    </w:p>
    <w:sectPr w:rsidR="0045413C" w:rsidRPr="0045413C">
      <w:headerReference w:type="default" r:id="rId7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88B01B" w14:textId="77777777" w:rsidR="00B64267" w:rsidRDefault="00B64267">
      <w:r>
        <w:separator/>
      </w:r>
    </w:p>
  </w:endnote>
  <w:endnote w:type="continuationSeparator" w:id="0">
    <w:p w14:paraId="6CD0EFBE" w14:textId="77777777" w:rsidR="00B64267" w:rsidRDefault="00B64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AE935" w14:textId="77777777" w:rsidR="00B64267" w:rsidRDefault="00B64267">
      <w:r>
        <w:separator/>
      </w:r>
    </w:p>
  </w:footnote>
  <w:footnote w:type="continuationSeparator" w:id="0">
    <w:p w14:paraId="1B9C8206" w14:textId="77777777" w:rsidR="00B64267" w:rsidRDefault="00B64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4CF27" w14:textId="77777777" w:rsidR="00D2229D" w:rsidRDefault="00D2229D">
    <w:r>
      <w:t xml:space="preserve"> 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8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4B0"/>
    <w:rsid w:val="00007389"/>
    <w:rsid w:val="00046064"/>
    <w:rsid w:val="00063E91"/>
    <w:rsid w:val="000B7EC8"/>
    <w:rsid w:val="000C08C5"/>
    <w:rsid w:val="000D10A4"/>
    <w:rsid w:val="000D6E84"/>
    <w:rsid w:val="000E7FC3"/>
    <w:rsid w:val="00111BB7"/>
    <w:rsid w:val="00151D8C"/>
    <w:rsid w:val="00183255"/>
    <w:rsid w:val="001834D0"/>
    <w:rsid w:val="001921DB"/>
    <w:rsid w:val="001966D5"/>
    <w:rsid w:val="001D7471"/>
    <w:rsid w:val="001F1267"/>
    <w:rsid w:val="002A5E81"/>
    <w:rsid w:val="002A6899"/>
    <w:rsid w:val="002B14F7"/>
    <w:rsid w:val="002C235D"/>
    <w:rsid w:val="002D6E24"/>
    <w:rsid w:val="003B0625"/>
    <w:rsid w:val="003D1081"/>
    <w:rsid w:val="003F7E60"/>
    <w:rsid w:val="00400187"/>
    <w:rsid w:val="00430A8D"/>
    <w:rsid w:val="0045413C"/>
    <w:rsid w:val="00480D68"/>
    <w:rsid w:val="00481ECC"/>
    <w:rsid w:val="004C2072"/>
    <w:rsid w:val="004C5288"/>
    <w:rsid w:val="004E0AA2"/>
    <w:rsid w:val="004E1436"/>
    <w:rsid w:val="00552B47"/>
    <w:rsid w:val="00564D4D"/>
    <w:rsid w:val="00583213"/>
    <w:rsid w:val="00586A3A"/>
    <w:rsid w:val="00611931"/>
    <w:rsid w:val="00675C1B"/>
    <w:rsid w:val="00680294"/>
    <w:rsid w:val="006F7CB4"/>
    <w:rsid w:val="00746531"/>
    <w:rsid w:val="007618A2"/>
    <w:rsid w:val="007A5A25"/>
    <w:rsid w:val="007D1FBA"/>
    <w:rsid w:val="007D7061"/>
    <w:rsid w:val="00804EBA"/>
    <w:rsid w:val="008111FC"/>
    <w:rsid w:val="0084007A"/>
    <w:rsid w:val="008614B0"/>
    <w:rsid w:val="0089582D"/>
    <w:rsid w:val="008A71AD"/>
    <w:rsid w:val="00901F97"/>
    <w:rsid w:val="009318CF"/>
    <w:rsid w:val="009347FC"/>
    <w:rsid w:val="00940802"/>
    <w:rsid w:val="00942F04"/>
    <w:rsid w:val="00975F37"/>
    <w:rsid w:val="00A11219"/>
    <w:rsid w:val="00A54078"/>
    <w:rsid w:val="00A54F0C"/>
    <w:rsid w:val="00A55E4D"/>
    <w:rsid w:val="00A747FC"/>
    <w:rsid w:val="00A84E51"/>
    <w:rsid w:val="00A86793"/>
    <w:rsid w:val="00A91352"/>
    <w:rsid w:val="00A9366A"/>
    <w:rsid w:val="00AA2B37"/>
    <w:rsid w:val="00AB5565"/>
    <w:rsid w:val="00AC62C8"/>
    <w:rsid w:val="00AD6F53"/>
    <w:rsid w:val="00AF645C"/>
    <w:rsid w:val="00B366CC"/>
    <w:rsid w:val="00B64267"/>
    <w:rsid w:val="00B64D00"/>
    <w:rsid w:val="00C375FF"/>
    <w:rsid w:val="00C66E36"/>
    <w:rsid w:val="00C71C3F"/>
    <w:rsid w:val="00C90F2F"/>
    <w:rsid w:val="00CB7F12"/>
    <w:rsid w:val="00D2229D"/>
    <w:rsid w:val="00D67A2E"/>
    <w:rsid w:val="00D95470"/>
    <w:rsid w:val="00DF21DD"/>
    <w:rsid w:val="00E75561"/>
    <w:rsid w:val="00E964AD"/>
    <w:rsid w:val="00EB1CD9"/>
    <w:rsid w:val="00F13CCB"/>
    <w:rsid w:val="00FB1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81203C0"/>
  <w15:chartTrackingRefBased/>
  <w15:docId w15:val="{23EEA978-DF50-40EF-A7C0-005280766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Keyboard" w:semiHidden="1" w:unhideWhenUsed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Pr>
      <w:sz w:val="20"/>
    </w:rPr>
  </w:style>
  <w:style w:type="character" w:styleId="Puslapioinaosnuoroda">
    <w:name w:val="footnote reference"/>
    <w:basedOn w:val="Numatytasispastraiposriftas"/>
    <w:semiHidden/>
    <w:rPr>
      <w:vertAlign w:val="superscript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character" w:styleId="Hipersaitas">
    <w:name w:val="Hyperlink"/>
    <w:basedOn w:val="Numatytasispastraiposriftas"/>
    <w:rsid w:val="008614B0"/>
    <w:rPr>
      <w:color w:val="0563C1" w:themeColor="hyperlink"/>
      <w:u w:val="single"/>
    </w:rPr>
  </w:style>
  <w:style w:type="table" w:styleId="Lentelstinklelis">
    <w:name w:val="Table Grid"/>
    <w:basedOn w:val="prastojilentel"/>
    <w:rsid w:val="007618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faz">
    <w:name w:val="Emphasis"/>
    <w:basedOn w:val="Numatytasispastraiposriftas"/>
    <w:uiPriority w:val="20"/>
    <w:qFormat/>
    <w:rsid w:val="00AA2B3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666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7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9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ADMINIST2015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F7B1C03-7C24-47B6-A51F-C6B609A1934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ADMINIST2015</Template>
  <TotalTime>113</TotalTime>
  <Pages>1</Pages>
  <Words>98</Words>
  <Characters>726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     ŠAKIU RAJONO SAVIVALDYBES                                   </vt:lpstr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subject/>
  <dc:creator>Vartotojas</dc:creator>
  <cp:keywords/>
  <dc:description/>
  <cp:lastModifiedBy>Šakių Savivaldybė</cp:lastModifiedBy>
  <cp:revision>5</cp:revision>
  <cp:lastPrinted>2008-06-12T06:37:00Z</cp:lastPrinted>
  <dcterms:created xsi:type="dcterms:W3CDTF">2025-03-03T11:10:00Z</dcterms:created>
  <dcterms:modified xsi:type="dcterms:W3CDTF">2025-03-03T14:14:00Z</dcterms:modified>
</cp:coreProperties>
</file>