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D852F9" w14:textId="77777777" w:rsidR="00854EED" w:rsidRPr="00A578E6" w:rsidRDefault="00AA4D82" w:rsidP="0060219F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  <w:r w:rsidRPr="00A578E6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35B4A217" wp14:editId="6DBB0FDD">
            <wp:extent cx="533400" cy="600075"/>
            <wp:effectExtent l="0" t="0" r="0" b="9525"/>
            <wp:docPr id="2" name="Paveikslėlis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ontura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0AA200" w14:textId="77777777" w:rsidR="00CF1B17" w:rsidRPr="00A578E6" w:rsidRDefault="00CF1B17" w:rsidP="0060219F">
      <w:pPr>
        <w:jc w:val="center"/>
        <w:rPr>
          <w:rFonts w:ascii="Times New Roman" w:hAnsi="Times New Roman"/>
          <w:b/>
          <w:sz w:val="24"/>
          <w:szCs w:val="24"/>
          <w:highlight w:val="yellow"/>
          <w:lang w:val="lt-LT"/>
        </w:rPr>
      </w:pPr>
    </w:p>
    <w:p w14:paraId="15F3FE44" w14:textId="781B6BFC" w:rsidR="00854EED" w:rsidRPr="00A578E6" w:rsidRDefault="00854EED" w:rsidP="0060219F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A578E6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4C6E2815" w14:textId="77777777" w:rsidR="00854EED" w:rsidRPr="00A578E6" w:rsidRDefault="00854EED" w:rsidP="0060219F">
      <w:pPr>
        <w:jc w:val="center"/>
        <w:rPr>
          <w:rFonts w:ascii="Times New Roman" w:hAnsi="Times New Roman"/>
          <w:b/>
          <w:sz w:val="24"/>
          <w:szCs w:val="24"/>
          <w:highlight w:val="yellow"/>
          <w:lang w:val="lt-LT"/>
        </w:rPr>
      </w:pPr>
    </w:p>
    <w:p w14:paraId="39047C01" w14:textId="77777777" w:rsidR="00854EED" w:rsidRPr="00A578E6" w:rsidRDefault="00854EED" w:rsidP="0060219F">
      <w:pPr>
        <w:pStyle w:val="Antrat3"/>
        <w:rPr>
          <w:b/>
          <w:szCs w:val="24"/>
          <w:lang w:val="lt-LT"/>
        </w:rPr>
      </w:pPr>
      <w:r w:rsidRPr="00A578E6">
        <w:rPr>
          <w:b/>
          <w:szCs w:val="24"/>
          <w:lang w:val="lt-LT"/>
        </w:rPr>
        <w:t>POTVARKIS</w:t>
      </w:r>
    </w:p>
    <w:p w14:paraId="7C160C0D" w14:textId="1BAFC403" w:rsidR="00854EED" w:rsidRPr="00A578E6" w:rsidRDefault="0065357E" w:rsidP="0060219F">
      <w:pPr>
        <w:pStyle w:val="Antrat1"/>
        <w:jc w:val="center"/>
        <w:rPr>
          <w:b/>
          <w:szCs w:val="24"/>
          <w:lang w:val="lt-LT"/>
        </w:rPr>
      </w:pPr>
      <w:r w:rsidRPr="00A578E6">
        <w:rPr>
          <w:b/>
          <w:szCs w:val="24"/>
          <w:lang w:val="lt-LT"/>
        </w:rPr>
        <w:t>DĖL ŠAKIŲ RAJONO SAVIVALDYBĖS MERO 2023 M. RUGPJŪČIO 30 D. POTVARKIO N</w:t>
      </w:r>
      <w:r w:rsidR="00977490">
        <w:rPr>
          <w:b/>
          <w:szCs w:val="24"/>
          <w:lang w:val="lt-LT"/>
        </w:rPr>
        <w:t>R</w:t>
      </w:r>
      <w:r w:rsidRPr="00A578E6">
        <w:rPr>
          <w:b/>
          <w:szCs w:val="24"/>
          <w:lang w:val="lt-LT"/>
        </w:rPr>
        <w:t xml:space="preserve">. </w:t>
      </w:r>
      <w:r w:rsidR="00AD4831" w:rsidRPr="00A578E6">
        <w:rPr>
          <w:b/>
          <w:szCs w:val="24"/>
          <w:lang w:val="lt-LT"/>
        </w:rPr>
        <w:t>MT-</w:t>
      </w:r>
      <w:r w:rsidRPr="00A578E6">
        <w:rPr>
          <w:b/>
          <w:szCs w:val="24"/>
          <w:lang w:val="lt-LT"/>
        </w:rPr>
        <w:t>182 „</w:t>
      </w:r>
      <w:r w:rsidR="00044293" w:rsidRPr="00A578E6">
        <w:rPr>
          <w:b/>
          <w:szCs w:val="24"/>
          <w:lang w:val="lt-LT"/>
        </w:rPr>
        <w:t xml:space="preserve">DĖL ŠAKIŲ RAJONO VIEŠOSIOS APLINKOS PRITAIKYMO NEĮGALIŲJŲ POREIKIAMS PROBLEMŲ SPRENDIMO DARBO GRUPĖS SUDARYMO IR </w:t>
      </w:r>
      <w:r w:rsidR="00E549F8" w:rsidRPr="00A578E6">
        <w:rPr>
          <w:b/>
          <w:szCs w:val="24"/>
          <w:lang w:val="lt-LT"/>
        </w:rPr>
        <w:t xml:space="preserve">DARBO GRUPĖS </w:t>
      </w:r>
      <w:r w:rsidR="00044293" w:rsidRPr="00A578E6">
        <w:rPr>
          <w:b/>
          <w:szCs w:val="24"/>
          <w:lang w:val="lt-LT"/>
        </w:rPr>
        <w:t>VEIKLOS APRAŠO PATVIRTINIMO</w:t>
      </w:r>
      <w:r w:rsidRPr="00A578E6">
        <w:rPr>
          <w:b/>
          <w:szCs w:val="24"/>
          <w:lang w:val="lt-LT"/>
        </w:rPr>
        <w:t>“ PAKEITIMO</w:t>
      </w:r>
    </w:p>
    <w:p w14:paraId="74D938D1" w14:textId="77777777" w:rsidR="00854EED" w:rsidRPr="00A578E6" w:rsidRDefault="00854EED" w:rsidP="0060219F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4C65B1EC" w14:textId="56A7322E" w:rsidR="00854EED" w:rsidRPr="00A578E6" w:rsidRDefault="00854EED" w:rsidP="0060219F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578E6">
        <w:rPr>
          <w:rFonts w:ascii="Times New Roman" w:hAnsi="Times New Roman"/>
          <w:sz w:val="24"/>
          <w:szCs w:val="24"/>
          <w:lang w:val="lt-LT"/>
        </w:rPr>
        <w:t>20</w:t>
      </w:r>
      <w:r w:rsidR="005E4CFB" w:rsidRPr="00A578E6">
        <w:rPr>
          <w:rFonts w:ascii="Times New Roman" w:hAnsi="Times New Roman"/>
          <w:sz w:val="24"/>
          <w:szCs w:val="24"/>
          <w:lang w:val="lt-LT"/>
        </w:rPr>
        <w:t>2</w:t>
      </w:r>
      <w:r w:rsidR="00967240" w:rsidRPr="00A578E6">
        <w:rPr>
          <w:rFonts w:ascii="Times New Roman" w:hAnsi="Times New Roman"/>
          <w:sz w:val="24"/>
          <w:szCs w:val="24"/>
          <w:lang w:val="lt-LT"/>
        </w:rPr>
        <w:t>5</w:t>
      </w:r>
      <w:r w:rsidRPr="00A578E6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530243" w:rsidRPr="00A578E6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76DBB">
        <w:rPr>
          <w:rFonts w:ascii="Times New Roman" w:hAnsi="Times New Roman"/>
          <w:sz w:val="24"/>
          <w:szCs w:val="24"/>
          <w:lang w:val="lt-LT"/>
        </w:rPr>
        <w:t xml:space="preserve">kovo </w:t>
      </w:r>
      <w:r w:rsidR="0065357E" w:rsidRPr="00A578E6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408EC" w:rsidRPr="00A578E6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5357E" w:rsidRPr="00A578E6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A578E6">
        <w:rPr>
          <w:rFonts w:ascii="Times New Roman" w:hAnsi="Times New Roman"/>
          <w:sz w:val="24"/>
          <w:szCs w:val="24"/>
          <w:lang w:val="lt-LT"/>
        </w:rPr>
        <w:t>d.</w:t>
      </w:r>
      <w:r w:rsidR="00530243" w:rsidRPr="00A578E6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A578E6">
        <w:rPr>
          <w:rFonts w:ascii="Times New Roman" w:hAnsi="Times New Roman"/>
          <w:sz w:val="24"/>
          <w:szCs w:val="24"/>
          <w:lang w:val="lt-LT"/>
        </w:rPr>
        <w:t>Nr.</w:t>
      </w:r>
      <w:r w:rsidR="00530243" w:rsidRPr="00A578E6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A578E6">
        <w:rPr>
          <w:rFonts w:ascii="Times New Roman" w:hAnsi="Times New Roman"/>
          <w:sz w:val="24"/>
          <w:szCs w:val="24"/>
          <w:lang w:val="lt-LT"/>
        </w:rPr>
        <w:t>M</w:t>
      </w:r>
      <w:r w:rsidR="002F3A28" w:rsidRPr="00A578E6">
        <w:rPr>
          <w:rFonts w:ascii="Times New Roman" w:hAnsi="Times New Roman"/>
          <w:sz w:val="24"/>
          <w:szCs w:val="24"/>
          <w:lang w:val="lt-LT"/>
        </w:rPr>
        <w:t>T</w:t>
      </w:r>
      <w:r w:rsidRPr="00A578E6">
        <w:rPr>
          <w:rFonts w:ascii="Times New Roman" w:hAnsi="Times New Roman"/>
          <w:sz w:val="24"/>
          <w:szCs w:val="24"/>
          <w:lang w:val="lt-LT"/>
        </w:rPr>
        <w:t>-</w:t>
      </w:r>
    </w:p>
    <w:p w14:paraId="74677848" w14:textId="77777777" w:rsidR="005D3A32" w:rsidRPr="00A578E6" w:rsidRDefault="00854EED" w:rsidP="0060219F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578E6">
        <w:rPr>
          <w:rFonts w:ascii="Times New Roman" w:hAnsi="Times New Roman"/>
          <w:sz w:val="24"/>
          <w:szCs w:val="24"/>
          <w:lang w:val="lt-LT"/>
        </w:rPr>
        <w:t>Šakiai</w:t>
      </w:r>
    </w:p>
    <w:p w14:paraId="407E6249" w14:textId="77777777" w:rsidR="00502C47" w:rsidRPr="00A578E6" w:rsidRDefault="00502C47" w:rsidP="0060219F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32FCAD7E" w14:textId="7809CD39" w:rsidR="00AD4831" w:rsidRPr="00A578E6" w:rsidRDefault="00967240" w:rsidP="00050CB2">
      <w:pPr>
        <w:tabs>
          <w:tab w:val="left" w:pos="1191"/>
          <w:tab w:val="left" w:pos="1230"/>
          <w:tab w:val="left" w:pos="4253"/>
        </w:tabs>
        <w:spacing w:line="36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lt-LT"/>
        </w:rPr>
      </w:pPr>
      <w:r w:rsidRPr="00A578E6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5357E" w:rsidRPr="00A578E6">
        <w:rPr>
          <w:rFonts w:ascii="Times New Roman" w:hAnsi="Times New Roman"/>
          <w:sz w:val="24"/>
          <w:szCs w:val="24"/>
          <w:lang w:val="lt-LT"/>
        </w:rPr>
        <w:t xml:space="preserve">P a k e i č i u </w:t>
      </w:r>
      <w:r w:rsidR="0065357E" w:rsidRPr="00A578E6">
        <w:rPr>
          <w:rFonts w:ascii="Times New Roman" w:hAnsi="Times New Roman"/>
          <w:bCs/>
          <w:sz w:val="24"/>
          <w:szCs w:val="24"/>
          <w:lang w:val="lt-LT"/>
        </w:rPr>
        <w:t xml:space="preserve">Šakių rajono savivaldybės mero 2023 m. rugpjūčio 30 d. </w:t>
      </w:r>
      <w:r w:rsidR="00AD4831" w:rsidRPr="00A578E6">
        <w:rPr>
          <w:rFonts w:ascii="Times New Roman" w:hAnsi="Times New Roman"/>
          <w:bCs/>
          <w:sz w:val="24"/>
          <w:szCs w:val="24"/>
          <w:lang w:val="lt-LT"/>
        </w:rPr>
        <w:t xml:space="preserve">potvarkį Nr. MT-182 „Dėl Šakių rajono viešosios aplinkos pritaikymo neįgaliųjų poreikiams problemų sprendimo darbo grupės sudarymo ir </w:t>
      </w:r>
      <w:r w:rsidR="00E549F8" w:rsidRPr="00A578E6">
        <w:rPr>
          <w:rFonts w:ascii="Times New Roman" w:hAnsi="Times New Roman"/>
          <w:bCs/>
          <w:sz w:val="24"/>
          <w:szCs w:val="24"/>
          <w:lang w:val="lt-LT"/>
        </w:rPr>
        <w:t xml:space="preserve">darbo grupės </w:t>
      </w:r>
      <w:r w:rsidR="00AD4831" w:rsidRPr="00A578E6">
        <w:rPr>
          <w:rFonts w:ascii="Times New Roman" w:hAnsi="Times New Roman"/>
          <w:bCs/>
          <w:sz w:val="24"/>
          <w:szCs w:val="24"/>
          <w:lang w:val="lt-LT"/>
        </w:rPr>
        <w:t>veiklos aprašo patvirtinimo“:</w:t>
      </w:r>
    </w:p>
    <w:p w14:paraId="15D4E79B" w14:textId="49404C68" w:rsidR="00E549F8" w:rsidRPr="00A578E6" w:rsidRDefault="00AD4831" w:rsidP="00050CB2">
      <w:pPr>
        <w:tabs>
          <w:tab w:val="left" w:pos="1191"/>
          <w:tab w:val="left" w:pos="1230"/>
          <w:tab w:val="left" w:pos="4253"/>
        </w:tabs>
        <w:spacing w:line="360" w:lineRule="auto"/>
        <w:ind w:firstLine="567"/>
        <w:jc w:val="both"/>
        <w:rPr>
          <w:rFonts w:ascii="Times New Roman" w:hAnsi="Times New Roman"/>
          <w:sz w:val="24"/>
          <w:szCs w:val="24"/>
          <w:lang w:val="lt-LT"/>
        </w:rPr>
      </w:pPr>
      <w:r w:rsidRPr="00A578E6">
        <w:rPr>
          <w:rFonts w:ascii="Times New Roman" w:hAnsi="Times New Roman"/>
          <w:sz w:val="24"/>
          <w:szCs w:val="24"/>
          <w:lang w:val="lt-LT"/>
        </w:rPr>
        <w:t>1.</w:t>
      </w:r>
      <w:r w:rsidR="00EC6CB2" w:rsidRPr="00A578E6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A578E6">
        <w:rPr>
          <w:rFonts w:ascii="Times New Roman" w:hAnsi="Times New Roman"/>
          <w:sz w:val="24"/>
          <w:szCs w:val="24"/>
          <w:lang w:val="lt-LT"/>
        </w:rPr>
        <w:t xml:space="preserve">Pakeičiu </w:t>
      </w:r>
      <w:r w:rsidR="00E549F8" w:rsidRPr="00A578E6">
        <w:rPr>
          <w:rFonts w:ascii="Times New Roman" w:hAnsi="Times New Roman"/>
          <w:color w:val="000000"/>
          <w:sz w:val="24"/>
          <w:szCs w:val="24"/>
          <w:lang w:val="lt-LT"/>
        </w:rPr>
        <w:t>pavadinimą ir jį išdėstau taip:</w:t>
      </w:r>
    </w:p>
    <w:p w14:paraId="78B5A1B4" w14:textId="6F0A6B72" w:rsidR="00E549F8" w:rsidRPr="00A578E6" w:rsidRDefault="00E549F8" w:rsidP="005437CE">
      <w:pPr>
        <w:tabs>
          <w:tab w:val="left" w:pos="1191"/>
          <w:tab w:val="left" w:pos="1230"/>
          <w:tab w:val="left" w:pos="4253"/>
        </w:tabs>
        <w:ind w:firstLine="567"/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A578E6">
        <w:rPr>
          <w:rFonts w:ascii="Times New Roman" w:hAnsi="Times New Roman"/>
          <w:b/>
          <w:sz w:val="24"/>
          <w:szCs w:val="24"/>
          <w:lang w:val="lt-LT"/>
        </w:rPr>
        <w:t>„DĖL ŠAKIŲ RAJONO VIEŠOSIOS APLINKOS PRITAIKYMO ASMENŲ SU NEGALIA POREIKIAMS PROBLEMŲ SPRENDIMO DARBO GRUPĖS SUDARYMO IR DARBO GRUPĖS VEIKLOS APRAŠO PATVIRTINIMO“</w:t>
      </w:r>
      <w:r w:rsidR="008B5635">
        <w:rPr>
          <w:rFonts w:ascii="Times New Roman" w:hAnsi="Times New Roman"/>
          <w:b/>
          <w:sz w:val="24"/>
          <w:szCs w:val="24"/>
          <w:lang w:val="lt-LT"/>
        </w:rPr>
        <w:t>.</w:t>
      </w:r>
    </w:p>
    <w:p w14:paraId="572BC4B4" w14:textId="746147A6" w:rsidR="00E549F8" w:rsidRPr="00A578E6" w:rsidRDefault="005736D0" w:rsidP="00050CB2">
      <w:pPr>
        <w:tabs>
          <w:tab w:val="left" w:pos="1191"/>
          <w:tab w:val="left" w:pos="1230"/>
          <w:tab w:val="left" w:pos="4253"/>
        </w:tabs>
        <w:spacing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A578E6">
        <w:rPr>
          <w:rFonts w:ascii="Times New Roman" w:hAnsi="Times New Roman"/>
          <w:sz w:val="24"/>
          <w:szCs w:val="24"/>
          <w:lang w:val="lt-LT"/>
        </w:rPr>
        <w:t>2. Pakeičiu 1 punkt</w:t>
      </w:r>
      <w:r w:rsidR="00A578E6" w:rsidRPr="00A578E6">
        <w:rPr>
          <w:rFonts w:ascii="Times New Roman" w:hAnsi="Times New Roman"/>
          <w:sz w:val="24"/>
          <w:szCs w:val="24"/>
          <w:lang w:val="lt-LT"/>
        </w:rPr>
        <w:t>ą ir jį išdėstau taip:</w:t>
      </w:r>
    </w:p>
    <w:p w14:paraId="5F6BFFAD" w14:textId="123A36AC" w:rsidR="005736D0" w:rsidRPr="00A578E6" w:rsidRDefault="005736D0" w:rsidP="00A578E6">
      <w:pPr>
        <w:tabs>
          <w:tab w:val="left" w:pos="1191"/>
          <w:tab w:val="left" w:pos="1230"/>
          <w:tab w:val="left" w:pos="4253"/>
        </w:tabs>
        <w:spacing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A578E6">
        <w:rPr>
          <w:rFonts w:ascii="Times New Roman" w:hAnsi="Times New Roman"/>
          <w:color w:val="000000"/>
          <w:sz w:val="24"/>
          <w:szCs w:val="24"/>
          <w:lang w:val="lt-LT"/>
        </w:rPr>
        <w:t>„1. S u d a r a u Šakių rajono viešosios aplinkos pritaikymo asmenų su negalia poreikiams problemų sprendimo darbo grupę:</w:t>
      </w:r>
    </w:p>
    <w:p w14:paraId="3A642F24" w14:textId="5FA4AA0C" w:rsidR="000C59AE" w:rsidRPr="00A578E6" w:rsidRDefault="000C59AE" w:rsidP="000C59AE">
      <w:pPr>
        <w:tabs>
          <w:tab w:val="left" w:pos="3686"/>
        </w:tabs>
        <w:spacing w:line="360" w:lineRule="auto"/>
        <w:ind w:left="3828" w:hanging="3261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lt-LT"/>
        </w:rPr>
        <w:t xml:space="preserve">Egidijus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Peleckis</w:t>
      </w:r>
      <w:proofErr w:type="spellEnd"/>
      <w:r w:rsidRPr="00A578E6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ab/>
      </w:r>
      <w:r w:rsidRPr="00A578E6">
        <w:rPr>
          <w:rFonts w:ascii="Times New Roman" w:hAnsi="Times New Roman"/>
          <w:sz w:val="24"/>
          <w:szCs w:val="24"/>
          <w:lang w:val="lt-LT"/>
        </w:rPr>
        <w:t>–</w:t>
      </w:r>
      <w:r w:rsidRPr="00A578E6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 xml:space="preserve"> </w:t>
      </w:r>
      <w:r w:rsidRPr="00A578E6">
        <w:rPr>
          <w:rFonts w:ascii="Times New Roman" w:hAnsi="Times New Roman"/>
          <w:sz w:val="24"/>
          <w:szCs w:val="24"/>
          <w:lang w:val="lt-LT"/>
        </w:rPr>
        <w:t xml:space="preserve">rajono savivaldybės </w:t>
      </w:r>
      <w:r>
        <w:rPr>
          <w:rFonts w:ascii="Times New Roman" w:hAnsi="Times New Roman"/>
          <w:sz w:val="24"/>
          <w:szCs w:val="24"/>
          <w:lang w:val="lt-LT"/>
        </w:rPr>
        <w:t xml:space="preserve">vicemeras </w:t>
      </w:r>
      <w:r w:rsidRPr="00A578E6">
        <w:rPr>
          <w:rFonts w:ascii="Times New Roman" w:hAnsi="Times New Roman"/>
          <w:sz w:val="24"/>
          <w:szCs w:val="24"/>
          <w:lang w:val="lt-LT"/>
        </w:rPr>
        <w:t>(</w:t>
      </w:r>
      <w:r>
        <w:rPr>
          <w:rFonts w:ascii="Times New Roman" w:hAnsi="Times New Roman"/>
          <w:sz w:val="24"/>
          <w:szCs w:val="24"/>
          <w:lang w:val="lt-LT"/>
        </w:rPr>
        <w:t>darbo grupės pirmininkas</w:t>
      </w:r>
      <w:r w:rsidRPr="00A578E6">
        <w:rPr>
          <w:rFonts w:ascii="Times New Roman" w:hAnsi="Times New Roman"/>
          <w:sz w:val="24"/>
          <w:szCs w:val="24"/>
          <w:lang w:val="lt-LT"/>
        </w:rPr>
        <w:t>);</w:t>
      </w:r>
    </w:p>
    <w:p w14:paraId="4A025475" w14:textId="013B9A9E" w:rsidR="00A578E6" w:rsidRPr="00A578E6" w:rsidRDefault="00A578E6" w:rsidP="00A578E6">
      <w:pPr>
        <w:tabs>
          <w:tab w:val="left" w:pos="3686"/>
        </w:tabs>
        <w:spacing w:line="360" w:lineRule="auto"/>
        <w:ind w:left="3828" w:hanging="3261"/>
        <w:jc w:val="both"/>
        <w:rPr>
          <w:rFonts w:ascii="Times New Roman" w:hAnsi="Times New Roman"/>
          <w:sz w:val="24"/>
          <w:szCs w:val="24"/>
          <w:lang w:val="lt-LT"/>
        </w:rPr>
      </w:pPr>
      <w:r w:rsidRPr="00A578E6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 xml:space="preserve">Daiva </w:t>
      </w:r>
      <w:proofErr w:type="spellStart"/>
      <w:r w:rsidRPr="00A578E6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Pilypaitytė</w:t>
      </w:r>
      <w:proofErr w:type="spellEnd"/>
      <w:r w:rsidRPr="00A578E6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ab/>
      </w:r>
      <w:r w:rsidRPr="00A578E6">
        <w:rPr>
          <w:rFonts w:ascii="Times New Roman" w:hAnsi="Times New Roman"/>
          <w:sz w:val="24"/>
          <w:szCs w:val="24"/>
          <w:lang w:val="lt-LT"/>
        </w:rPr>
        <w:t>–</w:t>
      </w:r>
      <w:r w:rsidRPr="00A578E6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 xml:space="preserve"> </w:t>
      </w:r>
      <w:r w:rsidRPr="00A578E6">
        <w:rPr>
          <w:rFonts w:ascii="Times New Roman" w:hAnsi="Times New Roman"/>
          <w:sz w:val="24"/>
          <w:szCs w:val="24"/>
          <w:lang w:val="lt-LT"/>
        </w:rPr>
        <w:t>rajono savivaldybės administracijos Socialinės paramos skyriaus vedėja (</w:t>
      </w:r>
      <w:r w:rsidR="000C59AE">
        <w:rPr>
          <w:rFonts w:ascii="Times New Roman" w:hAnsi="Times New Roman"/>
          <w:sz w:val="24"/>
          <w:szCs w:val="24"/>
          <w:lang w:val="lt-LT"/>
        </w:rPr>
        <w:t>darbo grupės pirmininko pavaduotoja</w:t>
      </w:r>
      <w:r w:rsidRPr="00A578E6">
        <w:rPr>
          <w:rFonts w:ascii="Times New Roman" w:hAnsi="Times New Roman"/>
          <w:sz w:val="24"/>
          <w:szCs w:val="24"/>
          <w:lang w:val="lt-LT"/>
        </w:rPr>
        <w:t>);</w:t>
      </w:r>
    </w:p>
    <w:p w14:paraId="0D9A823A" w14:textId="7EC2A3C5" w:rsidR="000C59AE" w:rsidRPr="00A578E6" w:rsidRDefault="000C59AE" w:rsidP="000C59AE">
      <w:pPr>
        <w:tabs>
          <w:tab w:val="left" w:pos="3686"/>
        </w:tabs>
        <w:spacing w:line="360" w:lineRule="auto"/>
        <w:ind w:left="3828" w:hanging="3261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lt-LT"/>
        </w:rPr>
        <w:t xml:space="preserve">Aistė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Griunė</w:t>
      </w:r>
      <w:proofErr w:type="spellEnd"/>
      <w:r w:rsidRPr="00A578E6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ab/>
      </w:r>
      <w:r w:rsidRPr="00A578E6">
        <w:rPr>
          <w:rFonts w:ascii="Times New Roman" w:hAnsi="Times New Roman"/>
          <w:sz w:val="24"/>
          <w:szCs w:val="24"/>
          <w:lang w:val="lt-LT"/>
        </w:rPr>
        <w:t>–</w:t>
      </w:r>
      <w:r w:rsidRPr="00A578E6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 xml:space="preserve"> </w:t>
      </w:r>
      <w:r w:rsidRPr="00A578E6">
        <w:rPr>
          <w:rFonts w:ascii="Times New Roman" w:hAnsi="Times New Roman"/>
          <w:sz w:val="24"/>
          <w:szCs w:val="24"/>
          <w:lang w:val="lt-LT"/>
        </w:rPr>
        <w:t xml:space="preserve">rajono savivaldybės administracijos Socialinės paramos </w:t>
      </w:r>
      <w:r w:rsidRPr="00050CB2">
        <w:rPr>
          <w:rFonts w:ascii="Times New Roman" w:hAnsi="Times New Roman"/>
          <w:sz w:val="24"/>
          <w:szCs w:val="24"/>
          <w:lang w:val="lt-LT"/>
        </w:rPr>
        <w:t xml:space="preserve">skyriaus </w:t>
      </w:r>
      <w:r w:rsidR="00050CB2" w:rsidRPr="00050CB2">
        <w:rPr>
          <w:rFonts w:ascii="Times New Roman" w:hAnsi="Times New Roman"/>
          <w:sz w:val="24"/>
          <w:szCs w:val="24"/>
          <w:lang w:val="lt-LT"/>
        </w:rPr>
        <w:t>asmenų su negalia reikalų koordinator</w:t>
      </w:r>
      <w:r w:rsidR="00050CB2">
        <w:rPr>
          <w:rFonts w:ascii="Times New Roman" w:hAnsi="Times New Roman"/>
          <w:sz w:val="24"/>
          <w:szCs w:val="24"/>
          <w:lang w:val="lt-LT"/>
        </w:rPr>
        <w:t xml:space="preserve">ė </w:t>
      </w:r>
      <w:r w:rsidRPr="00050CB2">
        <w:rPr>
          <w:rFonts w:ascii="Times New Roman" w:hAnsi="Times New Roman"/>
          <w:sz w:val="24"/>
          <w:szCs w:val="24"/>
          <w:lang w:val="lt-LT"/>
        </w:rPr>
        <w:t>(darbo</w:t>
      </w:r>
      <w:r>
        <w:rPr>
          <w:rFonts w:ascii="Times New Roman" w:hAnsi="Times New Roman"/>
          <w:sz w:val="24"/>
          <w:szCs w:val="24"/>
          <w:lang w:val="lt-LT"/>
        </w:rPr>
        <w:t xml:space="preserve"> grupės </w:t>
      </w:r>
      <w:r w:rsidR="00050CB2">
        <w:rPr>
          <w:rFonts w:ascii="Times New Roman" w:hAnsi="Times New Roman"/>
          <w:sz w:val="24"/>
          <w:szCs w:val="24"/>
          <w:lang w:val="lt-LT"/>
        </w:rPr>
        <w:t>sekretorė</w:t>
      </w:r>
      <w:r w:rsidRPr="00A578E6">
        <w:rPr>
          <w:rFonts w:ascii="Times New Roman" w:hAnsi="Times New Roman"/>
          <w:sz w:val="24"/>
          <w:szCs w:val="24"/>
          <w:lang w:val="lt-LT"/>
        </w:rPr>
        <w:t>);</w:t>
      </w:r>
    </w:p>
    <w:p w14:paraId="566EE452" w14:textId="624C657B" w:rsidR="00A578E6" w:rsidRPr="00A578E6" w:rsidRDefault="00A578E6" w:rsidP="00A578E6">
      <w:pPr>
        <w:tabs>
          <w:tab w:val="left" w:pos="3686"/>
        </w:tabs>
        <w:spacing w:line="360" w:lineRule="auto"/>
        <w:ind w:left="3828" w:hanging="3261"/>
        <w:jc w:val="both"/>
        <w:rPr>
          <w:rFonts w:ascii="Times New Roman" w:hAnsi="Times New Roman"/>
          <w:sz w:val="24"/>
          <w:szCs w:val="24"/>
          <w:shd w:val="clear" w:color="auto" w:fill="FFFFFF"/>
          <w:lang w:val="lt-LT"/>
        </w:rPr>
      </w:pPr>
      <w:r w:rsidRPr="00A578E6">
        <w:rPr>
          <w:rFonts w:ascii="Times New Roman" w:hAnsi="Times New Roman"/>
          <w:sz w:val="24"/>
          <w:szCs w:val="24"/>
          <w:lang w:val="lt-LT"/>
        </w:rPr>
        <w:t xml:space="preserve">Edita </w:t>
      </w:r>
      <w:proofErr w:type="spellStart"/>
      <w:r w:rsidRPr="00A578E6">
        <w:rPr>
          <w:rFonts w:ascii="Times New Roman" w:hAnsi="Times New Roman"/>
          <w:sz w:val="24"/>
          <w:szCs w:val="24"/>
          <w:lang w:val="lt-LT"/>
        </w:rPr>
        <w:t>Macevičiūtė-Orentienė</w:t>
      </w:r>
      <w:proofErr w:type="spellEnd"/>
      <w:r w:rsidRPr="00A578E6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ab/>
      </w:r>
      <w:r w:rsidRPr="00A578E6">
        <w:rPr>
          <w:rFonts w:ascii="Times New Roman" w:hAnsi="Times New Roman"/>
          <w:sz w:val="24"/>
          <w:szCs w:val="24"/>
          <w:lang w:val="lt-LT"/>
        </w:rPr>
        <w:t>– rajono savivaldybės administracijos Socialinės paramos skyriaus vyresnioji specialistė;</w:t>
      </w:r>
    </w:p>
    <w:p w14:paraId="1F1DB203" w14:textId="32042D8C" w:rsidR="00C2515D" w:rsidRPr="00A578E6" w:rsidRDefault="00C2515D" w:rsidP="00C2515D">
      <w:pPr>
        <w:tabs>
          <w:tab w:val="left" w:pos="3686"/>
        </w:tabs>
        <w:spacing w:line="360" w:lineRule="auto"/>
        <w:ind w:left="3828" w:hanging="3261"/>
        <w:jc w:val="both"/>
        <w:rPr>
          <w:rFonts w:ascii="Times New Roman" w:hAnsi="Times New Roman"/>
          <w:sz w:val="24"/>
          <w:szCs w:val="24"/>
          <w:shd w:val="clear" w:color="auto" w:fill="FFFFFF"/>
          <w:lang w:val="lt-LT"/>
        </w:rPr>
      </w:pPr>
      <w:r w:rsidRPr="00A578E6">
        <w:rPr>
          <w:rFonts w:ascii="Times New Roman" w:hAnsi="Times New Roman"/>
          <w:sz w:val="24"/>
          <w:szCs w:val="24"/>
          <w:lang w:val="lt-LT"/>
        </w:rPr>
        <w:t xml:space="preserve">Edita </w:t>
      </w:r>
      <w:r>
        <w:rPr>
          <w:rFonts w:ascii="Times New Roman" w:hAnsi="Times New Roman"/>
          <w:sz w:val="24"/>
          <w:szCs w:val="24"/>
          <w:lang w:val="lt-LT"/>
        </w:rPr>
        <w:t>Zubrickienė</w:t>
      </w:r>
      <w:r w:rsidRPr="00A578E6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ab/>
      </w:r>
      <w:r w:rsidRPr="00A578E6">
        <w:rPr>
          <w:rFonts w:ascii="Times New Roman" w:hAnsi="Times New Roman"/>
          <w:sz w:val="24"/>
          <w:szCs w:val="24"/>
          <w:lang w:val="lt-LT"/>
        </w:rPr>
        <w:t xml:space="preserve">– rajono savivaldybės administracijos </w:t>
      </w:r>
      <w:r>
        <w:rPr>
          <w:rFonts w:ascii="Times New Roman" w:hAnsi="Times New Roman"/>
          <w:sz w:val="24"/>
          <w:szCs w:val="24"/>
          <w:lang w:val="lt-LT"/>
        </w:rPr>
        <w:t>sveikatos reikalų koordinatorė (vyriausioji specialistė)</w:t>
      </w:r>
      <w:r w:rsidRPr="00A578E6">
        <w:rPr>
          <w:rFonts w:ascii="Times New Roman" w:hAnsi="Times New Roman"/>
          <w:sz w:val="24"/>
          <w:szCs w:val="24"/>
          <w:lang w:val="lt-LT"/>
        </w:rPr>
        <w:t>;</w:t>
      </w:r>
    </w:p>
    <w:p w14:paraId="7739F321" w14:textId="77777777" w:rsidR="00A578E6" w:rsidRPr="00A578E6" w:rsidRDefault="00A578E6" w:rsidP="00A578E6">
      <w:pPr>
        <w:tabs>
          <w:tab w:val="left" w:pos="3686"/>
          <w:tab w:val="left" w:pos="4111"/>
        </w:tabs>
        <w:spacing w:line="360" w:lineRule="auto"/>
        <w:ind w:left="3828" w:hanging="3261"/>
        <w:jc w:val="both"/>
        <w:rPr>
          <w:rFonts w:ascii="Times New Roman" w:hAnsi="Times New Roman"/>
          <w:sz w:val="24"/>
          <w:szCs w:val="24"/>
          <w:lang w:val="lt-LT"/>
        </w:rPr>
      </w:pPr>
      <w:r w:rsidRPr="00A578E6">
        <w:rPr>
          <w:rFonts w:ascii="Times New Roman" w:hAnsi="Times New Roman"/>
          <w:sz w:val="24"/>
          <w:szCs w:val="24"/>
          <w:lang w:val="lt-LT"/>
        </w:rPr>
        <w:t xml:space="preserve">Lina </w:t>
      </w:r>
      <w:proofErr w:type="spellStart"/>
      <w:r w:rsidRPr="00A578E6">
        <w:rPr>
          <w:rFonts w:ascii="Times New Roman" w:hAnsi="Times New Roman"/>
          <w:sz w:val="24"/>
          <w:szCs w:val="24"/>
          <w:lang w:val="lt-LT"/>
        </w:rPr>
        <w:t>Rūgienė</w:t>
      </w:r>
      <w:proofErr w:type="spellEnd"/>
      <w:r w:rsidRPr="00A578E6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ab/>
      </w:r>
      <w:r w:rsidRPr="00A578E6">
        <w:rPr>
          <w:rFonts w:ascii="Times New Roman" w:hAnsi="Times New Roman"/>
          <w:sz w:val="24"/>
          <w:szCs w:val="24"/>
          <w:lang w:val="lt-LT"/>
        </w:rPr>
        <w:t>–</w:t>
      </w:r>
      <w:r w:rsidRPr="00A578E6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 xml:space="preserve"> </w:t>
      </w:r>
      <w:r w:rsidRPr="00A578E6">
        <w:rPr>
          <w:rFonts w:ascii="Times New Roman" w:hAnsi="Times New Roman"/>
          <w:sz w:val="24"/>
          <w:szCs w:val="24"/>
          <w:lang w:val="lt-LT"/>
        </w:rPr>
        <w:t>rajono savivaldybės administracijos Ūkio ir investicijų skyriaus vyriausioji specialistė;</w:t>
      </w:r>
    </w:p>
    <w:p w14:paraId="10B8AC71" w14:textId="77777777" w:rsidR="00A578E6" w:rsidRPr="00A578E6" w:rsidRDefault="00A578E6" w:rsidP="00A578E6">
      <w:pPr>
        <w:tabs>
          <w:tab w:val="left" w:pos="3686"/>
        </w:tabs>
        <w:spacing w:line="360" w:lineRule="auto"/>
        <w:ind w:left="3828" w:hanging="3261"/>
        <w:jc w:val="both"/>
        <w:rPr>
          <w:rFonts w:ascii="Times New Roman" w:hAnsi="Times New Roman"/>
          <w:sz w:val="24"/>
          <w:szCs w:val="24"/>
          <w:lang w:val="lt-LT"/>
        </w:rPr>
      </w:pPr>
      <w:r w:rsidRPr="00A578E6">
        <w:rPr>
          <w:rFonts w:ascii="Times New Roman" w:hAnsi="Times New Roman"/>
          <w:sz w:val="24"/>
          <w:szCs w:val="24"/>
          <w:lang w:val="lt-LT"/>
        </w:rPr>
        <w:t xml:space="preserve">Saulius Rakauskas </w:t>
      </w:r>
      <w:r w:rsidRPr="00A578E6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A578E6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 xml:space="preserve"> </w:t>
      </w:r>
      <w:r w:rsidRPr="00A578E6">
        <w:rPr>
          <w:rFonts w:ascii="Times New Roman" w:hAnsi="Times New Roman"/>
          <w:sz w:val="24"/>
          <w:szCs w:val="24"/>
          <w:lang w:val="lt-LT"/>
        </w:rPr>
        <w:t>Šakių rajono neįgaliųjų draugijos pirmininkas;</w:t>
      </w:r>
    </w:p>
    <w:p w14:paraId="23BC58C0" w14:textId="43404033" w:rsidR="00A578E6" w:rsidRPr="00A578E6" w:rsidRDefault="000C59AE" w:rsidP="00050CB2">
      <w:pPr>
        <w:tabs>
          <w:tab w:val="left" w:pos="3686"/>
        </w:tabs>
        <w:spacing w:line="360" w:lineRule="auto"/>
        <w:ind w:left="3828" w:hanging="3261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Erika </w:t>
      </w:r>
      <w:proofErr w:type="spellStart"/>
      <w:r>
        <w:rPr>
          <w:rFonts w:ascii="Times New Roman" w:hAnsi="Times New Roman"/>
          <w:sz w:val="24"/>
          <w:szCs w:val="24"/>
          <w:lang w:val="lt-LT"/>
        </w:rPr>
        <w:t>Stikliuvienė</w:t>
      </w:r>
      <w:proofErr w:type="spellEnd"/>
      <w:r w:rsidR="00A578E6" w:rsidRPr="00A578E6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ab/>
      </w:r>
      <w:r w:rsidR="00A578E6" w:rsidRPr="00A578E6">
        <w:rPr>
          <w:rFonts w:ascii="Times New Roman" w:hAnsi="Times New Roman"/>
          <w:sz w:val="24"/>
          <w:szCs w:val="24"/>
          <w:lang w:val="lt-LT"/>
        </w:rPr>
        <w:t xml:space="preserve">– </w:t>
      </w:r>
      <w:r>
        <w:rPr>
          <w:rFonts w:ascii="Times New Roman" w:hAnsi="Times New Roman"/>
          <w:sz w:val="24"/>
          <w:szCs w:val="24"/>
          <w:lang w:val="lt-LT"/>
        </w:rPr>
        <w:t>VšĮ LASS pietvakarių centro Šakių rajono filialo pirmininkė</w:t>
      </w:r>
      <w:r w:rsidR="00A578E6" w:rsidRPr="00A578E6">
        <w:rPr>
          <w:rFonts w:ascii="Times New Roman" w:hAnsi="Times New Roman"/>
          <w:sz w:val="24"/>
          <w:szCs w:val="24"/>
          <w:lang w:val="lt-LT"/>
        </w:rPr>
        <w:t>.“</w:t>
      </w:r>
    </w:p>
    <w:p w14:paraId="1574ECE3" w14:textId="59AC1B56" w:rsidR="005736D0" w:rsidRPr="00A578E6" w:rsidRDefault="005736D0" w:rsidP="00050CB2">
      <w:pPr>
        <w:spacing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lt-LT" w:eastAsia="lt-LT"/>
        </w:rPr>
      </w:pPr>
      <w:r w:rsidRPr="00A578E6">
        <w:rPr>
          <w:rFonts w:ascii="Times New Roman" w:hAnsi="Times New Roman"/>
          <w:color w:val="000000"/>
          <w:sz w:val="24"/>
          <w:szCs w:val="24"/>
          <w:lang w:val="lt-LT" w:eastAsia="lt-LT"/>
        </w:rPr>
        <w:lastRenderedPageBreak/>
        <w:t>3. Pakeičiu 2 punktą ir jį išdėstau taip:</w:t>
      </w:r>
    </w:p>
    <w:p w14:paraId="41B082ED" w14:textId="6BA20CDB" w:rsidR="005736D0" w:rsidRPr="00A578E6" w:rsidRDefault="005736D0" w:rsidP="00050CB2">
      <w:pPr>
        <w:tabs>
          <w:tab w:val="left" w:pos="851"/>
        </w:tabs>
        <w:spacing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lt-LT" w:eastAsia="lt-LT"/>
        </w:rPr>
      </w:pPr>
      <w:r w:rsidRPr="00A578E6">
        <w:rPr>
          <w:rFonts w:ascii="Times New Roman" w:hAnsi="Times New Roman"/>
          <w:color w:val="000000"/>
          <w:sz w:val="24"/>
          <w:szCs w:val="24"/>
          <w:lang w:val="lt-LT" w:eastAsia="lt-LT"/>
        </w:rPr>
        <w:t>„2. </w:t>
      </w:r>
      <w:r w:rsidRPr="00A578E6">
        <w:rPr>
          <w:rFonts w:ascii="Times New Roman" w:hAnsi="Times New Roman"/>
          <w:color w:val="000000"/>
          <w:spacing w:val="60"/>
          <w:sz w:val="24"/>
          <w:szCs w:val="24"/>
          <w:lang w:val="lt-LT" w:eastAsia="lt-LT"/>
        </w:rPr>
        <w:t>Tvirtinu</w:t>
      </w:r>
      <w:r w:rsidRPr="00A578E6">
        <w:rPr>
          <w:rFonts w:ascii="Times New Roman" w:hAnsi="Times New Roman"/>
          <w:color w:val="000000"/>
          <w:sz w:val="24"/>
          <w:szCs w:val="24"/>
          <w:lang w:val="lt-LT" w:eastAsia="lt-LT"/>
        </w:rPr>
        <w:t> Viešosios aplinkos pritaikymo asmenų su negalia poreikiams problemų sprendimo darbo grupės veiklos aprašą (pridedama).“</w:t>
      </w:r>
    </w:p>
    <w:p w14:paraId="7E2EDBCE" w14:textId="6602EB35" w:rsidR="0060219F" w:rsidRPr="00A578E6" w:rsidRDefault="0060219F" w:rsidP="00050CB2">
      <w:pPr>
        <w:spacing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lt-LT" w:eastAsia="lt-LT"/>
        </w:rPr>
      </w:pPr>
      <w:r w:rsidRPr="00196CA6">
        <w:rPr>
          <w:rFonts w:ascii="Times New Roman" w:hAnsi="Times New Roman"/>
          <w:sz w:val="24"/>
          <w:szCs w:val="24"/>
          <w:lang w:val="lt-LT"/>
        </w:rPr>
        <w:t xml:space="preserve">4. </w:t>
      </w:r>
      <w:r w:rsidRPr="00196CA6">
        <w:rPr>
          <w:rFonts w:ascii="Times New Roman" w:hAnsi="Times New Roman"/>
          <w:color w:val="000000"/>
          <w:sz w:val="24"/>
          <w:szCs w:val="24"/>
          <w:lang w:val="lt-LT" w:eastAsia="lt-LT"/>
        </w:rPr>
        <w:t>Pakeičiu nurodytu potvarkiu patvirtintą Viešosios aplinkos pritaikymo neįgaliųjų poreikiams problemų sprendimo</w:t>
      </w:r>
      <w:r w:rsidRPr="00A578E6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darbo grupės veiklos aprašą:</w:t>
      </w:r>
    </w:p>
    <w:p w14:paraId="66B370E2" w14:textId="47C51762" w:rsidR="0060219F" w:rsidRPr="00A578E6" w:rsidRDefault="0060219F" w:rsidP="00050CB2">
      <w:pPr>
        <w:spacing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lt-LT" w:eastAsia="lt-LT"/>
        </w:rPr>
      </w:pPr>
      <w:r w:rsidRPr="00A578E6">
        <w:rPr>
          <w:rFonts w:ascii="Times New Roman" w:hAnsi="Times New Roman"/>
          <w:color w:val="000000"/>
          <w:sz w:val="24"/>
          <w:szCs w:val="24"/>
          <w:lang w:val="lt-LT" w:eastAsia="lt-LT"/>
        </w:rPr>
        <w:t>4.1. Pakeičiu pavadinimą ir jį išdėstau taip:</w:t>
      </w:r>
    </w:p>
    <w:p w14:paraId="0CFE8278" w14:textId="2F141AC4" w:rsidR="0060219F" w:rsidRPr="00A578E6" w:rsidRDefault="0060219F" w:rsidP="00196CA6">
      <w:pPr>
        <w:jc w:val="center"/>
        <w:rPr>
          <w:rFonts w:ascii="Times New Roman" w:hAnsi="Times New Roman"/>
          <w:color w:val="000000"/>
          <w:sz w:val="24"/>
          <w:szCs w:val="24"/>
          <w:lang w:val="lt-LT" w:eastAsia="lt-LT"/>
        </w:rPr>
      </w:pPr>
      <w:r w:rsidRPr="00A578E6">
        <w:rPr>
          <w:rFonts w:ascii="Times New Roman" w:hAnsi="Times New Roman"/>
          <w:color w:val="000000"/>
          <w:sz w:val="24"/>
          <w:szCs w:val="24"/>
          <w:lang w:val="lt-LT" w:eastAsia="lt-LT"/>
        </w:rPr>
        <w:t>„</w:t>
      </w:r>
      <w:r w:rsidRPr="00A578E6">
        <w:rPr>
          <w:rFonts w:ascii="Times New Roman" w:hAnsi="Times New Roman"/>
          <w:b/>
          <w:bCs/>
          <w:color w:val="000000"/>
          <w:sz w:val="24"/>
          <w:szCs w:val="24"/>
          <w:lang w:val="lt-LT" w:eastAsia="lt-LT"/>
        </w:rPr>
        <w:t>VIEŠOSIOS APLINKOS PRITAIKYMO ASMENŲ SU NEGALIA POREIKIAMS PROBLEMŲ SPRENDIMO DARBO GRUPĖS VEIKLOS APRAŠAS</w:t>
      </w:r>
      <w:r w:rsidRPr="00A578E6">
        <w:rPr>
          <w:rFonts w:ascii="Times New Roman" w:hAnsi="Times New Roman"/>
          <w:color w:val="000000"/>
          <w:sz w:val="24"/>
          <w:szCs w:val="24"/>
          <w:lang w:val="lt-LT" w:eastAsia="lt-LT"/>
        </w:rPr>
        <w:t>“.</w:t>
      </w:r>
    </w:p>
    <w:p w14:paraId="1ADFEC72" w14:textId="39DDDC46" w:rsidR="0060219F" w:rsidRPr="00A578E6" w:rsidRDefault="0060219F" w:rsidP="00050CB2">
      <w:pPr>
        <w:spacing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lt-LT" w:eastAsia="lt-LT"/>
        </w:rPr>
      </w:pPr>
      <w:r w:rsidRPr="00A578E6">
        <w:rPr>
          <w:rFonts w:ascii="Times New Roman" w:hAnsi="Times New Roman"/>
          <w:color w:val="000000"/>
          <w:sz w:val="24"/>
          <w:szCs w:val="24"/>
          <w:lang w:val="lt-LT" w:eastAsia="lt-LT"/>
        </w:rPr>
        <w:t>4.2. Pakeičiu 1</w:t>
      </w:r>
      <w:r w:rsidR="00196CA6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</w:t>
      </w:r>
      <w:r w:rsidRPr="00A578E6">
        <w:rPr>
          <w:rFonts w:ascii="Times New Roman" w:hAnsi="Times New Roman"/>
          <w:color w:val="000000"/>
          <w:sz w:val="24"/>
          <w:szCs w:val="24"/>
          <w:lang w:val="lt-LT" w:eastAsia="lt-LT"/>
        </w:rPr>
        <w:t>punktą ir jį išdėstau taip:</w:t>
      </w:r>
    </w:p>
    <w:p w14:paraId="1B7E8365" w14:textId="3A14FD8A" w:rsidR="0060219F" w:rsidRPr="00A578E6" w:rsidRDefault="0060219F" w:rsidP="00196CA6">
      <w:pPr>
        <w:spacing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lt-LT" w:eastAsia="lt-LT"/>
        </w:rPr>
      </w:pPr>
      <w:r w:rsidRPr="00A578E6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„1. </w:t>
      </w:r>
      <w:r w:rsidR="00196CA6">
        <w:rPr>
          <w:rFonts w:ascii="Times New Roman" w:hAnsi="Times New Roman"/>
          <w:color w:val="000000"/>
          <w:sz w:val="24"/>
          <w:szCs w:val="24"/>
          <w:lang w:val="lt-LT" w:eastAsia="lt-LT"/>
        </w:rPr>
        <w:t>Viešosios aplinkos pritaikymo asmenų su negalia poreikiams problemų sprendimo darbo grupės veiklos aprašas (toliau – Aprašas) skirtas vadovautis organizuojant darbo grupės veiklą ir jos sudėtį. Šiame Apraše numatyti darbo grupės tikslai, funkcijos bei kitos veiklą reglamentuojančios nuostatos.</w:t>
      </w:r>
      <w:r w:rsidRPr="00A578E6">
        <w:rPr>
          <w:rFonts w:ascii="Times New Roman" w:hAnsi="Times New Roman"/>
          <w:color w:val="000000"/>
          <w:sz w:val="24"/>
          <w:szCs w:val="24"/>
          <w:lang w:val="lt-LT" w:eastAsia="lt-LT"/>
        </w:rPr>
        <w:t>“</w:t>
      </w:r>
    </w:p>
    <w:p w14:paraId="1AC492A1" w14:textId="33976146" w:rsidR="00196CA6" w:rsidRDefault="00196CA6" w:rsidP="00196CA6">
      <w:pPr>
        <w:spacing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4.3. </w:t>
      </w:r>
      <w:r w:rsidRPr="00A578E6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Pakeičiu </w:t>
      </w:r>
      <w:r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2 </w:t>
      </w:r>
      <w:r w:rsidRPr="00A578E6">
        <w:rPr>
          <w:rFonts w:ascii="Times New Roman" w:hAnsi="Times New Roman"/>
          <w:color w:val="000000"/>
          <w:sz w:val="24"/>
          <w:szCs w:val="24"/>
          <w:lang w:val="lt-LT" w:eastAsia="lt-LT"/>
        </w:rPr>
        <w:t>punktą ir jį išdėstau taip:</w:t>
      </w:r>
    </w:p>
    <w:p w14:paraId="77100459" w14:textId="7140A56D" w:rsidR="00E72A95" w:rsidRDefault="00196CA6" w:rsidP="00196CA6">
      <w:pPr>
        <w:spacing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lt-LT" w:eastAsia="lt-LT"/>
        </w:rPr>
      </w:pPr>
      <w:r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„2. Darbo grupė savo veikloje vadovaujasi Jungtinių Tautų </w:t>
      </w:r>
      <w:r w:rsidR="005B1209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neįgaliųjų </w:t>
      </w:r>
      <w:r>
        <w:rPr>
          <w:rFonts w:ascii="Times New Roman" w:hAnsi="Times New Roman"/>
          <w:color w:val="000000"/>
          <w:sz w:val="24"/>
          <w:szCs w:val="24"/>
          <w:lang w:val="lt-LT" w:eastAsia="lt-LT"/>
        </w:rPr>
        <w:t>teisių konvencija</w:t>
      </w:r>
      <w:r w:rsidR="00E72A95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, Lietuvos Respublikos asmens su negalia teisių apsaugos pagrindų įstatymu ir šio Aprašo </w:t>
      </w:r>
      <w:r w:rsidR="00E72A95" w:rsidRPr="00C14F70">
        <w:rPr>
          <w:rFonts w:ascii="Times New Roman" w:hAnsi="Times New Roman"/>
          <w:color w:val="000000"/>
          <w:sz w:val="24"/>
          <w:szCs w:val="24"/>
          <w:lang w:val="lt-LT" w:eastAsia="lt-LT"/>
        </w:rPr>
        <w:t>nuostatomis.“</w:t>
      </w:r>
    </w:p>
    <w:p w14:paraId="42522AC3" w14:textId="431493BC" w:rsidR="00CA009A" w:rsidRDefault="00E72A95" w:rsidP="00196CA6">
      <w:pPr>
        <w:spacing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lt-LT" w:eastAsia="lt-LT"/>
        </w:rPr>
      </w:pPr>
      <w:r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4.4. </w:t>
      </w:r>
      <w:r w:rsidR="00CA009A" w:rsidRPr="00A578E6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Pakeičiu </w:t>
      </w:r>
      <w:r w:rsidR="00CA009A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3 </w:t>
      </w:r>
      <w:r w:rsidR="00CA009A" w:rsidRPr="00A578E6">
        <w:rPr>
          <w:rFonts w:ascii="Times New Roman" w:hAnsi="Times New Roman"/>
          <w:color w:val="000000"/>
          <w:sz w:val="24"/>
          <w:szCs w:val="24"/>
          <w:lang w:val="lt-LT" w:eastAsia="lt-LT"/>
        </w:rPr>
        <w:t>punktą ir jį išdėstau taip:</w:t>
      </w:r>
    </w:p>
    <w:p w14:paraId="517B7A6F" w14:textId="4A2FAED7" w:rsidR="00196CA6" w:rsidRPr="00A578E6" w:rsidRDefault="00CA009A" w:rsidP="00196CA6">
      <w:pPr>
        <w:spacing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lt-LT" w:eastAsia="lt-LT"/>
        </w:rPr>
      </w:pPr>
      <w:r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„3. </w:t>
      </w:r>
      <w:r w:rsidR="00E72A95">
        <w:rPr>
          <w:rFonts w:ascii="Times New Roman" w:hAnsi="Times New Roman"/>
          <w:color w:val="000000"/>
          <w:sz w:val="24"/>
          <w:szCs w:val="24"/>
          <w:lang w:val="lt-LT" w:eastAsia="lt-LT"/>
        </w:rPr>
        <w:t>Strateginis darbo grupės tikslas – sukurti palankią</w:t>
      </w:r>
      <w:r w:rsidR="00FE347E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prieinamą </w:t>
      </w:r>
      <w:r w:rsidR="00E72A95">
        <w:rPr>
          <w:rFonts w:ascii="Times New Roman" w:hAnsi="Times New Roman"/>
          <w:color w:val="000000"/>
          <w:sz w:val="24"/>
          <w:szCs w:val="24"/>
          <w:lang w:val="lt-LT" w:eastAsia="lt-LT"/>
        </w:rPr>
        <w:t>aplinką ir sąlygas</w:t>
      </w:r>
      <w:r w:rsidR="00FE347E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oriam</w:t>
      </w:r>
      <w:r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, </w:t>
      </w:r>
      <w:r w:rsidR="00FE347E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visaverčiam asmenų su negalia judėjimui viešoje </w:t>
      </w:r>
      <w:r w:rsidR="005B3603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aplinkoje </w:t>
      </w:r>
      <w:r w:rsidR="00FE347E">
        <w:rPr>
          <w:rFonts w:ascii="Times New Roman" w:hAnsi="Times New Roman"/>
          <w:color w:val="000000"/>
          <w:sz w:val="24"/>
          <w:szCs w:val="24"/>
          <w:lang w:val="lt-LT" w:eastAsia="lt-LT"/>
        </w:rPr>
        <w:t>Šakių rajono savivaldybė</w:t>
      </w:r>
      <w:r>
        <w:rPr>
          <w:rFonts w:ascii="Times New Roman" w:hAnsi="Times New Roman"/>
          <w:color w:val="000000"/>
          <w:sz w:val="24"/>
          <w:szCs w:val="24"/>
          <w:lang w:val="lt-LT" w:eastAsia="lt-LT"/>
        </w:rPr>
        <w:t>je</w:t>
      </w:r>
      <w:r w:rsidR="00FE347E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, užtikrinti lygias galimybes ir asmenų su </w:t>
      </w:r>
      <w:r w:rsidR="00FE347E" w:rsidRPr="00C14F70">
        <w:rPr>
          <w:rFonts w:ascii="Times New Roman" w:hAnsi="Times New Roman"/>
          <w:color w:val="000000"/>
          <w:sz w:val="24"/>
          <w:szCs w:val="24"/>
          <w:lang w:val="lt-LT" w:eastAsia="lt-LT"/>
        </w:rPr>
        <w:t>negalia gyvenimo kokybę.</w:t>
      </w:r>
      <w:r w:rsidRPr="00C14F70">
        <w:rPr>
          <w:rFonts w:ascii="Times New Roman" w:hAnsi="Times New Roman"/>
          <w:color w:val="000000"/>
          <w:sz w:val="24"/>
          <w:szCs w:val="24"/>
          <w:lang w:val="lt-LT" w:eastAsia="lt-LT"/>
        </w:rPr>
        <w:t>“</w:t>
      </w:r>
      <w:r w:rsidR="00FE347E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</w:t>
      </w:r>
    </w:p>
    <w:p w14:paraId="48E0D51C" w14:textId="4E3D43A8" w:rsidR="005736D0" w:rsidRDefault="003A5BCE" w:rsidP="00050CB2">
      <w:pPr>
        <w:tabs>
          <w:tab w:val="left" w:pos="1191"/>
          <w:tab w:val="left" w:pos="1230"/>
          <w:tab w:val="left" w:pos="4253"/>
        </w:tabs>
        <w:spacing w:line="360" w:lineRule="auto"/>
        <w:ind w:firstLine="567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4.5. Pakeičiu 5 punktą ir jį išdėstau taip:</w:t>
      </w:r>
    </w:p>
    <w:p w14:paraId="69062CDA" w14:textId="147391FA" w:rsidR="003A5BCE" w:rsidRPr="003A5BCE" w:rsidRDefault="003A5BCE" w:rsidP="003A5BCE">
      <w:pPr>
        <w:spacing w:line="36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4"/>
          <w:szCs w:val="24"/>
          <w:lang w:val="lt-LT" w:eastAsia="lt-LT"/>
        </w:rPr>
      </w:pPr>
      <w:r w:rsidRPr="003A5BCE">
        <w:rPr>
          <w:rFonts w:ascii="Times New Roman" w:hAnsi="Times New Roman"/>
          <w:sz w:val="24"/>
          <w:szCs w:val="24"/>
          <w:lang w:val="lt-LT"/>
        </w:rPr>
        <w:t xml:space="preserve">„5. Darbo grupė sudaroma iš ne mažiau kaip 7 narių. </w:t>
      </w:r>
      <w:r w:rsidRPr="003A5BCE">
        <w:rPr>
          <w:rFonts w:ascii="Times New Roman" w:hAnsi="Times New Roman"/>
          <w:color w:val="000000"/>
          <w:sz w:val="24"/>
          <w:szCs w:val="24"/>
          <w:lang w:val="lt-LT" w:eastAsia="lt-LT"/>
        </w:rPr>
        <w:t>Į darbo grupės sudėt</w:t>
      </w:r>
      <w:r>
        <w:rPr>
          <w:rFonts w:ascii="Times New Roman" w:hAnsi="Times New Roman"/>
          <w:color w:val="000000"/>
          <w:sz w:val="24"/>
          <w:szCs w:val="24"/>
          <w:lang w:val="lt-LT" w:eastAsia="lt-LT"/>
        </w:rPr>
        <w:t>į</w:t>
      </w:r>
      <w:r w:rsidRPr="003A5BCE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įtraukiami ne mažiau kaip du savivaldybės administracijos darbuotojai</w:t>
      </w:r>
      <w:r w:rsidR="005B3603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bei </w:t>
      </w:r>
      <w:r w:rsidR="005B3603" w:rsidRPr="00050CB2">
        <w:rPr>
          <w:rFonts w:ascii="Times New Roman" w:hAnsi="Times New Roman"/>
          <w:sz w:val="24"/>
          <w:szCs w:val="24"/>
          <w:lang w:val="lt-LT"/>
        </w:rPr>
        <w:t>asmenų su negalia reikalų koordinator</w:t>
      </w:r>
      <w:r w:rsidR="005B3603">
        <w:rPr>
          <w:rFonts w:ascii="Times New Roman" w:hAnsi="Times New Roman"/>
          <w:sz w:val="24"/>
          <w:szCs w:val="24"/>
          <w:lang w:val="lt-LT"/>
        </w:rPr>
        <w:t xml:space="preserve">ius, </w:t>
      </w:r>
      <w:r w:rsidRPr="003A5BCE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statybos darbų projektuotojas (architektas, inžinierius ar kitas statybos srities, projektavimo, architektūros ar panašų techninį išsilavinimą turintis kvalifikuotas specialistas),  </w:t>
      </w:r>
      <w:r w:rsidR="00DA2CB0" w:rsidRPr="003A5BCE">
        <w:rPr>
          <w:rFonts w:ascii="Times New Roman" w:hAnsi="Times New Roman"/>
          <w:color w:val="000000"/>
          <w:sz w:val="24"/>
          <w:szCs w:val="24"/>
          <w:lang w:val="lt-LT" w:eastAsia="lt-LT"/>
        </w:rPr>
        <w:t>asmenis su negalia atstovaujančių</w:t>
      </w:r>
      <w:r w:rsidR="00DA2CB0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</w:t>
      </w:r>
      <w:r w:rsidRPr="003A5BCE">
        <w:rPr>
          <w:rFonts w:ascii="Times New Roman" w:hAnsi="Times New Roman"/>
          <w:color w:val="000000"/>
          <w:sz w:val="24"/>
          <w:szCs w:val="24"/>
          <w:lang w:val="lt-LT" w:eastAsia="lt-LT"/>
        </w:rPr>
        <w:t>organizacijų</w:t>
      </w:r>
      <w:r w:rsidR="00DA2CB0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</w:t>
      </w:r>
      <w:r w:rsidRPr="003A5BCE">
        <w:rPr>
          <w:rFonts w:ascii="Times New Roman" w:hAnsi="Times New Roman"/>
          <w:color w:val="000000"/>
          <w:sz w:val="24"/>
          <w:szCs w:val="24"/>
          <w:lang w:val="lt-LT" w:eastAsia="lt-LT"/>
        </w:rPr>
        <w:t>deleguot</w:t>
      </w:r>
      <w:r w:rsidR="005B3603">
        <w:rPr>
          <w:rFonts w:ascii="Times New Roman" w:hAnsi="Times New Roman"/>
          <w:color w:val="000000"/>
          <w:sz w:val="24"/>
          <w:szCs w:val="24"/>
          <w:lang w:val="lt-LT" w:eastAsia="lt-LT"/>
        </w:rPr>
        <w:t>as</w:t>
      </w:r>
      <w:r w:rsidRPr="003A5BCE">
        <w:rPr>
          <w:rFonts w:ascii="Times New Roman" w:hAnsi="Times New Roman"/>
          <w:color w:val="000000"/>
          <w:sz w:val="24"/>
          <w:szCs w:val="24"/>
          <w:lang w:val="lt-LT" w:eastAsia="lt-LT"/>
        </w:rPr>
        <w:t>/-</w:t>
      </w:r>
      <w:proofErr w:type="spellStart"/>
      <w:r w:rsidR="005B3603">
        <w:rPr>
          <w:rFonts w:ascii="Times New Roman" w:hAnsi="Times New Roman"/>
          <w:color w:val="000000"/>
          <w:sz w:val="24"/>
          <w:szCs w:val="24"/>
          <w:lang w:val="lt-LT" w:eastAsia="lt-LT"/>
        </w:rPr>
        <w:t>ti</w:t>
      </w:r>
      <w:proofErr w:type="spellEnd"/>
      <w:r w:rsidRPr="003A5BCE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atstov</w:t>
      </w:r>
      <w:r w:rsidR="005B3603">
        <w:rPr>
          <w:rFonts w:ascii="Times New Roman" w:hAnsi="Times New Roman"/>
          <w:color w:val="000000"/>
          <w:sz w:val="24"/>
          <w:szCs w:val="24"/>
          <w:lang w:val="lt-LT" w:eastAsia="lt-LT"/>
        </w:rPr>
        <w:t>as</w:t>
      </w:r>
      <w:r w:rsidRPr="003A5BCE">
        <w:rPr>
          <w:rFonts w:ascii="Times New Roman" w:hAnsi="Times New Roman"/>
          <w:color w:val="000000"/>
          <w:sz w:val="24"/>
          <w:szCs w:val="24"/>
          <w:lang w:val="lt-LT" w:eastAsia="lt-LT"/>
        </w:rPr>
        <w:t>/-</w:t>
      </w:r>
      <w:r w:rsidR="005B3603">
        <w:rPr>
          <w:rFonts w:ascii="Times New Roman" w:hAnsi="Times New Roman"/>
          <w:color w:val="000000"/>
          <w:sz w:val="24"/>
          <w:szCs w:val="24"/>
          <w:lang w:val="lt-LT" w:eastAsia="lt-LT"/>
        </w:rPr>
        <w:t>ai</w:t>
      </w:r>
      <w:r w:rsidRPr="003A5BCE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iš </w:t>
      </w:r>
      <w:r w:rsidRPr="003A5BCE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ne mažiau kaip dviejų Šakių rajone veikiančių organizacijų, pateikusių raštišką sutikimą dalyvauti </w:t>
      </w:r>
      <w:r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darbo grupės </w:t>
      </w:r>
      <w:r w:rsidRPr="003A5BCE">
        <w:rPr>
          <w:rFonts w:ascii="Times New Roman" w:hAnsi="Times New Roman"/>
          <w:color w:val="000000"/>
          <w:sz w:val="24"/>
          <w:szCs w:val="24"/>
          <w:lang w:val="lt-LT" w:eastAsia="lt-LT"/>
        </w:rPr>
        <w:t>veikloje</w:t>
      </w:r>
      <w:r w:rsidR="005B3603">
        <w:rPr>
          <w:rFonts w:ascii="Times New Roman" w:hAnsi="Times New Roman"/>
          <w:color w:val="000000"/>
          <w:sz w:val="24"/>
          <w:szCs w:val="24"/>
          <w:lang w:val="lt-LT" w:eastAsia="lt-LT"/>
        </w:rPr>
        <w:t>, kiti specialistai</w:t>
      </w:r>
      <w:r w:rsidRPr="003A5BCE">
        <w:rPr>
          <w:rFonts w:ascii="Times New Roman" w:hAnsi="Times New Roman"/>
          <w:color w:val="000000"/>
          <w:sz w:val="24"/>
          <w:szCs w:val="24"/>
          <w:lang w:val="lt-LT" w:eastAsia="lt-LT"/>
        </w:rPr>
        <w:t>.</w:t>
      </w:r>
      <w:r w:rsidR="00D95B19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</w:t>
      </w:r>
      <w:r w:rsidRPr="003A5BCE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Šakių rajone veikiančios </w:t>
      </w:r>
      <w:r w:rsidR="00DA2CB0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ir </w:t>
      </w:r>
      <w:r w:rsidRPr="003A5BCE">
        <w:rPr>
          <w:rFonts w:ascii="Times New Roman" w:hAnsi="Times New Roman"/>
          <w:color w:val="000000"/>
          <w:sz w:val="24"/>
          <w:szCs w:val="24"/>
          <w:lang w:val="lt-LT" w:eastAsia="lt-LT"/>
        </w:rPr>
        <w:t>asmenis su negalia</w:t>
      </w:r>
      <w:r w:rsidR="00DA2CB0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atstovaujančios organizacijos</w:t>
      </w:r>
      <w:r w:rsidRPr="003A5BCE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 apie galimybę dalyvauti </w:t>
      </w:r>
      <w:r w:rsidR="000B3B58">
        <w:rPr>
          <w:rFonts w:ascii="Times New Roman" w:hAnsi="Times New Roman"/>
          <w:color w:val="000000"/>
          <w:sz w:val="24"/>
          <w:szCs w:val="24"/>
          <w:lang w:val="lt-LT" w:eastAsia="lt-LT"/>
        </w:rPr>
        <w:t>d</w:t>
      </w:r>
      <w:r w:rsidR="005B3603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arbo grupės </w:t>
      </w:r>
      <w:r w:rsidRPr="003A5BCE">
        <w:rPr>
          <w:rFonts w:ascii="Times New Roman" w:hAnsi="Times New Roman"/>
          <w:color w:val="000000"/>
          <w:sz w:val="24"/>
          <w:szCs w:val="24"/>
          <w:lang w:val="lt-LT" w:eastAsia="lt-LT"/>
        </w:rPr>
        <w:t>veikloje informuojamos žodžiu (telefonu) arba raštu (paštu, el. paštu).</w:t>
      </w:r>
      <w:r w:rsidR="000B3B58">
        <w:rPr>
          <w:rFonts w:ascii="Times New Roman" w:hAnsi="Times New Roman"/>
          <w:color w:val="000000"/>
          <w:sz w:val="24"/>
          <w:szCs w:val="24"/>
          <w:lang w:val="lt-LT" w:eastAsia="lt-LT"/>
        </w:rPr>
        <w:t>“</w:t>
      </w:r>
      <w:r w:rsidRPr="003A5BCE">
        <w:rPr>
          <w:rFonts w:ascii="Times New Roman" w:hAnsi="Times New Roman"/>
          <w:color w:val="000000"/>
          <w:sz w:val="24"/>
          <w:szCs w:val="24"/>
          <w:lang w:val="lt-LT" w:eastAsia="lt-LT"/>
        </w:rPr>
        <w:t> </w:t>
      </w:r>
    </w:p>
    <w:p w14:paraId="1F596A76" w14:textId="12EBBC32" w:rsidR="003A5BCE" w:rsidRDefault="000B3B58" w:rsidP="003A5BCE">
      <w:pPr>
        <w:tabs>
          <w:tab w:val="left" w:pos="1191"/>
          <w:tab w:val="left" w:pos="1230"/>
          <w:tab w:val="left" w:pos="4253"/>
        </w:tabs>
        <w:spacing w:line="360" w:lineRule="auto"/>
        <w:ind w:firstLine="567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4.6. Pakeičiu 7.1 papunktį ir jį išdėstau taip:</w:t>
      </w:r>
    </w:p>
    <w:p w14:paraId="098E5BCB" w14:textId="2926EEB8" w:rsidR="000B3B58" w:rsidRPr="00A578E6" w:rsidRDefault="000B3B58" w:rsidP="003A5BCE">
      <w:pPr>
        <w:tabs>
          <w:tab w:val="left" w:pos="1191"/>
          <w:tab w:val="left" w:pos="1230"/>
          <w:tab w:val="left" w:pos="4253"/>
        </w:tabs>
        <w:spacing w:line="360" w:lineRule="auto"/>
        <w:ind w:firstLine="567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„7.1. įvertina viešosios aplinkos pritaikymo asmenims su negalia poreikį rajone;“.</w:t>
      </w:r>
    </w:p>
    <w:p w14:paraId="2A5A5F1B" w14:textId="789F9191" w:rsidR="000B3B58" w:rsidRDefault="000B3B58" w:rsidP="000B3B58">
      <w:pPr>
        <w:tabs>
          <w:tab w:val="left" w:pos="1191"/>
          <w:tab w:val="left" w:pos="1230"/>
          <w:tab w:val="left" w:pos="4253"/>
        </w:tabs>
        <w:spacing w:line="360" w:lineRule="auto"/>
        <w:ind w:firstLine="567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4.7. Pakeičiu 7.2 papunktį ir jį išdėstau taip:</w:t>
      </w:r>
    </w:p>
    <w:p w14:paraId="643C4B15" w14:textId="68073B8C" w:rsidR="005D3A32" w:rsidRDefault="000B3B58" w:rsidP="000B3B58">
      <w:pPr>
        <w:tabs>
          <w:tab w:val="left" w:pos="1191"/>
          <w:tab w:val="left" w:pos="1230"/>
          <w:tab w:val="left" w:pos="4253"/>
        </w:tabs>
        <w:spacing w:line="360" w:lineRule="auto"/>
        <w:ind w:firstLine="567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„7.2. pagal kompetenciją nagrinėja juridinių asmenų prašymus pritaikyti viešosios aplinkos objektus asmenų su negalia poreikiams bei kitus prie šio prašymo pridedamus savivaldybės administracijai pateiktus dokumentus;“.</w:t>
      </w:r>
    </w:p>
    <w:p w14:paraId="16963304" w14:textId="1ABB2440" w:rsidR="00D95B19" w:rsidRDefault="00D95B19" w:rsidP="00D95B19">
      <w:pPr>
        <w:tabs>
          <w:tab w:val="left" w:pos="1191"/>
          <w:tab w:val="left" w:pos="1230"/>
          <w:tab w:val="left" w:pos="4253"/>
        </w:tabs>
        <w:spacing w:line="360" w:lineRule="auto"/>
        <w:ind w:firstLine="567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lastRenderedPageBreak/>
        <w:t>4.8.</w:t>
      </w:r>
      <w:r w:rsidRPr="00D95B19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Pakeičiu 14 punktą ir jį išdėstau taip:</w:t>
      </w:r>
    </w:p>
    <w:p w14:paraId="031F1E3D" w14:textId="77777777" w:rsidR="004D1B9D" w:rsidRDefault="00D95B19" w:rsidP="00D95B19">
      <w:pPr>
        <w:tabs>
          <w:tab w:val="left" w:pos="1191"/>
          <w:tab w:val="left" w:pos="1230"/>
          <w:tab w:val="left" w:pos="4253"/>
        </w:tabs>
        <w:spacing w:line="360" w:lineRule="auto"/>
        <w:ind w:firstLine="567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„14. Darbo grupės posėdis yra teisėtas, jeigu jame dalyvauja ne mažiau kaip du trečdaliai narių, iš </w:t>
      </w:r>
      <w:r w:rsidR="004D1B9D">
        <w:rPr>
          <w:rFonts w:ascii="Times New Roman" w:hAnsi="Times New Roman"/>
          <w:sz w:val="24"/>
          <w:szCs w:val="24"/>
          <w:lang w:val="lt-LT"/>
        </w:rPr>
        <w:t xml:space="preserve">jų </w:t>
      </w:r>
      <w:r>
        <w:rPr>
          <w:rFonts w:ascii="Times New Roman" w:hAnsi="Times New Roman"/>
          <w:sz w:val="24"/>
          <w:szCs w:val="24"/>
          <w:lang w:val="lt-LT"/>
        </w:rPr>
        <w:t xml:space="preserve">vienas </w:t>
      </w:r>
      <w:r w:rsidRPr="00A578E6">
        <w:rPr>
          <w:rFonts w:ascii="Times New Roman" w:hAnsi="Times New Roman"/>
          <w:sz w:val="24"/>
          <w:szCs w:val="24"/>
          <w:lang w:val="lt-LT"/>
        </w:rPr>
        <w:t>–</w:t>
      </w:r>
      <w:r>
        <w:rPr>
          <w:rFonts w:ascii="Times New Roman" w:hAnsi="Times New Roman"/>
          <w:sz w:val="24"/>
          <w:szCs w:val="24"/>
          <w:lang w:val="lt-LT"/>
        </w:rPr>
        <w:t xml:space="preserve"> asmenų su negalia organizacijų deleguotas atstovas</w:t>
      </w:r>
      <w:r w:rsidR="004D1B9D">
        <w:rPr>
          <w:rFonts w:ascii="Times New Roman" w:hAnsi="Times New Roman"/>
          <w:sz w:val="24"/>
          <w:szCs w:val="24"/>
          <w:lang w:val="lt-LT"/>
        </w:rPr>
        <w:t>. Visi klausimai posėdžio metu aptariami posėdžio darbotvarkėje nustatyta tvarka, jei darbo grupės nariai bendru sutarimu posėdžio pradžioje nenusprendžia kitaip.“</w:t>
      </w:r>
    </w:p>
    <w:p w14:paraId="03484156" w14:textId="16473A06" w:rsidR="004D1B9D" w:rsidRDefault="004D1B9D" w:rsidP="004D1B9D">
      <w:pPr>
        <w:tabs>
          <w:tab w:val="left" w:pos="1191"/>
          <w:tab w:val="left" w:pos="1230"/>
          <w:tab w:val="left" w:pos="4253"/>
        </w:tabs>
        <w:spacing w:line="360" w:lineRule="auto"/>
        <w:ind w:firstLine="567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4.9. Pakeičiu 17 punktą ir jį išdėstau taip:</w:t>
      </w:r>
    </w:p>
    <w:p w14:paraId="4589ACC8" w14:textId="6F44C027" w:rsidR="004D1B9D" w:rsidRDefault="004D1B9D" w:rsidP="004D1B9D">
      <w:pPr>
        <w:tabs>
          <w:tab w:val="left" w:pos="1191"/>
          <w:tab w:val="left" w:pos="1230"/>
          <w:tab w:val="left" w:pos="4253"/>
        </w:tabs>
        <w:spacing w:line="360" w:lineRule="auto"/>
        <w:ind w:firstLine="567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„17. Darbo grupės vykdoma nepritaikyto objekto apžiūra dėl pritaikymo poreikio nustatymo laikoma įvykusi, jei joje dalyvauja ne mažiau kaip vienas trečdalis komisijos narių (asmenų su negalia organizacijų deleguoto atstovo dalyvavimas būtinas).“</w:t>
      </w:r>
    </w:p>
    <w:p w14:paraId="402BCE62" w14:textId="1B742AC2" w:rsidR="004D1B9D" w:rsidRDefault="004D1B9D" w:rsidP="004D1B9D">
      <w:pPr>
        <w:tabs>
          <w:tab w:val="left" w:pos="1191"/>
          <w:tab w:val="left" w:pos="1230"/>
          <w:tab w:val="left" w:pos="4253"/>
        </w:tabs>
        <w:spacing w:line="360" w:lineRule="auto"/>
        <w:ind w:firstLine="567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4.10. Pakeičiu 18 punktą ir jį išdėstau taip:</w:t>
      </w:r>
    </w:p>
    <w:p w14:paraId="089910AF" w14:textId="7A2D5FFD" w:rsidR="004D1B9D" w:rsidRDefault="004D1B9D" w:rsidP="004D1B9D">
      <w:pPr>
        <w:tabs>
          <w:tab w:val="left" w:pos="1191"/>
          <w:tab w:val="left" w:pos="1230"/>
          <w:tab w:val="left" w:pos="4253"/>
        </w:tabs>
        <w:spacing w:line="360" w:lineRule="auto"/>
        <w:ind w:firstLine="567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„18. Pritaikyto objekto apžiūra laikoma įvykusia, jei apžiūroje dalyvauja daugiau kaip pusė darbo grupės narių, kurių vienas turi būti asmenų su negalia organizacijų deleguotas atstovas.“ </w:t>
      </w:r>
    </w:p>
    <w:p w14:paraId="24D3100B" w14:textId="7B02767C" w:rsidR="00A41BAA" w:rsidRPr="00A41BAA" w:rsidRDefault="00FB6CBC" w:rsidP="00827AF7">
      <w:pPr>
        <w:spacing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/>
        </w:rPr>
        <w:t>4.11. Pakeičiu</w:t>
      </w:r>
      <w:r w:rsidR="000C350D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41BAA" w:rsidRPr="00A41BAA">
        <w:rPr>
          <w:rFonts w:ascii="Times New Roman" w:hAnsi="Times New Roman"/>
          <w:color w:val="000000"/>
          <w:sz w:val="24"/>
          <w:szCs w:val="24"/>
          <w:lang w:val="lt-LT" w:eastAsia="lt-LT"/>
        </w:rPr>
        <w:t>priedo žymą ir ją išdėstau taip:</w:t>
      </w:r>
    </w:p>
    <w:p w14:paraId="39C85A62" w14:textId="321747B6" w:rsidR="00FB6CBC" w:rsidRDefault="00A41BAA" w:rsidP="00827AF7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  <w:lang w:val="lt-LT"/>
        </w:rPr>
      </w:pPr>
      <w:bookmarkStart w:id="0" w:name="part_f4a5b1bfc0504fe3802dd918137187f9"/>
      <w:bookmarkStart w:id="1" w:name="part_afda20321f4c401698d7cec0d4d70907"/>
      <w:bookmarkEnd w:id="0"/>
      <w:bookmarkEnd w:id="1"/>
      <w:r w:rsidRPr="00A41BAA">
        <w:rPr>
          <w:rFonts w:ascii="Times New Roman" w:hAnsi="Times New Roman"/>
          <w:color w:val="000000"/>
          <w:sz w:val="24"/>
          <w:szCs w:val="24"/>
          <w:lang w:val="lt-LT" w:eastAsia="lt-LT"/>
        </w:rPr>
        <w:t>„</w:t>
      </w:r>
      <w:r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Viešosios aplinkos pritaikymo asmenų su negalia </w:t>
      </w:r>
      <w:r w:rsidR="00827AF7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poreikiams problemų sprendimo darbo grupės veiklos aprašo </w:t>
      </w:r>
      <w:r w:rsidRPr="00A41BAA">
        <w:rPr>
          <w:rFonts w:ascii="Times New Roman" w:hAnsi="Times New Roman"/>
          <w:color w:val="000000"/>
          <w:sz w:val="24"/>
          <w:szCs w:val="24"/>
          <w:lang w:val="lt-LT" w:eastAsia="lt-LT"/>
        </w:rPr>
        <w:t>priedas“.</w:t>
      </w:r>
    </w:p>
    <w:p w14:paraId="78E3EF10" w14:textId="123815FF" w:rsidR="00D018ED" w:rsidRPr="00A578E6" w:rsidRDefault="00D018ED" w:rsidP="00EA1AC1">
      <w:pPr>
        <w:tabs>
          <w:tab w:val="left" w:pos="6804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A2EC1D6" w14:textId="012E2AF9" w:rsidR="001B5BA2" w:rsidRPr="00A578E6" w:rsidRDefault="001B5BA2" w:rsidP="00050CB2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highlight w:val="yellow"/>
          <w:lang w:val="lt-LT"/>
        </w:rPr>
      </w:pPr>
    </w:p>
    <w:p w14:paraId="63333C7D" w14:textId="01921B81" w:rsidR="00D018ED" w:rsidRPr="00A578E6" w:rsidRDefault="00D018ED" w:rsidP="00050CB2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highlight w:val="yellow"/>
          <w:lang w:val="lt-LT"/>
        </w:rPr>
      </w:pPr>
    </w:p>
    <w:p w14:paraId="108E3B1F" w14:textId="08D7994C" w:rsidR="00985CDB" w:rsidRPr="00A578E6" w:rsidRDefault="002761F8" w:rsidP="00050CB2">
      <w:pPr>
        <w:tabs>
          <w:tab w:val="left" w:pos="720"/>
          <w:tab w:val="left" w:pos="723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A578E6">
        <w:rPr>
          <w:rFonts w:ascii="Times New Roman" w:hAnsi="Times New Roman"/>
          <w:sz w:val="24"/>
          <w:szCs w:val="24"/>
          <w:lang w:val="lt-LT"/>
        </w:rPr>
        <w:t xml:space="preserve">Savivaldybės </w:t>
      </w:r>
      <w:r w:rsidR="00FE07A8" w:rsidRPr="00A578E6">
        <w:rPr>
          <w:rFonts w:ascii="Times New Roman" w:hAnsi="Times New Roman"/>
          <w:sz w:val="24"/>
          <w:szCs w:val="24"/>
          <w:lang w:val="lt-LT"/>
        </w:rPr>
        <w:t>mer</w:t>
      </w:r>
      <w:r w:rsidR="00E27FAB" w:rsidRPr="00A578E6">
        <w:rPr>
          <w:rFonts w:ascii="Times New Roman" w:hAnsi="Times New Roman"/>
          <w:sz w:val="24"/>
          <w:szCs w:val="24"/>
          <w:lang w:val="lt-LT"/>
        </w:rPr>
        <w:t xml:space="preserve">as </w:t>
      </w:r>
      <w:r w:rsidR="00E27FAB" w:rsidRPr="00A578E6">
        <w:rPr>
          <w:rFonts w:ascii="Times New Roman" w:hAnsi="Times New Roman"/>
          <w:sz w:val="24"/>
          <w:szCs w:val="24"/>
          <w:lang w:val="lt-LT"/>
        </w:rPr>
        <w:tab/>
        <w:t>Raimondas Januševičius</w:t>
      </w:r>
    </w:p>
    <w:p w14:paraId="0B4E1D7D" w14:textId="77777777" w:rsidR="00985CDB" w:rsidRPr="00A578E6" w:rsidRDefault="00985CDB" w:rsidP="0060219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137C9B7" w14:textId="77777777" w:rsidR="00352D70" w:rsidRPr="00A578E6" w:rsidRDefault="00352D70" w:rsidP="0060219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21DC24C0" w14:textId="77777777" w:rsidR="00352D70" w:rsidRPr="00A578E6" w:rsidRDefault="00352D70" w:rsidP="0060219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D2C11D8" w14:textId="77777777" w:rsidR="00352D70" w:rsidRPr="00A578E6" w:rsidRDefault="00352D70" w:rsidP="0060219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4B4ACF6E" w14:textId="77777777" w:rsidR="00352D70" w:rsidRPr="00A578E6" w:rsidRDefault="00352D70" w:rsidP="0060219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85FF964" w14:textId="77777777" w:rsidR="00352D70" w:rsidRPr="00A578E6" w:rsidRDefault="00352D70" w:rsidP="0060219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5698440" w14:textId="77777777" w:rsidR="00352D70" w:rsidRPr="00A578E6" w:rsidRDefault="00352D70" w:rsidP="0060219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7FC8408" w14:textId="77777777" w:rsidR="00352D70" w:rsidRPr="00A578E6" w:rsidRDefault="00352D70" w:rsidP="0060219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098D587" w14:textId="77777777" w:rsidR="00352D70" w:rsidRPr="00A578E6" w:rsidRDefault="00352D70" w:rsidP="0060219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458AC045" w14:textId="77777777" w:rsidR="00352D70" w:rsidRPr="00A578E6" w:rsidRDefault="00352D70" w:rsidP="0060219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2DAC031C" w14:textId="77777777" w:rsidR="00352D70" w:rsidRPr="00A578E6" w:rsidRDefault="00352D70" w:rsidP="0060219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D241498" w14:textId="77777777" w:rsidR="00352D70" w:rsidRPr="00A578E6" w:rsidRDefault="00352D70" w:rsidP="0060219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EC51BBB" w14:textId="77777777" w:rsidR="00352D70" w:rsidRPr="00A578E6" w:rsidRDefault="00352D70" w:rsidP="0060219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88A64BF" w14:textId="2532FF85" w:rsidR="00352D70" w:rsidRDefault="00352D70" w:rsidP="0060219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08167B6" w14:textId="77777777" w:rsidR="00A3330E" w:rsidRPr="00A578E6" w:rsidRDefault="00A3330E" w:rsidP="0060219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0F22EB9" w14:textId="5047C5E2" w:rsidR="002761F8" w:rsidRPr="00A578E6" w:rsidRDefault="002761F8" w:rsidP="0060219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A578E6">
        <w:rPr>
          <w:rFonts w:ascii="Times New Roman" w:hAnsi="Times New Roman"/>
          <w:sz w:val="24"/>
          <w:szCs w:val="24"/>
          <w:lang w:val="lt-LT"/>
        </w:rPr>
        <w:t>Parengė</w:t>
      </w:r>
    </w:p>
    <w:p w14:paraId="45F75F4D" w14:textId="4D6AF74A" w:rsidR="00EA07FC" w:rsidRPr="00A578E6" w:rsidRDefault="00EA07FC" w:rsidP="0060219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A578E6">
        <w:rPr>
          <w:rFonts w:ascii="Times New Roman" w:hAnsi="Times New Roman"/>
          <w:sz w:val="24"/>
          <w:szCs w:val="24"/>
          <w:lang w:val="lt-LT"/>
        </w:rPr>
        <w:t>Socialinės paramos skyriaus</w:t>
      </w:r>
    </w:p>
    <w:p w14:paraId="3E0FDC9F" w14:textId="1B9DB83D" w:rsidR="00AA4D82" w:rsidRPr="00A578E6" w:rsidRDefault="001B5BA2" w:rsidP="0060219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A578E6">
        <w:rPr>
          <w:rFonts w:ascii="Times New Roman" w:hAnsi="Times New Roman"/>
          <w:sz w:val="24"/>
          <w:szCs w:val="24"/>
          <w:lang w:val="lt-LT"/>
        </w:rPr>
        <w:t>nedirbančių asmenų atvejo vadybininkė</w:t>
      </w:r>
    </w:p>
    <w:p w14:paraId="6AAD7013" w14:textId="77777777" w:rsidR="001B5BA2" w:rsidRPr="00A578E6" w:rsidRDefault="001B5BA2" w:rsidP="0060219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18F9CD4" w14:textId="73BB28D0" w:rsidR="00EA07FC" w:rsidRPr="00A578E6" w:rsidRDefault="001B5BA2" w:rsidP="0060219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A578E6">
        <w:rPr>
          <w:rFonts w:ascii="Times New Roman" w:hAnsi="Times New Roman"/>
          <w:sz w:val="24"/>
          <w:szCs w:val="24"/>
          <w:lang w:val="lt-LT"/>
        </w:rPr>
        <w:t>Audronė Matusienė</w:t>
      </w:r>
    </w:p>
    <w:p w14:paraId="7D80150D" w14:textId="4E01D891" w:rsidR="00854EED" w:rsidRPr="00A578E6" w:rsidRDefault="008B6BCE" w:rsidP="0060219F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A578E6">
        <w:rPr>
          <w:rFonts w:ascii="Times New Roman" w:hAnsi="Times New Roman"/>
          <w:sz w:val="24"/>
          <w:szCs w:val="24"/>
          <w:lang w:val="lt-LT"/>
        </w:rPr>
        <w:t>202</w:t>
      </w:r>
      <w:r w:rsidR="000B3B58">
        <w:rPr>
          <w:rFonts w:ascii="Times New Roman" w:hAnsi="Times New Roman"/>
          <w:sz w:val="24"/>
          <w:szCs w:val="24"/>
          <w:lang w:val="lt-LT"/>
        </w:rPr>
        <w:t>5-0</w:t>
      </w:r>
      <w:r w:rsidR="00C76DBB">
        <w:rPr>
          <w:rFonts w:ascii="Times New Roman" w:hAnsi="Times New Roman"/>
          <w:sz w:val="24"/>
          <w:szCs w:val="24"/>
          <w:lang w:val="lt-LT"/>
        </w:rPr>
        <w:t>3-04</w:t>
      </w:r>
    </w:p>
    <w:sectPr w:rsidR="00854EED" w:rsidRPr="00A578E6" w:rsidSect="004B6F03">
      <w:headerReference w:type="even" r:id="rId9"/>
      <w:headerReference w:type="default" r:id="rId10"/>
      <w:footerReference w:type="default" r:id="rId11"/>
      <w:headerReference w:type="first" r:id="rId12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B1DEF3" w14:textId="77777777" w:rsidR="00C94B75" w:rsidRDefault="00C94B75">
      <w:r>
        <w:separator/>
      </w:r>
    </w:p>
  </w:endnote>
  <w:endnote w:type="continuationSeparator" w:id="0">
    <w:p w14:paraId="4212E6CF" w14:textId="77777777" w:rsidR="00C94B75" w:rsidRDefault="00C94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2C607" w14:textId="77777777" w:rsidR="00854EED" w:rsidRDefault="00854EED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0B04A3" w14:textId="77777777" w:rsidR="00C94B75" w:rsidRDefault="00C94B75">
      <w:r>
        <w:separator/>
      </w:r>
    </w:p>
  </w:footnote>
  <w:footnote w:type="continuationSeparator" w:id="0">
    <w:p w14:paraId="31FAE515" w14:textId="77777777" w:rsidR="00C94B75" w:rsidRDefault="00C94B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7A56C" w14:textId="77777777" w:rsidR="004F238D" w:rsidRPr="004F238D" w:rsidRDefault="004F238D" w:rsidP="004F238D">
    <w:pPr>
      <w:pStyle w:val="Antrats"/>
      <w:jc w:val="center"/>
      <w:rPr>
        <w:rFonts w:ascii="Times New Roman" w:hAnsi="Times New Roman"/>
        <w:sz w:val="24"/>
        <w:szCs w:val="24"/>
        <w:lang w:val="lt-LT"/>
      </w:rPr>
    </w:pPr>
    <w:r w:rsidRPr="004F238D">
      <w:rPr>
        <w:rFonts w:ascii="Times New Roman" w:hAnsi="Times New Roman"/>
        <w:sz w:val="24"/>
        <w:szCs w:val="24"/>
        <w:lang w:val="lt-LT"/>
      </w:rPr>
      <w:t>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24720641"/>
      <w:docPartObj>
        <w:docPartGallery w:val="Page Numbers (Top of Page)"/>
        <w:docPartUnique/>
      </w:docPartObj>
    </w:sdtPr>
    <w:sdtEndPr/>
    <w:sdtContent>
      <w:p w14:paraId="291BAEA6" w14:textId="18BA16F2" w:rsidR="00E46410" w:rsidRDefault="00E4641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1628D3A8" w14:textId="77777777" w:rsidR="00E46410" w:rsidRDefault="00E46410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F96FDE" w14:textId="26AFA04C" w:rsidR="004B6F03" w:rsidRPr="003B1B67" w:rsidRDefault="004B6F03" w:rsidP="003B1B67">
    <w:pPr>
      <w:pStyle w:val="Antrats"/>
      <w:jc w:val="right"/>
      <w:rPr>
        <w:rFonts w:ascii="Times New Roman" w:hAnsi="Times New Roman"/>
        <w:b/>
        <w:bCs/>
        <w:sz w:val="24"/>
        <w:szCs w:val="24"/>
        <w:lang w:val="lt-L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17CC7"/>
    <w:multiLevelType w:val="hybridMultilevel"/>
    <w:tmpl w:val="F4FE612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6814"/>
    <w:rsid w:val="000159D4"/>
    <w:rsid w:val="000174AC"/>
    <w:rsid w:val="000221F7"/>
    <w:rsid w:val="00032E2C"/>
    <w:rsid w:val="000408EC"/>
    <w:rsid w:val="000421D9"/>
    <w:rsid w:val="00044293"/>
    <w:rsid w:val="00050CB2"/>
    <w:rsid w:val="00066C58"/>
    <w:rsid w:val="00077F68"/>
    <w:rsid w:val="00093E2D"/>
    <w:rsid w:val="00095AFA"/>
    <w:rsid w:val="00097933"/>
    <w:rsid w:val="000A3243"/>
    <w:rsid w:val="000B3B58"/>
    <w:rsid w:val="000C2499"/>
    <w:rsid w:val="000C350D"/>
    <w:rsid w:val="000C3F2E"/>
    <w:rsid w:val="000C59AE"/>
    <w:rsid w:val="000D115B"/>
    <w:rsid w:val="000D4001"/>
    <w:rsid w:val="000D64BF"/>
    <w:rsid w:val="000E742E"/>
    <w:rsid w:val="00117AD7"/>
    <w:rsid w:val="001277F3"/>
    <w:rsid w:val="00135B1A"/>
    <w:rsid w:val="00146E5A"/>
    <w:rsid w:val="001540AF"/>
    <w:rsid w:val="001615E3"/>
    <w:rsid w:val="001657DB"/>
    <w:rsid w:val="0018152A"/>
    <w:rsid w:val="00183979"/>
    <w:rsid w:val="00196CA6"/>
    <w:rsid w:val="001A6EB4"/>
    <w:rsid w:val="001B5BA2"/>
    <w:rsid w:val="001B715A"/>
    <w:rsid w:val="001E030A"/>
    <w:rsid w:val="001E1919"/>
    <w:rsid w:val="001F7C5A"/>
    <w:rsid w:val="002070B7"/>
    <w:rsid w:val="0021201E"/>
    <w:rsid w:val="002131F2"/>
    <w:rsid w:val="00241C05"/>
    <w:rsid w:val="00242B12"/>
    <w:rsid w:val="00247676"/>
    <w:rsid w:val="00253857"/>
    <w:rsid w:val="00256DCA"/>
    <w:rsid w:val="0027496B"/>
    <w:rsid w:val="002761F8"/>
    <w:rsid w:val="0029775B"/>
    <w:rsid w:val="002D345B"/>
    <w:rsid w:val="002E4E94"/>
    <w:rsid w:val="002F14D7"/>
    <w:rsid w:val="002F26A9"/>
    <w:rsid w:val="002F3A28"/>
    <w:rsid w:val="0030633A"/>
    <w:rsid w:val="0032022C"/>
    <w:rsid w:val="003214B1"/>
    <w:rsid w:val="00323500"/>
    <w:rsid w:val="00327AAE"/>
    <w:rsid w:val="00332554"/>
    <w:rsid w:val="00343764"/>
    <w:rsid w:val="00343B9F"/>
    <w:rsid w:val="00352D70"/>
    <w:rsid w:val="00363BF2"/>
    <w:rsid w:val="003A5BCE"/>
    <w:rsid w:val="003A72EF"/>
    <w:rsid w:val="003B1B67"/>
    <w:rsid w:val="003B4A39"/>
    <w:rsid w:val="003C1F49"/>
    <w:rsid w:val="003E7F80"/>
    <w:rsid w:val="003F3ABD"/>
    <w:rsid w:val="003F4064"/>
    <w:rsid w:val="004072B1"/>
    <w:rsid w:val="00414455"/>
    <w:rsid w:val="004153D0"/>
    <w:rsid w:val="00417DC1"/>
    <w:rsid w:val="00432017"/>
    <w:rsid w:val="00434A6F"/>
    <w:rsid w:val="0043734F"/>
    <w:rsid w:val="00446FD1"/>
    <w:rsid w:val="004533D6"/>
    <w:rsid w:val="00457445"/>
    <w:rsid w:val="004671A4"/>
    <w:rsid w:val="0048455A"/>
    <w:rsid w:val="00485336"/>
    <w:rsid w:val="00485C72"/>
    <w:rsid w:val="00490D1A"/>
    <w:rsid w:val="00491B21"/>
    <w:rsid w:val="004B39F8"/>
    <w:rsid w:val="004B6F03"/>
    <w:rsid w:val="004C6958"/>
    <w:rsid w:val="004D1B9D"/>
    <w:rsid w:val="004D1CE6"/>
    <w:rsid w:val="004D1DD7"/>
    <w:rsid w:val="004F0380"/>
    <w:rsid w:val="004F238D"/>
    <w:rsid w:val="004F5867"/>
    <w:rsid w:val="00502C47"/>
    <w:rsid w:val="00507D88"/>
    <w:rsid w:val="00514A2A"/>
    <w:rsid w:val="005168F4"/>
    <w:rsid w:val="00521DF7"/>
    <w:rsid w:val="00530243"/>
    <w:rsid w:val="00536BFB"/>
    <w:rsid w:val="005437CE"/>
    <w:rsid w:val="00550054"/>
    <w:rsid w:val="005521C1"/>
    <w:rsid w:val="00570690"/>
    <w:rsid w:val="005736D0"/>
    <w:rsid w:val="005736F6"/>
    <w:rsid w:val="00581958"/>
    <w:rsid w:val="00595CB9"/>
    <w:rsid w:val="005A36D8"/>
    <w:rsid w:val="005A3811"/>
    <w:rsid w:val="005B1209"/>
    <w:rsid w:val="005B3603"/>
    <w:rsid w:val="005B6AF5"/>
    <w:rsid w:val="005C0759"/>
    <w:rsid w:val="005C786E"/>
    <w:rsid w:val="005D282D"/>
    <w:rsid w:val="005D3A32"/>
    <w:rsid w:val="005E150F"/>
    <w:rsid w:val="005E4CFB"/>
    <w:rsid w:val="005E6714"/>
    <w:rsid w:val="005E6A51"/>
    <w:rsid w:val="0060219F"/>
    <w:rsid w:val="00604F8B"/>
    <w:rsid w:val="00615CE1"/>
    <w:rsid w:val="00623419"/>
    <w:rsid w:val="00625399"/>
    <w:rsid w:val="0063401E"/>
    <w:rsid w:val="00652292"/>
    <w:rsid w:val="0065357E"/>
    <w:rsid w:val="006626EF"/>
    <w:rsid w:val="006975B1"/>
    <w:rsid w:val="006A42C6"/>
    <w:rsid w:val="006A5FAD"/>
    <w:rsid w:val="006A75D2"/>
    <w:rsid w:val="006B0531"/>
    <w:rsid w:val="006B1B85"/>
    <w:rsid w:val="006B5879"/>
    <w:rsid w:val="006B7468"/>
    <w:rsid w:val="006B7705"/>
    <w:rsid w:val="006C6CE0"/>
    <w:rsid w:val="006F4BDC"/>
    <w:rsid w:val="00707F79"/>
    <w:rsid w:val="007104DF"/>
    <w:rsid w:val="00710BDD"/>
    <w:rsid w:val="00710D45"/>
    <w:rsid w:val="00711575"/>
    <w:rsid w:val="00715FC9"/>
    <w:rsid w:val="00716B42"/>
    <w:rsid w:val="00731E6B"/>
    <w:rsid w:val="007326DC"/>
    <w:rsid w:val="0077411A"/>
    <w:rsid w:val="00774830"/>
    <w:rsid w:val="007808A1"/>
    <w:rsid w:val="0078634F"/>
    <w:rsid w:val="00787CFC"/>
    <w:rsid w:val="007B579D"/>
    <w:rsid w:val="007C10CA"/>
    <w:rsid w:val="007C2FEB"/>
    <w:rsid w:val="007C4CB6"/>
    <w:rsid w:val="00807372"/>
    <w:rsid w:val="008104AE"/>
    <w:rsid w:val="00812BC5"/>
    <w:rsid w:val="008201E6"/>
    <w:rsid w:val="008231E8"/>
    <w:rsid w:val="008254B7"/>
    <w:rsid w:val="0082606A"/>
    <w:rsid w:val="00827AF7"/>
    <w:rsid w:val="008353B2"/>
    <w:rsid w:val="00854EED"/>
    <w:rsid w:val="00873686"/>
    <w:rsid w:val="008737B8"/>
    <w:rsid w:val="00887CC9"/>
    <w:rsid w:val="008930D8"/>
    <w:rsid w:val="008A406E"/>
    <w:rsid w:val="008A7C91"/>
    <w:rsid w:val="008B03D0"/>
    <w:rsid w:val="008B4F1D"/>
    <w:rsid w:val="008B5635"/>
    <w:rsid w:val="008B6BCE"/>
    <w:rsid w:val="008D2419"/>
    <w:rsid w:val="008D3F18"/>
    <w:rsid w:val="008D6F1D"/>
    <w:rsid w:val="008E6A6C"/>
    <w:rsid w:val="008F23D0"/>
    <w:rsid w:val="008F422D"/>
    <w:rsid w:val="008F55D0"/>
    <w:rsid w:val="008F5A9D"/>
    <w:rsid w:val="008F5FB6"/>
    <w:rsid w:val="0090606E"/>
    <w:rsid w:val="00915AF8"/>
    <w:rsid w:val="00940956"/>
    <w:rsid w:val="00960242"/>
    <w:rsid w:val="00967240"/>
    <w:rsid w:val="00977490"/>
    <w:rsid w:val="00980DFB"/>
    <w:rsid w:val="00985CDB"/>
    <w:rsid w:val="0098717D"/>
    <w:rsid w:val="00990AD0"/>
    <w:rsid w:val="00990FED"/>
    <w:rsid w:val="009927C7"/>
    <w:rsid w:val="009943FB"/>
    <w:rsid w:val="009A38F3"/>
    <w:rsid w:val="009C0794"/>
    <w:rsid w:val="009E2836"/>
    <w:rsid w:val="009E7128"/>
    <w:rsid w:val="00A11100"/>
    <w:rsid w:val="00A12BEA"/>
    <w:rsid w:val="00A20F13"/>
    <w:rsid w:val="00A22FEC"/>
    <w:rsid w:val="00A3330E"/>
    <w:rsid w:val="00A358B0"/>
    <w:rsid w:val="00A419DC"/>
    <w:rsid w:val="00A41BAA"/>
    <w:rsid w:val="00A578E6"/>
    <w:rsid w:val="00A62051"/>
    <w:rsid w:val="00A74232"/>
    <w:rsid w:val="00A7611D"/>
    <w:rsid w:val="00AA175C"/>
    <w:rsid w:val="00AA4D82"/>
    <w:rsid w:val="00AB49BD"/>
    <w:rsid w:val="00AB5CEA"/>
    <w:rsid w:val="00AC68FB"/>
    <w:rsid w:val="00AD4831"/>
    <w:rsid w:val="00AD7CBF"/>
    <w:rsid w:val="00AF2532"/>
    <w:rsid w:val="00AF4194"/>
    <w:rsid w:val="00AF5416"/>
    <w:rsid w:val="00B16484"/>
    <w:rsid w:val="00B1713A"/>
    <w:rsid w:val="00B21322"/>
    <w:rsid w:val="00B33C94"/>
    <w:rsid w:val="00B4130C"/>
    <w:rsid w:val="00B45672"/>
    <w:rsid w:val="00B477F7"/>
    <w:rsid w:val="00B54958"/>
    <w:rsid w:val="00B606B7"/>
    <w:rsid w:val="00B641D5"/>
    <w:rsid w:val="00B671C1"/>
    <w:rsid w:val="00B94008"/>
    <w:rsid w:val="00BA1FA2"/>
    <w:rsid w:val="00BA3FEA"/>
    <w:rsid w:val="00BA7E5B"/>
    <w:rsid w:val="00BC2D77"/>
    <w:rsid w:val="00BD4ADF"/>
    <w:rsid w:val="00BE2E96"/>
    <w:rsid w:val="00BE53E6"/>
    <w:rsid w:val="00C01390"/>
    <w:rsid w:val="00C059E4"/>
    <w:rsid w:val="00C05B18"/>
    <w:rsid w:val="00C06C9D"/>
    <w:rsid w:val="00C1349D"/>
    <w:rsid w:val="00C14F70"/>
    <w:rsid w:val="00C152FA"/>
    <w:rsid w:val="00C24954"/>
    <w:rsid w:val="00C2515D"/>
    <w:rsid w:val="00C2704B"/>
    <w:rsid w:val="00C305A5"/>
    <w:rsid w:val="00C35D91"/>
    <w:rsid w:val="00C43C76"/>
    <w:rsid w:val="00C53C56"/>
    <w:rsid w:val="00C55270"/>
    <w:rsid w:val="00C66242"/>
    <w:rsid w:val="00C672E0"/>
    <w:rsid w:val="00C76DBB"/>
    <w:rsid w:val="00C92507"/>
    <w:rsid w:val="00C94B75"/>
    <w:rsid w:val="00CA009A"/>
    <w:rsid w:val="00CA2005"/>
    <w:rsid w:val="00CA5A63"/>
    <w:rsid w:val="00CD5C88"/>
    <w:rsid w:val="00CE461C"/>
    <w:rsid w:val="00CF1B17"/>
    <w:rsid w:val="00CF2073"/>
    <w:rsid w:val="00D018ED"/>
    <w:rsid w:val="00D04DCB"/>
    <w:rsid w:val="00D174F1"/>
    <w:rsid w:val="00D21FC8"/>
    <w:rsid w:val="00D405E0"/>
    <w:rsid w:val="00D409D7"/>
    <w:rsid w:val="00D42E04"/>
    <w:rsid w:val="00D505A0"/>
    <w:rsid w:val="00D56EB2"/>
    <w:rsid w:val="00D61C71"/>
    <w:rsid w:val="00D71D43"/>
    <w:rsid w:val="00D76CA6"/>
    <w:rsid w:val="00D90170"/>
    <w:rsid w:val="00D91C04"/>
    <w:rsid w:val="00D92339"/>
    <w:rsid w:val="00D95B19"/>
    <w:rsid w:val="00D97500"/>
    <w:rsid w:val="00DA2CB0"/>
    <w:rsid w:val="00DA4398"/>
    <w:rsid w:val="00DB46BF"/>
    <w:rsid w:val="00DC4123"/>
    <w:rsid w:val="00DC6E2F"/>
    <w:rsid w:val="00DD43AA"/>
    <w:rsid w:val="00DE4FC0"/>
    <w:rsid w:val="00E02934"/>
    <w:rsid w:val="00E07FE1"/>
    <w:rsid w:val="00E15E89"/>
    <w:rsid w:val="00E26DB8"/>
    <w:rsid w:val="00E27FAB"/>
    <w:rsid w:val="00E330B0"/>
    <w:rsid w:val="00E46410"/>
    <w:rsid w:val="00E51BB7"/>
    <w:rsid w:val="00E549F8"/>
    <w:rsid w:val="00E55706"/>
    <w:rsid w:val="00E578BB"/>
    <w:rsid w:val="00E72A95"/>
    <w:rsid w:val="00E81F77"/>
    <w:rsid w:val="00E9511F"/>
    <w:rsid w:val="00EA07FC"/>
    <w:rsid w:val="00EA1AC1"/>
    <w:rsid w:val="00EA46ED"/>
    <w:rsid w:val="00EA65D6"/>
    <w:rsid w:val="00EB10D7"/>
    <w:rsid w:val="00EB16BB"/>
    <w:rsid w:val="00EB193D"/>
    <w:rsid w:val="00EB6060"/>
    <w:rsid w:val="00EC4F42"/>
    <w:rsid w:val="00EC6CB2"/>
    <w:rsid w:val="00ED11E7"/>
    <w:rsid w:val="00ED234C"/>
    <w:rsid w:val="00ED33B5"/>
    <w:rsid w:val="00ED3B51"/>
    <w:rsid w:val="00ED3C3C"/>
    <w:rsid w:val="00EE5582"/>
    <w:rsid w:val="00F079AF"/>
    <w:rsid w:val="00F07C5F"/>
    <w:rsid w:val="00F221A2"/>
    <w:rsid w:val="00F222D1"/>
    <w:rsid w:val="00F300E6"/>
    <w:rsid w:val="00F3546B"/>
    <w:rsid w:val="00F36C7E"/>
    <w:rsid w:val="00F54FEE"/>
    <w:rsid w:val="00F81DA4"/>
    <w:rsid w:val="00F87A9D"/>
    <w:rsid w:val="00F9191D"/>
    <w:rsid w:val="00F95C35"/>
    <w:rsid w:val="00FA46BD"/>
    <w:rsid w:val="00FB6CBC"/>
    <w:rsid w:val="00FE0627"/>
    <w:rsid w:val="00FE07A8"/>
    <w:rsid w:val="00FE1E5B"/>
    <w:rsid w:val="00FE347E"/>
    <w:rsid w:val="00FE5999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7263A0"/>
  <w15:docId w15:val="{9BD2018F-4898-4622-ACB8-F6E966B35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character" w:styleId="Grietas">
    <w:name w:val="Strong"/>
    <w:basedOn w:val="Numatytasispastraiposriftas"/>
    <w:qFormat/>
    <w:locked/>
    <w:rsid w:val="005D3A32"/>
    <w:rPr>
      <w:b/>
      <w:bCs/>
    </w:rPr>
  </w:style>
  <w:style w:type="paragraph" w:styleId="Sraopastraipa">
    <w:name w:val="List Paragraph"/>
    <w:basedOn w:val="prastasis"/>
    <w:uiPriority w:val="34"/>
    <w:qFormat/>
    <w:rsid w:val="002761F8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5385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53857"/>
    <w:rPr>
      <w:rFonts w:ascii="Segoe UI" w:hAnsi="Segoe UI" w:cs="Segoe UI"/>
      <w:sz w:val="18"/>
      <w:szCs w:val="18"/>
      <w:lang w:val="en-US" w:eastAsia="en-US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1E030A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1E030A"/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1E030A"/>
    <w:rPr>
      <w:rFonts w:ascii="TimesLT" w:hAnsi="TimesLT"/>
      <w:sz w:val="20"/>
      <w:szCs w:val="20"/>
      <w:lang w:val="en-US"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1E030A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1E030A"/>
    <w:rPr>
      <w:rFonts w:ascii="TimesLT" w:hAnsi="TimesLT"/>
      <w:b/>
      <w:bCs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04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71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32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52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5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6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2396568-AA51-4EFC-8C51-B4AF77B059F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E76C47-0638-41E6-A26F-FF1D94A6B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4</TotalTime>
  <Pages>3</Pages>
  <Words>3555</Words>
  <Characters>2027</Characters>
  <Application>Microsoft Office Word</Application>
  <DocSecurity>0</DocSecurity>
  <Lines>16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Audronė Matusienė</cp:lastModifiedBy>
  <cp:revision>3</cp:revision>
  <cp:lastPrinted>2020-05-05T07:00:00Z</cp:lastPrinted>
  <dcterms:created xsi:type="dcterms:W3CDTF">2025-03-05T12:07:00Z</dcterms:created>
  <dcterms:modified xsi:type="dcterms:W3CDTF">2025-03-06T06:26:00Z</dcterms:modified>
</cp:coreProperties>
</file>