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91FA9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„ŠAKIŲ VANDENYS“ AUDITUOTO </w:t>
      </w:r>
    </w:p>
    <w:p w:rsidR="00DD47CE" w:rsidRDefault="00091FA9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</w:t>
      </w:r>
      <w:r w:rsidR="00A2042E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 xml:space="preserve"> METŲ FINANSINIŲ ATASKAITŲ RINKINIO PAVIRTINIMO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91FA9">
        <w:rPr>
          <w:rFonts w:ascii="Times New Roman" w:hAnsi="Times New Roman"/>
        </w:rPr>
        <w:t xml:space="preserve">balandžio </w:t>
      </w:r>
      <w:r w:rsidR="00A2042E">
        <w:rPr>
          <w:rFonts w:ascii="Times New Roman" w:hAnsi="Times New Roman"/>
        </w:rPr>
        <w:t xml:space="preserve">    </w:t>
      </w:r>
      <w:r w:rsidR="00091F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91FA9" w:rsidRPr="007F51A9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A2042E">
        <w:rPr>
          <w:rFonts w:ascii="Times New Roman" w:hAnsi="Times New Roman"/>
        </w:rPr>
        <w:t>11</w:t>
      </w:r>
      <w:r w:rsidR="00091FA9" w:rsidRPr="007F51A9">
        <w:rPr>
          <w:rFonts w:ascii="Times New Roman" w:hAnsi="Times New Roman"/>
        </w:rPr>
        <w:t xml:space="preserve"> punktu ir 58 straipsnio 2 dalimi,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A2042E" w:rsidRPr="00A2042E">
        <w:rPr>
          <w:rFonts w:ascii="Times New Roman" w:hAnsi="Times New Roman"/>
          <w:szCs w:val="24"/>
        </w:rPr>
        <w:t xml:space="preserve"> </w:t>
      </w:r>
      <w:r w:rsidR="00A2042E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punktu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091FA9" w:rsidRPr="00C235E3">
        <w:t>1</w:t>
      </w:r>
      <w:r w:rsidR="00091FA9">
        <w:t>4931661</w:t>
      </w:r>
      <w:r w:rsidR="00091FA9" w:rsidRPr="00C235E3">
        <w:t xml:space="preserve"> </w:t>
      </w:r>
      <w:r w:rsidR="00091FA9">
        <w:rPr>
          <w:rFonts w:ascii="Times New Roman" w:hAnsi="Times New Roman"/>
        </w:rPr>
        <w:t xml:space="preserve">vnt. uždarosios akcinės bendrovės „Šakių vandenys“ </w:t>
      </w:r>
      <w:r w:rsidR="00091FA9" w:rsidRPr="007F51A9">
        <w:rPr>
          <w:rFonts w:ascii="Times New Roman" w:hAnsi="Times New Roman"/>
        </w:rPr>
        <w:t xml:space="preserve">akcijų, kurios suteikia 100 proc. balsų, ir į uždarosios akcinės </w:t>
      </w:r>
      <w:r w:rsidR="00091FA9">
        <w:rPr>
          <w:rFonts w:ascii="Times New Roman" w:hAnsi="Times New Roman"/>
        </w:rPr>
        <w:t>bendrovės „Šakių vandenys</w:t>
      </w:r>
      <w:r w:rsidR="00091FA9" w:rsidRPr="007F51A9">
        <w:rPr>
          <w:rFonts w:ascii="Times New Roman" w:hAnsi="Times New Roman"/>
        </w:rPr>
        <w:t xml:space="preserve">“ </w:t>
      </w:r>
      <w:r w:rsidR="00091FA9" w:rsidRPr="00D06E05"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20</w:t>
      </w:r>
      <w:r w:rsidR="00091FA9" w:rsidRPr="00D06E05">
        <w:rPr>
          <w:rFonts w:ascii="Times New Roman" w:hAnsi="Times New Roman"/>
        </w:rPr>
        <w:t xml:space="preserve"> m. balandžio </w:t>
      </w:r>
      <w:r w:rsidR="00A2042E">
        <w:rPr>
          <w:rFonts w:ascii="Times New Roman" w:hAnsi="Times New Roman"/>
        </w:rPr>
        <w:t>14</w:t>
      </w:r>
      <w:r w:rsidR="00091FA9" w:rsidRPr="00D06E05">
        <w:rPr>
          <w:rFonts w:ascii="Times New Roman" w:hAnsi="Times New Roman"/>
        </w:rPr>
        <w:t xml:space="preserve"> d. raštą Nr. </w:t>
      </w:r>
      <w:r w:rsidR="00091FA9">
        <w:rPr>
          <w:rFonts w:ascii="Times New Roman" w:hAnsi="Times New Roman"/>
        </w:rPr>
        <w:t>S-</w:t>
      </w:r>
      <w:r w:rsidR="0049691C">
        <w:rPr>
          <w:rFonts w:ascii="Times New Roman" w:hAnsi="Times New Roman"/>
        </w:rPr>
        <w:t>1</w:t>
      </w:r>
      <w:r w:rsidR="00A2042E">
        <w:rPr>
          <w:rFonts w:ascii="Times New Roman" w:hAnsi="Times New Roman"/>
        </w:rPr>
        <w:t>3</w:t>
      </w:r>
      <w:r w:rsidR="0049691C">
        <w:rPr>
          <w:rFonts w:ascii="Times New Roman" w:hAnsi="Times New Roman"/>
        </w:rPr>
        <w:t>3</w:t>
      </w:r>
      <w:r w:rsidR="00091FA9" w:rsidRPr="00D06E05">
        <w:rPr>
          <w:rFonts w:ascii="Times New Roman" w:hAnsi="Times New Roman"/>
        </w:rPr>
        <w:t>,</w:t>
      </w:r>
    </w:p>
    <w:p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vandenys</w:t>
      </w:r>
      <w:r w:rsidRPr="007F51A9">
        <w:rPr>
          <w:rFonts w:ascii="Times New Roman" w:hAnsi="Times New Roman"/>
        </w:rPr>
        <w:t>“ audituotą 201</w:t>
      </w:r>
      <w:r w:rsidR="00A2042E">
        <w:rPr>
          <w:rFonts w:ascii="Times New Roman" w:hAnsi="Times New Roman"/>
        </w:rPr>
        <w:t>9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A2042E" w:rsidP="003E13CC">
      <w:pPr>
        <w:overflowPunct w:val="0"/>
      </w:pPr>
      <w:r>
        <w:rPr>
          <w:rFonts w:ascii="Times New Roman" w:hAnsi="Times New Roman"/>
        </w:rPr>
        <w:t>2020</w:t>
      </w:r>
      <w:r w:rsidR="003E13CC" w:rsidRPr="003E055C">
        <w:rPr>
          <w:rFonts w:ascii="Times New Roman" w:hAnsi="Times New Roman"/>
        </w:rPr>
        <w:t>-</w:t>
      </w:r>
      <w:r w:rsidR="007D2C70">
        <w:rPr>
          <w:rFonts w:ascii="Times New Roman" w:hAnsi="Times New Roman"/>
        </w:rPr>
        <w:t>04</w:t>
      </w:r>
      <w:r w:rsidR="003E13CC">
        <w:rPr>
          <w:rFonts w:ascii="Times New Roman" w:hAnsi="Times New Roman"/>
        </w:rPr>
        <w:t>-</w:t>
      </w:r>
      <w:r w:rsidR="00A452A4">
        <w:rPr>
          <w:rFonts w:ascii="Times New Roman" w:hAnsi="Times New Roman"/>
        </w:rPr>
        <w:t>17</w:t>
      </w:r>
      <w:bookmarkStart w:id="0" w:name="_GoBack"/>
      <w:bookmarkEnd w:id="0"/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B63" w:rsidRDefault="001B2B63">
      <w:r>
        <w:separator/>
      </w:r>
    </w:p>
  </w:endnote>
  <w:endnote w:type="continuationSeparator" w:id="0">
    <w:p w:rsidR="001B2B63" w:rsidRDefault="001B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B63" w:rsidRDefault="001B2B63">
      <w:r>
        <w:separator/>
      </w:r>
    </w:p>
  </w:footnote>
  <w:footnote w:type="continuationSeparator" w:id="0">
    <w:p w:rsidR="001B2B63" w:rsidRDefault="001B2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26842"/>
    <w:rsid w:val="00030094"/>
    <w:rsid w:val="00072595"/>
    <w:rsid w:val="00091FA9"/>
    <w:rsid w:val="00117499"/>
    <w:rsid w:val="001B2B63"/>
    <w:rsid w:val="001D38EF"/>
    <w:rsid w:val="001E7250"/>
    <w:rsid w:val="00230731"/>
    <w:rsid w:val="002325F7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34111"/>
    <w:rsid w:val="00435ADB"/>
    <w:rsid w:val="0045748B"/>
    <w:rsid w:val="0049691C"/>
    <w:rsid w:val="004F0D20"/>
    <w:rsid w:val="00521D86"/>
    <w:rsid w:val="00583E25"/>
    <w:rsid w:val="00610881"/>
    <w:rsid w:val="0070001E"/>
    <w:rsid w:val="00730A8F"/>
    <w:rsid w:val="007D2C70"/>
    <w:rsid w:val="008337C1"/>
    <w:rsid w:val="008C1B78"/>
    <w:rsid w:val="008D7A2A"/>
    <w:rsid w:val="008E587F"/>
    <w:rsid w:val="008F4809"/>
    <w:rsid w:val="00914866"/>
    <w:rsid w:val="00927D47"/>
    <w:rsid w:val="0098205C"/>
    <w:rsid w:val="009C4EAB"/>
    <w:rsid w:val="009F065C"/>
    <w:rsid w:val="00A2042E"/>
    <w:rsid w:val="00A277E3"/>
    <w:rsid w:val="00A452A4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DD47CE"/>
    <w:rsid w:val="00E407C2"/>
    <w:rsid w:val="00E432CF"/>
    <w:rsid w:val="00E918BB"/>
    <w:rsid w:val="00E95215"/>
    <w:rsid w:val="00ED113F"/>
    <w:rsid w:val="00EE2CE3"/>
    <w:rsid w:val="00F01EF6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2019-02-07T07:30:00Z</cp:lastPrinted>
  <dcterms:created xsi:type="dcterms:W3CDTF">2020-04-14T13:45:00Z</dcterms:created>
  <dcterms:modified xsi:type="dcterms:W3CDTF">2020-04-17T06:58:00Z</dcterms:modified>
</cp:coreProperties>
</file>