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0C72405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327081B5" w:rsidR="00AF038B" w:rsidRDefault="00DF12F1" w:rsidP="00AF038B">
      <w:pPr>
        <w:pStyle w:val="Antrat1"/>
        <w:numPr>
          <w:ilvl w:val="0"/>
          <w:numId w:val="0"/>
        </w:numPr>
        <w:jc w:val="center"/>
        <w:rPr>
          <w:b/>
          <w:bCs/>
        </w:rPr>
      </w:pPr>
      <w:r w:rsidRPr="00DF12F1">
        <w:rPr>
          <w:b/>
          <w:bCs/>
        </w:rPr>
        <w:t>DĖL TURTO PRIPAŽINIMO</w:t>
      </w:r>
      <w:r w:rsidR="002A3B1A">
        <w:rPr>
          <w:b/>
          <w:bCs/>
        </w:rPr>
        <w:t xml:space="preserve"> NEREIKALINGU ARBA</w:t>
      </w:r>
      <w:r w:rsidRPr="00DF12F1">
        <w:rPr>
          <w:b/>
          <w:bCs/>
        </w:rPr>
        <w:t xml:space="preserve"> NETINKAMU (NEGALIMU) NAUDOTI</w:t>
      </w:r>
    </w:p>
    <w:p w14:paraId="0DF58EEC" w14:textId="77777777" w:rsidR="00DF12F1" w:rsidRPr="00DF12F1" w:rsidRDefault="00DF12F1" w:rsidP="00DF12F1"/>
    <w:p w14:paraId="7F30C313" w14:textId="1FC61076" w:rsidR="00AF038B" w:rsidRPr="00AF038B" w:rsidRDefault="00F9792D" w:rsidP="00F9792D">
      <w:pPr>
        <w:pStyle w:val="Antrat1"/>
        <w:numPr>
          <w:ilvl w:val="0"/>
          <w:numId w:val="0"/>
        </w:numPr>
        <w:tabs>
          <w:tab w:val="center" w:pos="4819"/>
          <w:tab w:val="left" w:pos="7035"/>
        </w:tabs>
      </w:pPr>
      <w:r>
        <w:tab/>
      </w:r>
      <w:r w:rsidR="00435ADB">
        <w:t>20</w:t>
      </w:r>
      <w:r w:rsidR="00E244C9">
        <w:t>2</w:t>
      </w:r>
      <w:r w:rsidR="00AD4E9E">
        <w:t>5</w:t>
      </w:r>
      <w:r w:rsidR="00435ADB">
        <w:t xml:space="preserve"> m.</w:t>
      </w:r>
      <w:r w:rsidR="00ED5A7B">
        <w:t xml:space="preserve"> </w:t>
      </w:r>
      <w:r w:rsidR="00DF12F1">
        <w:t>kovo</w:t>
      </w:r>
      <w:r w:rsidR="00A94284">
        <w:t xml:space="preserve"> </w:t>
      </w:r>
      <w:r w:rsidR="006E09F7">
        <w:t>2</w:t>
      </w:r>
      <w:r w:rsidR="008C0E29">
        <w:t>6</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082117CA" w:rsidR="00C97FAC" w:rsidRDefault="001F5229"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AD4E9E">
        <w:t>5</w:t>
      </w:r>
      <w:r w:rsidR="00AF038B">
        <w:t xml:space="preserve"> m. </w:t>
      </w:r>
      <w:r w:rsidR="00DF12F1">
        <w:t>kovo</w:t>
      </w:r>
      <w:r>
        <w:t xml:space="preserve"> </w:t>
      </w:r>
      <w:r w:rsidR="00AD4E9E">
        <w:t>25</w:t>
      </w:r>
      <w:r w:rsidR="00202402">
        <w:t xml:space="preserve"> </w:t>
      </w:r>
      <w:r w:rsidR="00AF038B">
        <w:t>d. pasiūlymą Nr. VL</w:t>
      </w:r>
      <w:r w:rsidR="003F2D39">
        <w:t xml:space="preserve"> E</w:t>
      </w:r>
      <w:r w:rsidR="00AF038B">
        <w:t>-</w:t>
      </w:r>
      <w:r w:rsidR="006E09F7">
        <w:t>221</w:t>
      </w:r>
      <w:r w:rsidR="00AF038B">
        <w:t xml:space="preserve">, </w:t>
      </w:r>
    </w:p>
    <w:p w14:paraId="3226D1C5" w14:textId="2492F3D8" w:rsidR="00DF12F1" w:rsidRDefault="00DF12F1" w:rsidP="00DF12F1">
      <w:pPr>
        <w:spacing w:line="276" w:lineRule="auto"/>
        <w:ind w:firstLine="720"/>
        <w:jc w:val="both"/>
        <w:rPr>
          <w:rFonts w:eastAsia="Calibri"/>
          <w:bCs/>
          <w:color w:val="000000"/>
          <w:szCs w:val="24"/>
          <w:lang w:eastAsia="en-US"/>
        </w:rPr>
      </w:pPr>
      <w:r>
        <w:t xml:space="preserve">p r i p a ž į s t u </w:t>
      </w:r>
      <w:r w:rsidR="002A3B1A" w:rsidRPr="002A3B1A">
        <w:t xml:space="preserve">nereikalingu </w:t>
      </w:r>
      <w:r w:rsidR="002A3B1A">
        <w:t xml:space="preserve">arba </w:t>
      </w:r>
      <w:r w:rsidRPr="00764C01">
        <w:t>ne</w:t>
      </w:r>
      <w:r w:rsidR="00AB0DE5">
        <w:t>tinkamu</w:t>
      </w:r>
      <w:r>
        <w:t xml:space="preserve"> (negalimu) naudoti savivaldybės administracijos patikėjimo teise valdomą, savivaldybės administracijos balanse apskaitomą ilgalaikį ir trumpalaikį materialųjį ir nematerialųjį turtą (priedas).</w:t>
      </w:r>
    </w:p>
    <w:p w14:paraId="164A504E" w14:textId="3FDC0E53" w:rsidR="00DF12F1" w:rsidRDefault="00DF12F1" w:rsidP="00DF12F1">
      <w:pPr>
        <w:spacing w:line="276" w:lineRule="auto"/>
        <w:ind w:firstLine="720"/>
        <w:jc w:val="both"/>
        <w:rPr>
          <w:rFonts w:eastAsia="Calibri"/>
          <w:bCs/>
          <w:color w:val="000000"/>
          <w:szCs w:val="22"/>
          <w:lang w:eastAsia="en-US"/>
        </w:rPr>
      </w:pP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 xml:space="preserve">Vytautas </w:t>
      </w:r>
      <w:proofErr w:type="spellStart"/>
      <w:r w:rsidR="008540AD">
        <w:rPr>
          <w:szCs w:val="24"/>
        </w:rPr>
        <w:t>Ižganaitis</w:t>
      </w:r>
      <w:proofErr w:type="spellEnd"/>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64AD4509" w:rsidR="00BD08FA" w:rsidRPr="00040577" w:rsidRDefault="008F230F" w:rsidP="003E2CBB">
      <w:pPr>
        <w:jc w:val="both"/>
        <w:rPr>
          <w:szCs w:val="24"/>
        </w:rPr>
      </w:pPr>
      <w:r w:rsidRPr="00040577">
        <w:rPr>
          <w:szCs w:val="24"/>
        </w:rPr>
        <w:t>202</w:t>
      </w:r>
      <w:r w:rsidR="00AD4E9E">
        <w:rPr>
          <w:szCs w:val="24"/>
        </w:rPr>
        <w:t>5-03-25</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36EF7" w14:textId="77777777" w:rsidR="00B908C8" w:rsidRDefault="00B908C8">
      <w:r>
        <w:separator/>
      </w:r>
    </w:p>
  </w:endnote>
  <w:endnote w:type="continuationSeparator" w:id="0">
    <w:p w14:paraId="439304F3" w14:textId="77777777" w:rsidR="00B908C8" w:rsidRDefault="00B908C8">
      <w:r>
        <w:continuationSeparator/>
      </w:r>
    </w:p>
  </w:endnote>
  <w:endnote w:type="continuationNotice" w:id="1">
    <w:p w14:paraId="5EB95C5B" w14:textId="77777777" w:rsidR="00B908C8" w:rsidRDefault="00B908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7F5A7" w14:textId="77777777" w:rsidR="00B908C8" w:rsidRDefault="00B908C8">
      <w:r>
        <w:separator/>
      </w:r>
    </w:p>
  </w:footnote>
  <w:footnote w:type="continuationSeparator" w:id="0">
    <w:p w14:paraId="655BAB69" w14:textId="77777777" w:rsidR="00B908C8" w:rsidRDefault="00B908C8">
      <w:r>
        <w:continuationSeparator/>
      </w:r>
    </w:p>
  </w:footnote>
  <w:footnote w:type="continuationNotice" w:id="1">
    <w:p w14:paraId="0B8D3671" w14:textId="77777777" w:rsidR="00B908C8" w:rsidRDefault="00B908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15D0"/>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2C3"/>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A3B1A"/>
    <w:rsid w:val="002B0425"/>
    <w:rsid w:val="002B159B"/>
    <w:rsid w:val="002B67EC"/>
    <w:rsid w:val="002C1523"/>
    <w:rsid w:val="002D1ABA"/>
    <w:rsid w:val="002D245E"/>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21D86"/>
    <w:rsid w:val="00536F07"/>
    <w:rsid w:val="005479E9"/>
    <w:rsid w:val="00551097"/>
    <w:rsid w:val="0056231E"/>
    <w:rsid w:val="00565A23"/>
    <w:rsid w:val="0057170D"/>
    <w:rsid w:val="005730A1"/>
    <w:rsid w:val="0058068D"/>
    <w:rsid w:val="00582540"/>
    <w:rsid w:val="00583E25"/>
    <w:rsid w:val="00590287"/>
    <w:rsid w:val="00596F5E"/>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09F7"/>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C0E29"/>
    <w:rsid w:val="008C1B78"/>
    <w:rsid w:val="008C28F9"/>
    <w:rsid w:val="008C5124"/>
    <w:rsid w:val="008E0791"/>
    <w:rsid w:val="008E0B1B"/>
    <w:rsid w:val="008F230F"/>
    <w:rsid w:val="008F4809"/>
    <w:rsid w:val="00902A2D"/>
    <w:rsid w:val="0093405F"/>
    <w:rsid w:val="009635E6"/>
    <w:rsid w:val="009736DB"/>
    <w:rsid w:val="00977842"/>
    <w:rsid w:val="0098205C"/>
    <w:rsid w:val="009960D2"/>
    <w:rsid w:val="009A679F"/>
    <w:rsid w:val="009B11E2"/>
    <w:rsid w:val="009C4EAB"/>
    <w:rsid w:val="009F065C"/>
    <w:rsid w:val="009F62AE"/>
    <w:rsid w:val="00A31501"/>
    <w:rsid w:val="00A4052C"/>
    <w:rsid w:val="00A62462"/>
    <w:rsid w:val="00A71C4D"/>
    <w:rsid w:val="00A8040C"/>
    <w:rsid w:val="00A87B40"/>
    <w:rsid w:val="00A918D7"/>
    <w:rsid w:val="00A94284"/>
    <w:rsid w:val="00AA701B"/>
    <w:rsid w:val="00AA730B"/>
    <w:rsid w:val="00AB0DE5"/>
    <w:rsid w:val="00AB44AE"/>
    <w:rsid w:val="00AB7836"/>
    <w:rsid w:val="00AC7986"/>
    <w:rsid w:val="00AD3DDD"/>
    <w:rsid w:val="00AD3FEF"/>
    <w:rsid w:val="00AD4E9E"/>
    <w:rsid w:val="00AD5D5E"/>
    <w:rsid w:val="00AE5EF1"/>
    <w:rsid w:val="00AE7378"/>
    <w:rsid w:val="00AF038B"/>
    <w:rsid w:val="00AF7298"/>
    <w:rsid w:val="00B00892"/>
    <w:rsid w:val="00B03C14"/>
    <w:rsid w:val="00B05C78"/>
    <w:rsid w:val="00B06792"/>
    <w:rsid w:val="00B62B96"/>
    <w:rsid w:val="00B75F85"/>
    <w:rsid w:val="00B776EC"/>
    <w:rsid w:val="00B83CC4"/>
    <w:rsid w:val="00B8436F"/>
    <w:rsid w:val="00B908C8"/>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73B9E"/>
    <w:rsid w:val="00C838D9"/>
    <w:rsid w:val="00C84A75"/>
    <w:rsid w:val="00C8703D"/>
    <w:rsid w:val="00C921BD"/>
    <w:rsid w:val="00C97FAC"/>
    <w:rsid w:val="00CA29B3"/>
    <w:rsid w:val="00CA67DC"/>
    <w:rsid w:val="00CA6ECE"/>
    <w:rsid w:val="00CB4990"/>
    <w:rsid w:val="00CB6A0B"/>
    <w:rsid w:val="00CE435C"/>
    <w:rsid w:val="00CF292A"/>
    <w:rsid w:val="00D149D5"/>
    <w:rsid w:val="00D20B94"/>
    <w:rsid w:val="00D32660"/>
    <w:rsid w:val="00D502D0"/>
    <w:rsid w:val="00D61F3B"/>
    <w:rsid w:val="00D66758"/>
    <w:rsid w:val="00D73BF4"/>
    <w:rsid w:val="00D771AA"/>
    <w:rsid w:val="00D94D44"/>
    <w:rsid w:val="00D95655"/>
    <w:rsid w:val="00D96480"/>
    <w:rsid w:val="00DA5845"/>
    <w:rsid w:val="00DB00D2"/>
    <w:rsid w:val="00DD47CE"/>
    <w:rsid w:val="00DD7420"/>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9</TotalTime>
  <Pages>1</Pages>
  <Words>224</Words>
  <Characters>1594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1815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16</cp:revision>
  <cp:lastPrinted>2021-03-17T09:54:00Z</cp:lastPrinted>
  <dcterms:created xsi:type="dcterms:W3CDTF">2025-03-24T12:11:00Z</dcterms:created>
  <dcterms:modified xsi:type="dcterms:W3CDTF">2025-03-26T08:38:00Z</dcterms:modified>
</cp:coreProperties>
</file>