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69EAA8A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324C53BD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E606B7">
        <w:rPr>
          <w:rFonts w:ascii="Times New Roman" w:hAnsi="Times New Roman"/>
          <w:b/>
        </w:rPr>
        <w:t>ĮPAREIGOJIMO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50E8DB5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1C4C1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1C4C11">
        <w:rPr>
          <w:rFonts w:ascii="Times New Roman" w:hAnsi="Times New Roman"/>
        </w:rPr>
        <w:t xml:space="preserve">kovo 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79DA3C" w14:textId="3943637F" w:rsidR="00434111" w:rsidRDefault="00676C9E" w:rsidP="0013512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022ACB">
        <w:rPr>
          <w:rFonts w:ascii="Times New Roman" w:hAnsi="Times New Roman"/>
          <w:szCs w:val="24"/>
        </w:rPr>
        <w:t>3</w:t>
      </w:r>
      <w:r w:rsidR="003D3C43">
        <w:rPr>
          <w:rFonts w:ascii="Times New Roman" w:hAnsi="Times New Roman"/>
          <w:szCs w:val="24"/>
        </w:rPr>
        <w:t>4</w:t>
      </w:r>
      <w:r w:rsidR="00022ACB">
        <w:rPr>
          <w:rFonts w:ascii="Times New Roman" w:hAnsi="Times New Roman"/>
          <w:szCs w:val="24"/>
        </w:rPr>
        <w:t xml:space="preserve"> straipsnio </w:t>
      </w:r>
      <w:r w:rsidR="003D3C43">
        <w:rPr>
          <w:rFonts w:ascii="Times New Roman" w:hAnsi="Times New Roman"/>
          <w:szCs w:val="24"/>
        </w:rPr>
        <w:t>6</w:t>
      </w:r>
      <w:r w:rsidR="00022ACB">
        <w:rPr>
          <w:rFonts w:ascii="Times New Roman" w:hAnsi="Times New Roman"/>
          <w:szCs w:val="24"/>
        </w:rPr>
        <w:t xml:space="preserve"> dalies 2 punktu, Šakių rajono savivaldybės administracijos nuostatų, patvirtintų 2024 m. </w:t>
      </w:r>
      <w:r w:rsidR="00D46793">
        <w:rPr>
          <w:rFonts w:ascii="Times New Roman" w:hAnsi="Times New Roman"/>
          <w:szCs w:val="24"/>
        </w:rPr>
        <w:t>kovo 15</w:t>
      </w:r>
      <w:r w:rsidR="007E1B97">
        <w:rPr>
          <w:rFonts w:ascii="Times New Roman" w:hAnsi="Times New Roman"/>
          <w:szCs w:val="24"/>
        </w:rPr>
        <w:t xml:space="preserve"> sprendimu Nr. T-58 „Dėl Šakių rajono savivaldybės administracijos nuostatų patvirtinimo“, </w:t>
      </w:r>
      <w:r w:rsidR="004973AA">
        <w:rPr>
          <w:rFonts w:ascii="Times New Roman" w:hAnsi="Times New Roman"/>
          <w:szCs w:val="24"/>
        </w:rPr>
        <w:t>22.12 papunkčiu</w:t>
      </w:r>
      <w:r w:rsidR="006E6A3E">
        <w:rPr>
          <w:rFonts w:ascii="Times New Roman" w:hAnsi="Times New Roman"/>
          <w:szCs w:val="24"/>
        </w:rPr>
        <w:t>, atsižvelgdamas į tai, kad b</w:t>
      </w:r>
      <w:r w:rsidR="00843933">
        <w:rPr>
          <w:rFonts w:ascii="Times New Roman" w:hAnsi="Times New Roman"/>
          <w:szCs w:val="24"/>
        </w:rPr>
        <w:t>ūtų</w:t>
      </w:r>
      <w:r w:rsidR="006E6A3E">
        <w:rPr>
          <w:rFonts w:ascii="Times New Roman" w:hAnsi="Times New Roman"/>
          <w:szCs w:val="24"/>
        </w:rPr>
        <w:t xml:space="preserve"> sumažinta administracinė našta, </w:t>
      </w:r>
      <w:r w:rsidR="00843933">
        <w:rPr>
          <w:rFonts w:ascii="Times New Roman" w:hAnsi="Times New Roman"/>
          <w:szCs w:val="24"/>
        </w:rPr>
        <w:t xml:space="preserve">atsirastų galimybė greičiau, nei nustatyta teisės aktuose, išduoti pažymas ir kitus dokumentus, </w:t>
      </w:r>
    </w:p>
    <w:p w14:paraId="410504D5" w14:textId="7721FB56" w:rsidR="00843933" w:rsidRDefault="00F11A21" w:rsidP="00F859B4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į</w:t>
      </w:r>
      <w:r w:rsidR="00843933" w:rsidRPr="000822D9">
        <w:rPr>
          <w:rFonts w:ascii="Times New Roman" w:hAnsi="Times New Roman"/>
          <w:spacing w:val="60"/>
          <w:szCs w:val="24"/>
        </w:rPr>
        <w:t>pareigoju</w:t>
      </w:r>
      <w:r w:rsidR="00843933">
        <w:rPr>
          <w:rFonts w:ascii="Times New Roman" w:hAnsi="Times New Roman"/>
          <w:szCs w:val="24"/>
        </w:rPr>
        <w:t xml:space="preserve"> Šakių rajono savivaldybės administracijos seniūnijų seniūnus iki 2025 m. balandžio 30 d. perduoti į Bendrųjų reikalų skyriaus archyvą seniūnijose saugomus iki 1995 m. joms priklaususių įstaigų dokumentus (apylinkių, vaikų darželių, ambulatorijų ir pan.).</w:t>
      </w:r>
    </w:p>
    <w:p w14:paraId="1C5FE62B" w14:textId="01566198" w:rsidR="00293DB3" w:rsidRPr="00293DB3" w:rsidRDefault="00293DB3" w:rsidP="0013512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szCs w:val="24"/>
        </w:rPr>
      </w:pPr>
    </w:p>
    <w:p w14:paraId="4ADA0D7D" w14:textId="77777777" w:rsidR="00293DB3" w:rsidRDefault="00293DB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BA4A819" w14:textId="77777777" w:rsidR="006E6A3E" w:rsidRDefault="006E6A3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9B60955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7910467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185664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9E30F2C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181D6D3B" w:rsidR="00434111" w:rsidRPr="005D72B6" w:rsidRDefault="00434111" w:rsidP="00E81D3B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E81D3B">
        <w:rPr>
          <w:rFonts w:ascii="Times New Roman" w:hAnsi="Times New Roman"/>
        </w:rPr>
        <w:tab/>
      </w:r>
      <w:r w:rsidR="00080FDC">
        <w:rPr>
          <w:rFonts w:ascii="Times New Roman" w:hAnsi="Times New Roman"/>
        </w:rPr>
        <w:t>Vytautas Ižganaitis</w:t>
      </w:r>
    </w:p>
    <w:p w14:paraId="7BE94DF1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0601E3F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2752EE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4962459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D338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F50232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73960ED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4B9187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85043FA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DB6E2CE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4930DE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20C1CA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C16AEC1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8469F0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E00DA9" w14:textId="77777777" w:rsidR="00080FDC" w:rsidRDefault="00080FD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275174FB" w:rsidR="00434111" w:rsidRPr="00597E1D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4DC7BBB1" w14:textId="466E9CFA" w:rsidR="00434111" w:rsidRDefault="00080FDC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4D93F99A" w14:textId="77777777" w:rsidR="00080FDC" w:rsidRDefault="00080FDC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5E9DD294" w:rsidR="00434111" w:rsidRDefault="00080FDC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151E5C84" w14:textId="3E0554F6" w:rsidR="001D38EF" w:rsidRPr="00434111" w:rsidRDefault="00080FD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2025-03-26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7A0CF" w14:textId="77777777" w:rsidR="00B52B80" w:rsidRDefault="00B52B80">
      <w:r>
        <w:separator/>
      </w:r>
    </w:p>
  </w:endnote>
  <w:endnote w:type="continuationSeparator" w:id="0">
    <w:p w14:paraId="4F797F60" w14:textId="77777777" w:rsidR="00B52B80" w:rsidRDefault="00B52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7E39B" w14:textId="77777777" w:rsidR="00B52B80" w:rsidRDefault="00B52B80">
      <w:r>
        <w:separator/>
      </w:r>
    </w:p>
  </w:footnote>
  <w:footnote w:type="continuationSeparator" w:id="0">
    <w:p w14:paraId="21E478D6" w14:textId="77777777" w:rsidR="00B52B80" w:rsidRDefault="00B52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2ACB"/>
    <w:rsid w:val="00080FDC"/>
    <w:rsid w:val="000822D9"/>
    <w:rsid w:val="00117499"/>
    <w:rsid w:val="00135126"/>
    <w:rsid w:val="001C4C11"/>
    <w:rsid w:val="001D38EF"/>
    <w:rsid w:val="001E7250"/>
    <w:rsid w:val="00201AC5"/>
    <w:rsid w:val="002765E4"/>
    <w:rsid w:val="0028720A"/>
    <w:rsid w:val="00293DB3"/>
    <w:rsid w:val="002D3ABC"/>
    <w:rsid w:val="00313CF0"/>
    <w:rsid w:val="00342E29"/>
    <w:rsid w:val="003A0C31"/>
    <w:rsid w:val="003D3C43"/>
    <w:rsid w:val="003E0110"/>
    <w:rsid w:val="003F491F"/>
    <w:rsid w:val="00434111"/>
    <w:rsid w:val="00435ADB"/>
    <w:rsid w:val="00474167"/>
    <w:rsid w:val="004973AA"/>
    <w:rsid w:val="00512678"/>
    <w:rsid w:val="00521D86"/>
    <w:rsid w:val="00583E25"/>
    <w:rsid w:val="00597E1D"/>
    <w:rsid w:val="005C0089"/>
    <w:rsid w:val="00610881"/>
    <w:rsid w:val="00676C9E"/>
    <w:rsid w:val="006E49D8"/>
    <w:rsid w:val="006E6A3E"/>
    <w:rsid w:val="0070001E"/>
    <w:rsid w:val="007309F9"/>
    <w:rsid w:val="007321ED"/>
    <w:rsid w:val="007607BC"/>
    <w:rsid w:val="007932E1"/>
    <w:rsid w:val="007D3065"/>
    <w:rsid w:val="007E1B97"/>
    <w:rsid w:val="00843933"/>
    <w:rsid w:val="008610A5"/>
    <w:rsid w:val="008C1B78"/>
    <w:rsid w:val="008F4809"/>
    <w:rsid w:val="0098205C"/>
    <w:rsid w:val="009A70DA"/>
    <w:rsid w:val="009B57C3"/>
    <w:rsid w:val="009C1CF4"/>
    <w:rsid w:val="009C4EAB"/>
    <w:rsid w:val="009F065C"/>
    <w:rsid w:val="00AA39B2"/>
    <w:rsid w:val="00AC6BAB"/>
    <w:rsid w:val="00AE7378"/>
    <w:rsid w:val="00B52B80"/>
    <w:rsid w:val="00B75F85"/>
    <w:rsid w:val="00BE1E33"/>
    <w:rsid w:val="00BE4C6A"/>
    <w:rsid w:val="00BE6D25"/>
    <w:rsid w:val="00C2225A"/>
    <w:rsid w:val="00C838D9"/>
    <w:rsid w:val="00C84A75"/>
    <w:rsid w:val="00C921BD"/>
    <w:rsid w:val="00CA1C05"/>
    <w:rsid w:val="00CA67DC"/>
    <w:rsid w:val="00CA6ECE"/>
    <w:rsid w:val="00CC171F"/>
    <w:rsid w:val="00D03174"/>
    <w:rsid w:val="00D41D28"/>
    <w:rsid w:val="00D46793"/>
    <w:rsid w:val="00DC098E"/>
    <w:rsid w:val="00DD47CE"/>
    <w:rsid w:val="00E53AA7"/>
    <w:rsid w:val="00E606B7"/>
    <w:rsid w:val="00E81D3B"/>
    <w:rsid w:val="00E918BB"/>
    <w:rsid w:val="00ED113F"/>
    <w:rsid w:val="00EE2CE3"/>
    <w:rsid w:val="00F01EF6"/>
    <w:rsid w:val="00F11A21"/>
    <w:rsid w:val="00F859B4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3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F173B7-F94F-4ADE-A208-A6603084626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19</TotalTime>
  <Pages>1</Pages>
  <Words>114</Words>
  <Characters>856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969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28</cp:revision>
  <cp:lastPrinted>2001-05-23T08:36:00Z</cp:lastPrinted>
  <dcterms:created xsi:type="dcterms:W3CDTF">2025-03-26T12:53:00Z</dcterms:created>
  <dcterms:modified xsi:type="dcterms:W3CDTF">2025-03-26T20:30:00Z</dcterms:modified>
</cp:coreProperties>
</file>