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0836D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 w:rsidRPr="000836D3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FD29C6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BF7CDB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0836D3">
        <w:rPr>
          <w:rFonts w:ascii="Times New Roman" w:hAnsi="Times New Roman"/>
          <w:b/>
          <w:sz w:val="24"/>
          <w:lang w:val="lt-LT"/>
        </w:rPr>
        <w:t>Š</w:t>
      </w:r>
      <w:r w:rsidRPr="00BF7CD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BF7CDB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BF7CDB" w:rsidRDefault="00434A6F">
      <w:pPr>
        <w:pStyle w:val="Antrat3"/>
        <w:rPr>
          <w:b/>
          <w:lang w:val="lt-LT"/>
        </w:rPr>
      </w:pPr>
      <w:r w:rsidRPr="00BF7CDB">
        <w:rPr>
          <w:b/>
          <w:lang w:val="lt-LT"/>
        </w:rPr>
        <w:t>POTVARKIS</w:t>
      </w:r>
    </w:p>
    <w:p w14:paraId="14362F84" w14:textId="480391DE" w:rsidR="00097933" w:rsidRPr="000836D3" w:rsidRDefault="00434A6F">
      <w:pPr>
        <w:pStyle w:val="Antrat1"/>
        <w:jc w:val="center"/>
        <w:rPr>
          <w:b/>
          <w:lang w:val="lt-LT"/>
        </w:rPr>
      </w:pPr>
      <w:r w:rsidRPr="00BF7CDB">
        <w:rPr>
          <w:b/>
          <w:caps/>
          <w:lang w:val="lt-LT"/>
        </w:rPr>
        <w:t>D</w:t>
      </w:r>
      <w:r w:rsidRPr="000836D3">
        <w:rPr>
          <w:b/>
          <w:caps/>
          <w:lang w:val="lt-LT"/>
        </w:rPr>
        <w:t>ĖL</w:t>
      </w:r>
      <w:r w:rsidR="00D171B1" w:rsidRPr="000836D3">
        <w:rPr>
          <w:b/>
          <w:caps/>
          <w:lang w:val="lt-LT"/>
        </w:rPr>
        <w:t xml:space="preserve"> </w:t>
      </w:r>
      <w:r w:rsidR="00363865" w:rsidRPr="000836D3">
        <w:rPr>
          <w:b/>
          <w:caps/>
          <w:lang w:val="lt-LT"/>
        </w:rPr>
        <w:t xml:space="preserve">zanavykų muziejaus </w:t>
      </w:r>
      <w:r w:rsidR="00D171B1" w:rsidRPr="000836D3">
        <w:rPr>
          <w:b/>
          <w:caps/>
          <w:lang w:val="lt-LT"/>
        </w:rPr>
        <w:t>2024 M</w:t>
      </w:r>
      <w:r w:rsidR="00BF7CDB">
        <w:rPr>
          <w:b/>
          <w:caps/>
          <w:lang w:val="lt-LT"/>
        </w:rPr>
        <w:t>ETŲ</w:t>
      </w:r>
      <w:r w:rsidR="00D171B1" w:rsidRPr="000836D3">
        <w:rPr>
          <w:b/>
          <w:lang w:val="lt-LT"/>
        </w:rPr>
        <w:t xml:space="preserve"> ATASKAITŲ </w:t>
      </w:r>
      <w:r w:rsidR="00363865" w:rsidRPr="000836D3">
        <w:rPr>
          <w:b/>
          <w:lang w:val="lt-LT"/>
        </w:rPr>
        <w:t>R</w:t>
      </w:r>
      <w:r w:rsidR="00D171B1" w:rsidRPr="000836D3">
        <w:rPr>
          <w:b/>
          <w:lang w:val="lt-LT"/>
        </w:rPr>
        <w:t>INKINIO PATVIRTINIMO</w:t>
      </w:r>
    </w:p>
    <w:p w14:paraId="7DC99744" w14:textId="77777777" w:rsidR="00097933" w:rsidRPr="00BF7CDB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665FCBD2" w:rsidR="00097933" w:rsidRPr="00BF7CDB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BF7CDB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BF7CDB">
        <w:rPr>
          <w:rFonts w:ascii="Times New Roman" w:hAnsi="Times New Roman"/>
          <w:sz w:val="24"/>
          <w:szCs w:val="24"/>
          <w:lang w:val="lt-LT"/>
        </w:rPr>
        <w:t>2</w:t>
      </w:r>
      <w:r w:rsidR="000E20F8" w:rsidRPr="00BF7CDB">
        <w:rPr>
          <w:rFonts w:ascii="Times New Roman" w:hAnsi="Times New Roman"/>
          <w:sz w:val="24"/>
          <w:szCs w:val="24"/>
          <w:lang w:val="lt-LT"/>
        </w:rPr>
        <w:t>5</w:t>
      </w:r>
      <w:r w:rsidRPr="00BF7CDB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5C2163" w:rsidRPr="00BF7CDB">
        <w:rPr>
          <w:rFonts w:ascii="Times New Roman" w:hAnsi="Times New Roman"/>
          <w:sz w:val="24"/>
          <w:szCs w:val="24"/>
          <w:lang w:val="lt-LT"/>
        </w:rPr>
        <w:t xml:space="preserve">kovo </w:t>
      </w:r>
      <w:r w:rsidR="00F6564A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D311D" w:rsidRPr="00BF7CD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BF7CDB">
        <w:rPr>
          <w:rFonts w:ascii="Times New Roman" w:hAnsi="Times New Roman"/>
          <w:sz w:val="24"/>
          <w:szCs w:val="24"/>
          <w:lang w:val="lt-LT"/>
        </w:rPr>
        <w:t>d.</w:t>
      </w:r>
      <w:r w:rsidRPr="00BF7CDB">
        <w:rPr>
          <w:rFonts w:ascii="Times New Roman" w:hAnsi="Times New Roman"/>
          <w:lang w:val="lt-LT"/>
        </w:rPr>
        <w:t xml:space="preserve"> </w:t>
      </w:r>
      <w:r w:rsidR="00434A6F" w:rsidRPr="00BF7CDB">
        <w:rPr>
          <w:rFonts w:ascii="Times New Roman" w:hAnsi="Times New Roman"/>
          <w:bCs/>
          <w:sz w:val="24"/>
          <w:lang w:val="lt-LT"/>
        </w:rPr>
        <w:t>Nr.</w:t>
      </w:r>
      <w:r w:rsidR="00FD29C6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0836D3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0836D3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0836D3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26741B9A" w:rsidR="00580752" w:rsidRPr="000836D3" w:rsidRDefault="00580752" w:rsidP="00363865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836D3">
        <w:rPr>
          <w:rFonts w:ascii="Times New Roman" w:hAnsi="Times New Roman"/>
          <w:sz w:val="24"/>
          <w:szCs w:val="24"/>
          <w:lang w:val="lt-LT"/>
        </w:rPr>
        <w:t>Vadovaudamasi</w:t>
      </w:r>
      <w:r w:rsidR="00C316CF">
        <w:rPr>
          <w:rFonts w:ascii="Times New Roman" w:hAnsi="Times New Roman"/>
          <w:sz w:val="24"/>
          <w:szCs w:val="24"/>
          <w:lang w:val="lt-LT"/>
        </w:rPr>
        <w:t>s</w:t>
      </w:r>
      <w:r w:rsidRPr="000836D3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0836D3">
        <w:rPr>
          <w:rFonts w:ascii="Times New Roman" w:hAnsi="Times New Roman"/>
          <w:color w:val="000000"/>
          <w:sz w:val="24"/>
          <w:szCs w:val="24"/>
          <w:lang w:val="lt-LT"/>
        </w:rPr>
        <w:t xml:space="preserve">Lietuvos Respublikos vietos savivaldos įstatymo </w:t>
      </w:r>
      <w:r w:rsidR="00B10719" w:rsidRPr="000836D3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0836D3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 w:rsidRPr="000836D3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Pr="000836D3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FD29C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FD29C6" w:rsidRPr="000836D3">
        <w:rPr>
          <w:rFonts w:ascii="Times New Roman" w:hAnsi="Times New Roman"/>
          <w:sz w:val="24"/>
          <w:szCs w:val="24"/>
          <w:lang w:val="lt-LT"/>
        </w:rPr>
        <w:t>Lietuvos Respublikos viešojo sektoriaus atskaitomybės įstatymo 6 straipsnio 1 dalimi</w:t>
      </w:r>
      <w:r w:rsidR="00FD29C6">
        <w:rPr>
          <w:rFonts w:ascii="Times New Roman" w:hAnsi="Times New Roman"/>
          <w:sz w:val="24"/>
          <w:szCs w:val="24"/>
          <w:lang w:val="lt-LT"/>
        </w:rPr>
        <w:t>,</w:t>
      </w:r>
      <w:r w:rsidR="00B10719" w:rsidRPr="000836D3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 w:rsidRPr="000836D3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 w:rsidR="00FD29C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 w:rsidRPr="000836D3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įgaliojimus, priskirtus paprastajai savivaldybės tarybos kompetencijai“ 1.1</w:t>
      </w:r>
      <w:r w:rsidR="005D2F11" w:rsidRPr="000836D3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 w:rsidRPr="000836D3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 w:rsidRPr="000836D3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2F3016" w:rsidRPr="000836D3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 w:rsidRPr="000836D3">
        <w:rPr>
          <w:rFonts w:ascii="Times New Roman" w:hAnsi="Times New Roman"/>
          <w:sz w:val="24"/>
          <w:szCs w:val="24"/>
          <w:lang w:val="lt-LT"/>
        </w:rPr>
        <w:t xml:space="preserve">ir atsižvelgdamas į Šakių rajono savivaldybės kolegijos 2025 m. </w:t>
      </w:r>
      <w:r w:rsidR="00363865" w:rsidRPr="000836D3">
        <w:rPr>
          <w:rFonts w:ascii="Times New Roman" w:hAnsi="Times New Roman"/>
          <w:sz w:val="24"/>
          <w:szCs w:val="24"/>
          <w:lang w:val="lt-LT"/>
        </w:rPr>
        <w:t>kovo</w:t>
      </w:r>
      <w:r w:rsidR="005D2F11" w:rsidRPr="000836D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C2163" w:rsidRPr="000836D3">
        <w:rPr>
          <w:rFonts w:ascii="Times New Roman" w:hAnsi="Times New Roman"/>
          <w:sz w:val="24"/>
          <w:szCs w:val="24"/>
          <w:lang w:val="lt-LT"/>
        </w:rPr>
        <w:t>27</w:t>
      </w:r>
      <w:r w:rsidR="00363865" w:rsidRPr="000836D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D2F11" w:rsidRPr="000836D3">
        <w:rPr>
          <w:rFonts w:ascii="Times New Roman" w:hAnsi="Times New Roman"/>
          <w:sz w:val="24"/>
          <w:szCs w:val="24"/>
          <w:lang w:val="lt-LT"/>
        </w:rPr>
        <w:t>d. protokolą Nr.</w:t>
      </w:r>
      <w:r w:rsidRPr="000836D3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FD29C6">
        <w:rPr>
          <w:rFonts w:ascii="Times New Roman" w:hAnsi="Times New Roman"/>
          <w:sz w:val="24"/>
          <w:szCs w:val="24"/>
          <w:lang w:val="lt-LT"/>
        </w:rPr>
        <w:t>SK</w:t>
      </w:r>
      <w:proofErr w:type="spellEnd"/>
      <w:r w:rsidR="00FD29C6">
        <w:rPr>
          <w:rFonts w:ascii="Times New Roman" w:hAnsi="Times New Roman"/>
          <w:sz w:val="24"/>
          <w:szCs w:val="24"/>
          <w:lang w:val="lt-LT"/>
        </w:rPr>
        <w:t>-</w:t>
      </w:r>
      <w:r w:rsidR="00F6564A">
        <w:rPr>
          <w:rFonts w:ascii="Times New Roman" w:hAnsi="Times New Roman"/>
          <w:sz w:val="24"/>
          <w:szCs w:val="24"/>
          <w:lang w:val="lt-LT"/>
        </w:rPr>
        <w:t>1</w:t>
      </w:r>
      <w:r w:rsidR="002F3016" w:rsidRPr="000836D3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1C8EBD41" w:rsidR="00580752" w:rsidRPr="008162CC" w:rsidRDefault="00580752" w:rsidP="00580752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0836D3">
        <w:rPr>
          <w:rFonts w:ascii="Times New Roman" w:hAnsi="Times New Roman"/>
          <w:sz w:val="24"/>
          <w:szCs w:val="24"/>
          <w:lang w:val="lt-LT"/>
        </w:rPr>
        <w:tab/>
      </w:r>
      <w:r w:rsidR="002F3016" w:rsidRPr="00FD29C6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FD29C6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 w:rsidRPr="000836D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63865" w:rsidRPr="000836D3">
        <w:rPr>
          <w:rFonts w:ascii="Times New Roman" w:hAnsi="Times New Roman"/>
          <w:sz w:val="24"/>
          <w:szCs w:val="24"/>
          <w:lang w:val="lt-LT"/>
        </w:rPr>
        <w:t xml:space="preserve">Zanavykų muziejaus </w:t>
      </w:r>
      <w:r w:rsidRPr="000836D3">
        <w:rPr>
          <w:rFonts w:ascii="Times New Roman" w:hAnsi="Times New Roman"/>
          <w:sz w:val="24"/>
          <w:szCs w:val="24"/>
          <w:lang w:val="lt-LT"/>
        </w:rPr>
        <w:t>202</w:t>
      </w:r>
      <w:r w:rsidR="00D171B1" w:rsidRPr="000836D3">
        <w:rPr>
          <w:rFonts w:ascii="Times New Roman" w:hAnsi="Times New Roman"/>
          <w:sz w:val="24"/>
          <w:szCs w:val="24"/>
          <w:lang w:val="lt-LT"/>
        </w:rPr>
        <w:t>4</w:t>
      </w:r>
      <w:r w:rsidRPr="000836D3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B0CF39F" w14:textId="2F196EA9" w:rsidR="00D76CA6" w:rsidRDefault="00580752" w:rsidP="00580752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AEADA61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6B7D3C80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FD29C6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6E8F5F21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D416289" w14:textId="206DEAD4" w:rsidR="00FD29C6" w:rsidRDefault="00FD29C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3D67E50" w14:textId="46B89ED9" w:rsidR="00FD29C6" w:rsidRDefault="00FD29C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3B2D83A" w14:textId="6F1E0A66" w:rsidR="00FD29C6" w:rsidRDefault="00FD29C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E81E962" w14:textId="08E33809" w:rsidR="00FD29C6" w:rsidRDefault="00FD29C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FE9663F" w14:textId="0804427A" w:rsidR="00FD29C6" w:rsidRDefault="00FD29C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676EFA7" w14:textId="3BD4AF63" w:rsidR="00FD29C6" w:rsidRDefault="00FD29C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9593B02" w14:textId="77777777" w:rsidR="00FD29C6" w:rsidRDefault="00FD29C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BF7CDB">
        <w:rPr>
          <w:rFonts w:ascii="Times New Roman" w:hAnsi="Times New Roman"/>
          <w:sz w:val="24"/>
          <w:szCs w:val="24"/>
          <w:lang w:val="lt-LT"/>
        </w:rPr>
        <w:tab/>
      </w:r>
      <w:r w:rsidR="00580752" w:rsidRPr="00BF7CDB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BF7CDB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F7CDB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4D9A16A1" w:rsidR="00580752" w:rsidRPr="00D4057E" w:rsidRDefault="00C316CF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v</w:t>
      </w:r>
      <w:r w:rsidR="00363865">
        <w:rPr>
          <w:rFonts w:ascii="Times New Roman" w:hAnsi="Times New Roman"/>
          <w:sz w:val="24"/>
          <w:szCs w:val="24"/>
          <w:lang w:val="pt-BR"/>
        </w:rPr>
        <w:t>edėjo pavaduotoja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3F1E9066" w:rsidR="00580752" w:rsidRPr="00D4057E" w:rsidRDefault="00363865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Eglė Plančiūnienė</w:t>
      </w:r>
    </w:p>
    <w:p w14:paraId="54E20F65" w14:textId="12F43FB9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5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363865">
        <w:rPr>
          <w:rFonts w:ascii="Times New Roman" w:hAnsi="Times New Roman"/>
          <w:sz w:val="24"/>
          <w:szCs w:val="24"/>
        </w:rPr>
        <w:t>3</w:t>
      </w:r>
      <w:r w:rsidR="00FD6DBB">
        <w:rPr>
          <w:rFonts w:ascii="Times New Roman" w:hAnsi="Times New Roman"/>
          <w:sz w:val="24"/>
          <w:szCs w:val="24"/>
        </w:rPr>
        <w:t>-0</w:t>
      </w:r>
      <w:r w:rsidR="00C03D3E">
        <w:rPr>
          <w:rFonts w:ascii="Times New Roman" w:hAnsi="Times New Roman"/>
          <w:sz w:val="24"/>
          <w:szCs w:val="24"/>
        </w:rPr>
        <w:t>6</w:t>
      </w:r>
    </w:p>
    <w:p w14:paraId="2C1D9ED1" w14:textId="34824A9D" w:rsidR="00DC7F35" w:rsidRPr="00D76CA6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sectPr w:rsidR="00DC7F35" w:rsidRPr="00D76CA6">
      <w:foot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C41B0" w14:textId="77777777" w:rsidR="008C5632" w:rsidRDefault="008C5632">
      <w:r>
        <w:separator/>
      </w:r>
    </w:p>
  </w:endnote>
  <w:endnote w:type="continuationSeparator" w:id="0">
    <w:p w14:paraId="7BA263EC" w14:textId="77777777" w:rsidR="008C5632" w:rsidRDefault="008C5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C9F464" w14:textId="77777777" w:rsidR="008C5632" w:rsidRDefault="008C5632">
      <w:r>
        <w:separator/>
      </w:r>
    </w:p>
  </w:footnote>
  <w:footnote w:type="continuationSeparator" w:id="0">
    <w:p w14:paraId="65F70B59" w14:textId="77777777" w:rsidR="008C5632" w:rsidRDefault="008C56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836D3"/>
    <w:rsid w:val="0008766B"/>
    <w:rsid w:val="00093E2D"/>
    <w:rsid w:val="00097933"/>
    <w:rsid w:val="000E20F8"/>
    <w:rsid w:val="000E4D28"/>
    <w:rsid w:val="001256EE"/>
    <w:rsid w:val="00144B0F"/>
    <w:rsid w:val="00146E5A"/>
    <w:rsid w:val="00155142"/>
    <w:rsid w:val="0015739E"/>
    <w:rsid w:val="00184730"/>
    <w:rsid w:val="001849ED"/>
    <w:rsid w:val="002501AB"/>
    <w:rsid w:val="002846F8"/>
    <w:rsid w:val="002F3016"/>
    <w:rsid w:val="002F6080"/>
    <w:rsid w:val="00363865"/>
    <w:rsid w:val="0039095D"/>
    <w:rsid w:val="003B328F"/>
    <w:rsid w:val="003B4B30"/>
    <w:rsid w:val="00434A6F"/>
    <w:rsid w:val="00486DAB"/>
    <w:rsid w:val="00494D7E"/>
    <w:rsid w:val="004B73CC"/>
    <w:rsid w:val="00580752"/>
    <w:rsid w:val="005948FF"/>
    <w:rsid w:val="00595CB9"/>
    <w:rsid w:val="005C0ED1"/>
    <w:rsid w:val="005C2163"/>
    <w:rsid w:val="005D2F11"/>
    <w:rsid w:val="005E1D61"/>
    <w:rsid w:val="00614DAC"/>
    <w:rsid w:val="006240ED"/>
    <w:rsid w:val="006C2076"/>
    <w:rsid w:val="007104DF"/>
    <w:rsid w:val="00771148"/>
    <w:rsid w:val="008A18C5"/>
    <w:rsid w:val="008B3622"/>
    <w:rsid w:val="008C5632"/>
    <w:rsid w:val="00965D6E"/>
    <w:rsid w:val="00981862"/>
    <w:rsid w:val="00A7611D"/>
    <w:rsid w:val="00AB5CEA"/>
    <w:rsid w:val="00AD7CBF"/>
    <w:rsid w:val="00AE16F5"/>
    <w:rsid w:val="00AE35AD"/>
    <w:rsid w:val="00AE39A4"/>
    <w:rsid w:val="00B04902"/>
    <w:rsid w:val="00B10719"/>
    <w:rsid w:val="00B477F7"/>
    <w:rsid w:val="00BA7E5B"/>
    <w:rsid w:val="00BF7CDB"/>
    <w:rsid w:val="00C03D3E"/>
    <w:rsid w:val="00C316CF"/>
    <w:rsid w:val="00C65406"/>
    <w:rsid w:val="00CB4BFD"/>
    <w:rsid w:val="00CD311D"/>
    <w:rsid w:val="00D11C3C"/>
    <w:rsid w:val="00D171B1"/>
    <w:rsid w:val="00D42E04"/>
    <w:rsid w:val="00D47EAB"/>
    <w:rsid w:val="00D76CA6"/>
    <w:rsid w:val="00D96CF7"/>
    <w:rsid w:val="00DA1C3A"/>
    <w:rsid w:val="00DA232D"/>
    <w:rsid w:val="00DA27CC"/>
    <w:rsid w:val="00DC7F35"/>
    <w:rsid w:val="00E50D01"/>
    <w:rsid w:val="00E538D5"/>
    <w:rsid w:val="00E55706"/>
    <w:rsid w:val="00ED3C3C"/>
    <w:rsid w:val="00F36C7E"/>
    <w:rsid w:val="00F413A6"/>
    <w:rsid w:val="00F6564A"/>
    <w:rsid w:val="00FD29C6"/>
    <w:rsid w:val="00FD6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76</TotalTime>
  <Pages>1</Pages>
  <Words>105</Words>
  <Characters>763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867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17</cp:revision>
  <cp:lastPrinted>2025-03-03T09:19:00Z</cp:lastPrinted>
  <dcterms:created xsi:type="dcterms:W3CDTF">2025-03-03T08:52:00Z</dcterms:created>
  <dcterms:modified xsi:type="dcterms:W3CDTF">2025-03-27T09:17:00Z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c437f9ba5776515ea60f608ca436ae0b47204b9bdec618275327ff5665a0f1b8</vt:lpwstr>
  </property>
</Properties>
</file>