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FC439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7F308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7F308C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7F308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7F308C" w:rsidRDefault="00434A6F">
      <w:pPr>
        <w:pStyle w:val="Antrat3"/>
        <w:rPr>
          <w:b/>
          <w:lang w:val="lt-LT"/>
        </w:rPr>
      </w:pPr>
      <w:r w:rsidRPr="007F308C">
        <w:rPr>
          <w:b/>
          <w:lang w:val="lt-LT"/>
        </w:rPr>
        <w:t>POTVARKIS</w:t>
      </w:r>
    </w:p>
    <w:p w14:paraId="14362F84" w14:textId="3304F32D" w:rsidR="00097933" w:rsidRPr="000836D3" w:rsidRDefault="00434A6F">
      <w:pPr>
        <w:pStyle w:val="Antrat1"/>
        <w:jc w:val="center"/>
        <w:rPr>
          <w:b/>
          <w:lang w:val="lt-LT"/>
        </w:rPr>
      </w:pPr>
      <w:r w:rsidRPr="007F308C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2F04F1">
        <w:rPr>
          <w:b/>
          <w:caps/>
          <w:lang w:val="lt-LT"/>
        </w:rPr>
        <w:t xml:space="preserve">Šakių kultūros centro </w:t>
      </w:r>
      <w:r w:rsidR="00D171B1" w:rsidRPr="000836D3">
        <w:rPr>
          <w:b/>
          <w:caps/>
          <w:lang w:val="lt-LT"/>
        </w:rPr>
        <w:t>2024 M</w:t>
      </w:r>
      <w:r w:rsidR="007F308C">
        <w:rPr>
          <w:b/>
          <w:caps/>
          <w:lang w:val="lt-LT"/>
        </w:rPr>
        <w:t>ETŲ</w:t>
      </w:r>
      <w:r w:rsidR="00D171B1" w:rsidRPr="000836D3">
        <w:rPr>
          <w:b/>
          <w:lang w:val="lt-LT"/>
        </w:rPr>
        <w:t xml:space="preserve"> 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7F308C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6944F7D9" w:rsidR="00097933" w:rsidRPr="007F308C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F308C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7F308C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7F308C">
        <w:rPr>
          <w:rFonts w:ascii="Times New Roman" w:hAnsi="Times New Roman"/>
          <w:sz w:val="24"/>
          <w:szCs w:val="24"/>
          <w:lang w:val="lt-LT"/>
        </w:rPr>
        <w:t>5</w:t>
      </w:r>
      <w:r w:rsidRPr="007F308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7F308C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CD311D" w:rsidRPr="007F308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439D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7F308C">
        <w:rPr>
          <w:rFonts w:ascii="Times New Roman" w:hAnsi="Times New Roman"/>
          <w:sz w:val="24"/>
          <w:szCs w:val="24"/>
          <w:lang w:val="lt-LT"/>
        </w:rPr>
        <w:t>d.</w:t>
      </w:r>
      <w:r w:rsidRPr="007F308C">
        <w:rPr>
          <w:rFonts w:ascii="Times New Roman" w:hAnsi="Times New Roman"/>
          <w:lang w:val="lt-LT"/>
        </w:rPr>
        <w:t xml:space="preserve"> </w:t>
      </w:r>
      <w:r w:rsidR="00434A6F" w:rsidRPr="007F308C">
        <w:rPr>
          <w:rFonts w:ascii="Times New Roman" w:hAnsi="Times New Roman"/>
          <w:bCs/>
          <w:sz w:val="24"/>
          <w:lang w:val="lt-LT"/>
        </w:rPr>
        <w:t>Nr.</w:t>
      </w:r>
      <w:r w:rsidR="00FC439D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007A0D3A" w:rsidR="00580752" w:rsidRPr="000836D3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DB13D6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439D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FC439D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FC439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</w:t>
      </w:r>
      <w:r w:rsidR="00FC439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1.1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FC439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0836D3">
        <w:rPr>
          <w:rFonts w:ascii="Times New Roman" w:hAnsi="Times New Roman"/>
          <w:sz w:val="24"/>
          <w:szCs w:val="24"/>
          <w:lang w:val="lt-LT"/>
        </w:rPr>
        <w:t>27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d. protokolą Nr.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FC439D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FC439D">
        <w:rPr>
          <w:rFonts w:ascii="Times New Roman" w:hAnsi="Times New Roman"/>
          <w:sz w:val="24"/>
          <w:szCs w:val="24"/>
          <w:lang w:val="lt-LT"/>
        </w:rPr>
        <w:t>-</w:t>
      </w:r>
      <w:r w:rsidR="00DB4DA7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0836D3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6AB19168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ab/>
      </w:r>
      <w:r w:rsidR="002F3016" w:rsidRPr="00FC439D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FC439D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04F1">
        <w:rPr>
          <w:rFonts w:ascii="Times New Roman" w:hAnsi="Times New Roman"/>
          <w:sz w:val="24"/>
          <w:szCs w:val="24"/>
          <w:lang w:val="lt-LT"/>
        </w:rPr>
        <w:t xml:space="preserve">Šakių kultūros centro </w:t>
      </w:r>
      <w:r w:rsidRPr="000836D3">
        <w:rPr>
          <w:rFonts w:ascii="Times New Roman" w:hAnsi="Times New Roman"/>
          <w:sz w:val="24"/>
          <w:szCs w:val="24"/>
          <w:lang w:val="lt-LT"/>
        </w:rPr>
        <w:t>202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>4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35B711CF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FC439D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4B3300A6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ACC0F5" w14:textId="44738358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82A90D" w14:textId="159C28A6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D02260" w14:textId="25C38DF3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A296B48" w14:textId="0205985B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BB27D74" w14:textId="77777777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7F308C">
        <w:rPr>
          <w:rFonts w:ascii="Times New Roman" w:hAnsi="Times New Roman"/>
          <w:sz w:val="24"/>
          <w:szCs w:val="24"/>
          <w:lang w:val="lt-LT"/>
        </w:rPr>
        <w:tab/>
      </w:r>
      <w:r w:rsidR="00580752" w:rsidRPr="007F308C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7F308C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7F308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47275CF6" w:rsidR="00580752" w:rsidRPr="00D4057E" w:rsidRDefault="00DB13D6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22240232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-0</w:t>
      </w:r>
      <w:r w:rsidR="00251B9C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DFA1C" w14:textId="77777777" w:rsidR="00D957EE" w:rsidRDefault="00D957EE">
      <w:r>
        <w:separator/>
      </w:r>
    </w:p>
  </w:endnote>
  <w:endnote w:type="continuationSeparator" w:id="0">
    <w:p w14:paraId="648BC372" w14:textId="77777777" w:rsidR="00D957EE" w:rsidRDefault="00D9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E408C" w14:textId="77777777" w:rsidR="00D957EE" w:rsidRDefault="00D957EE">
      <w:r>
        <w:separator/>
      </w:r>
    </w:p>
  </w:footnote>
  <w:footnote w:type="continuationSeparator" w:id="0">
    <w:p w14:paraId="159B06E5" w14:textId="77777777" w:rsidR="00D957EE" w:rsidRDefault="00D9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6D3"/>
    <w:rsid w:val="0008766B"/>
    <w:rsid w:val="00093E2D"/>
    <w:rsid w:val="00097933"/>
    <w:rsid w:val="000E20F8"/>
    <w:rsid w:val="000E4D28"/>
    <w:rsid w:val="000F7744"/>
    <w:rsid w:val="001256EE"/>
    <w:rsid w:val="00144B0F"/>
    <w:rsid w:val="00146E5A"/>
    <w:rsid w:val="00155142"/>
    <w:rsid w:val="00184730"/>
    <w:rsid w:val="001849ED"/>
    <w:rsid w:val="002501AB"/>
    <w:rsid w:val="00251B9C"/>
    <w:rsid w:val="002846F8"/>
    <w:rsid w:val="002A3FAD"/>
    <w:rsid w:val="002F04F1"/>
    <w:rsid w:val="002F3016"/>
    <w:rsid w:val="00363865"/>
    <w:rsid w:val="0039095D"/>
    <w:rsid w:val="003B4B30"/>
    <w:rsid w:val="00434A6F"/>
    <w:rsid w:val="00486DAB"/>
    <w:rsid w:val="004B73CC"/>
    <w:rsid w:val="00580752"/>
    <w:rsid w:val="00595CB9"/>
    <w:rsid w:val="005C0ED1"/>
    <w:rsid w:val="005C2163"/>
    <w:rsid w:val="005D2F11"/>
    <w:rsid w:val="005E1D61"/>
    <w:rsid w:val="00614DAC"/>
    <w:rsid w:val="006240ED"/>
    <w:rsid w:val="006C2076"/>
    <w:rsid w:val="007104DF"/>
    <w:rsid w:val="00771148"/>
    <w:rsid w:val="007F308C"/>
    <w:rsid w:val="00890873"/>
    <w:rsid w:val="008A18C5"/>
    <w:rsid w:val="008B3622"/>
    <w:rsid w:val="00965D6E"/>
    <w:rsid w:val="00981862"/>
    <w:rsid w:val="009B1576"/>
    <w:rsid w:val="00A7611D"/>
    <w:rsid w:val="00AB5CEA"/>
    <w:rsid w:val="00AD7CBF"/>
    <w:rsid w:val="00AE16F5"/>
    <w:rsid w:val="00AE35AD"/>
    <w:rsid w:val="00AE39A4"/>
    <w:rsid w:val="00AF2372"/>
    <w:rsid w:val="00B04902"/>
    <w:rsid w:val="00B10719"/>
    <w:rsid w:val="00B477F7"/>
    <w:rsid w:val="00BA7E5B"/>
    <w:rsid w:val="00CB4BFD"/>
    <w:rsid w:val="00CD311D"/>
    <w:rsid w:val="00D11C3C"/>
    <w:rsid w:val="00D171B1"/>
    <w:rsid w:val="00D42E04"/>
    <w:rsid w:val="00D47EAB"/>
    <w:rsid w:val="00D76CA6"/>
    <w:rsid w:val="00D957EE"/>
    <w:rsid w:val="00D96CF7"/>
    <w:rsid w:val="00DA232D"/>
    <w:rsid w:val="00DA27CC"/>
    <w:rsid w:val="00DB13D6"/>
    <w:rsid w:val="00DB4DA7"/>
    <w:rsid w:val="00DC7F35"/>
    <w:rsid w:val="00DF1426"/>
    <w:rsid w:val="00E50D01"/>
    <w:rsid w:val="00E538D5"/>
    <w:rsid w:val="00E55706"/>
    <w:rsid w:val="00ED3C3C"/>
    <w:rsid w:val="00EF003D"/>
    <w:rsid w:val="00EF75F3"/>
    <w:rsid w:val="00F16A69"/>
    <w:rsid w:val="00F349AE"/>
    <w:rsid w:val="00F36C7E"/>
    <w:rsid w:val="00F413A6"/>
    <w:rsid w:val="00FC439D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76</TotalTime>
  <Pages>1</Pages>
  <Words>107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18</cp:revision>
  <cp:lastPrinted>2025-03-03T09:19:00Z</cp:lastPrinted>
  <dcterms:created xsi:type="dcterms:W3CDTF">2025-03-03T08:52:00Z</dcterms:created>
  <dcterms:modified xsi:type="dcterms:W3CDTF">2025-03-27T11:02:00Z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