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5E3966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2AAC66E0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VIEŠOSIOS ĮSTAIGOS ŠAKIŲ PIRMINĖS ASMENS SVEIKATOS PRIEŽIŪROS CEN</w:t>
      </w:r>
      <w:r w:rsidR="003C4BAD">
        <w:rPr>
          <w:b/>
          <w:szCs w:val="24"/>
          <w:lang w:val="lt-LT"/>
        </w:rPr>
        <w:t>TRO 2024 METŲ</w:t>
      </w:r>
      <w:r w:rsidR="00D04665">
        <w:rPr>
          <w:b/>
          <w:szCs w:val="24"/>
          <w:lang w:val="lt-LT"/>
        </w:rPr>
        <w:t xml:space="preserve"> ATASKAITŲ RINKINIO </w:t>
      </w:r>
      <w:r w:rsidR="003C4BAD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112702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E3966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26B08E12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3C4BAD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viešųjų įstaigų įstatymo 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kovo </w:t>
      </w:r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AA612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7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</w:t>
      </w:r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posėdžio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protokol</w:t>
      </w:r>
      <w:r w:rsidR="00AA612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proofErr w:type="spellStart"/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</w:t>
      </w:r>
      <w:r w:rsidR="00AA612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: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30A63678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5E3966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5E3966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pirminės asmens sveikatos priežiūros centr</w:t>
      </w:r>
      <w:r w:rsidR="000E5A5F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o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2024 m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 ir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veiklos ataskaitą (pridedama). </w:t>
      </w:r>
    </w:p>
    <w:p w14:paraId="7C20A1EC" w14:textId="575987F4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</w:t>
      </w:r>
      <w:r w:rsidR="005E3966"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</w:t>
      </w:r>
      <w:r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7388EBAC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9EE87C0" w14:textId="77777777" w:rsidR="002A57D1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3F601EA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6583F515" w14:textId="77777777" w:rsidR="002A57D1" w:rsidRPr="00FB4338" w:rsidRDefault="002A57D1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7A94C2B0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5E3966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9BA67" w14:textId="77777777" w:rsidR="00B10C9D" w:rsidRDefault="00B10C9D">
      <w:r>
        <w:separator/>
      </w:r>
    </w:p>
  </w:endnote>
  <w:endnote w:type="continuationSeparator" w:id="0">
    <w:p w14:paraId="7E0A25AF" w14:textId="77777777" w:rsidR="00B10C9D" w:rsidRDefault="00B1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D44E3" w14:textId="77777777" w:rsidR="00B10C9D" w:rsidRDefault="00B10C9D">
      <w:r>
        <w:separator/>
      </w:r>
    </w:p>
  </w:footnote>
  <w:footnote w:type="continuationSeparator" w:id="0">
    <w:p w14:paraId="3C9C3E3E" w14:textId="77777777" w:rsidR="00B10C9D" w:rsidRDefault="00B10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A2094"/>
    <w:rsid w:val="002A57D1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C4BAD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A35A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3966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85765"/>
    <w:rsid w:val="006A42C6"/>
    <w:rsid w:val="006B1B85"/>
    <w:rsid w:val="006B5879"/>
    <w:rsid w:val="006B7468"/>
    <w:rsid w:val="006C6CE0"/>
    <w:rsid w:val="006C7D9D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A612E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7BD2"/>
    <w:rsid w:val="00E07FE1"/>
    <w:rsid w:val="00E21DAF"/>
    <w:rsid w:val="00E27BE2"/>
    <w:rsid w:val="00E55706"/>
    <w:rsid w:val="00E63890"/>
    <w:rsid w:val="00E83A2C"/>
    <w:rsid w:val="00E92AF5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121B"/>
    <w:rsid w:val="00F36C7E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65</TotalTime>
  <Pages>1</Pages>
  <Words>164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10</cp:revision>
  <cp:lastPrinted>2024-04-09T07:03:00Z</cp:lastPrinted>
  <dcterms:created xsi:type="dcterms:W3CDTF">2025-03-04T09:15:00Z</dcterms:created>
  <dcterms:modified xsi:type="dcterms:W3CDTF">2025-03-27T12:49:00Z</dcterms:modified>
</cp:coreProperties>
</file>