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2337DE" w:rsidRDefault="00563FE9" w:rsidP="00122A31">
      <w:pPr>
        <w:jc w:val="center"/>
        <w:rPr>
          <w:rFonts w:ascii="Times New Roman" w:hAnsi="Times New Roman"/>
          <w:b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21920442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C70103">
        <w:rPr>
          <w:b/>
          <w:szCs w:val="24"/>
          <w:lang w:val="lt-LT"/>
        </w:rPr>
        <w:t xml:space="preserve"> </w:t>
      </w:r>
      <w:r w:rsidR="00D04665">
        <w:rPr>
          <w:b/>
          <w:szCs w:val="24"/>
          <w:lang w:val="lt-LT"/>
        </w:rPr>
        <w:t xml:space="preserve">VIEŠOSIOS ĮSTAIGOS </w:t>
      </w:r>
      <w:r w:rsidR="00AA6C96">
        <w:rPr>
          <w:b/>
          <w:szCs w:val="24"/>
          <w:lang w:val="lt-LT"/>
        </w:rPr>
        <w:t>LEKĖČIŲ</w:t>
      </w:r>
      <w:r w:rsidR="004F6776">
        <w:rPr>
          <w:b/>
          <w:szCs w:val="24"/>
          <w:lang w:val="lt-LT"/>
        </w:rPr>
        <w:t xml:space="preserve"> AMBULATORIJOS </w:t>
      </w:r>
      <w:r w:rsidR="003D1B8E">
        <w:rPr>
          <w:b/>
          <w:szCs w:val="24"/>
          <w:lang w:val="lt-LT"/>
        </w:rPr>
        <w:t xml:space="preserve">2024 </w:t>
      </w:r>
      <w:r w:rsidR="00D04665">
        <w:rPr>
          <w:b/>
          <w:szCs w:val="24"/>
          <w:lang w:val="lt-LT"/>
        </w:rPr>
        <w:t>MET</w:t>
      </w:r>
      <w:r w:rsidR="003D1B8E">
        <w:rPr>
          <w:b/>
          <w:szCs w:val="24"/>
          <w:lang w:val="lt-LT"/>
        </w:rPr>
        <w:t>Ų</w:t>
      </w:r>
      <w:r w:rsidR="00BC5350">
        <w:rPr>
          <w:b/>
          <w:szCs w:val="24"/>
          <w:lang w:val="lt-LT"/>
        </w:rPr>
        <w:t xml:space="preserve"> </w:t>
      </w:r>
      <w:r w:rsidR="00D04665">
        <w:rPr>
          <w:b/>
          <w:szCs w:val="24"/>
          <w:lang w:val="lt-LT"/>
        </w:rPr>
        <w:t xml:space="preserve">ATASKAITŲ RINKINIO </w:t>
      </w:r>
      <w:r w:rsidR="003D1B8E">
        <w:rPr>
          <w:b/>
          <w:szCs w:val="24"/>
          <w:lang w:val="lt-LT"/>
        </w:rPr>
        <w:t xml:space="preserve">IR VEIKLOS ATASKAITOS </w:t>
      </w:r>
      <w:r w:rsidR="00D04665">
        <w:rPr>
          <w:b/>
          <w:szCs w:val="24"/>
          <w:lang w:val="lt-LT"/>
        </w:rPr>
        <w:t>PATVIRTINIMO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62D1861C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D04665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04665">
        <w:rPr>
          <w:rFonts w:ascii="Times New Roman" w:hAnsi="Times New Roman"/>
          <w:sz w:val="24"/>
          <w:szCs w:val="24"/>
          <w:lang w:val="lt-LT"/>
        </w:rPr>
        <w:t>kovo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337DE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29672D1" w14:textId="75651803" w:rsidR="001B6D83" w:rsidRDefault="00675AB0" w:rsidP="001B6D83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Vadovaudamasis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Lietuvos </w:t>
      </w:r>
      <w:r w:rsidR="003D1B8E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valstybės ir savivaldybių turto valdymo, naudojimo ir disponavimo juo įstatymo 23 straipsnio 1 dalimi, 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Respublikos vietos savivaldos įstatymo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dalimi,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10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dalies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D0466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25 straipsnio 5 dalimi, 27 straipsnio 2 dalies 9 punktu,</w:t>
      </w:r>
      <w:r w:rsidR="000315E4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</w:t>
      </w:r>
      <w:r w:rsidR="003D1B8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viešųjų įstaigų įstatymo </w:t>
      </w:r>
      <w:r w:rsidR="003D1B8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5 straipsnio 3</w:t>
      </w:r>
      <w:r w:rsidR="00BC5350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3D1B8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dalimi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savivaldybės tarybos 2024 m. lapkričio 22 d. sprendimo </w:t>
      </w:r>
      <w:bookmarkStart w:id="0" w:name="n_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Nr. T-</w:t>
      </w:r>
      <w:bookmarkEnd w:id="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395 „Dėl pavedimo Šakių rajono savivaldybės merui vykdyti įgaliojimus, priskirtus paprastajai Savivaldybės tarybos kompetencijai“ 1.</w:t>
      </w:r>
      <w:r w:rsidR="003D1B8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papunkčiu, atsižvelgdamas į Šakių rajono savivaldybės kolegijos 2025 m. kovo</w:t>
      </w:r>
      <w:r w:rsidR="00922308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27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d. protokol</w:t>
      </w:r>
      <w:r w:rsidR="002337D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ą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Nr. </w:t>
      </w:r>
      <w:r w:rsidR="002337D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SK-</w:t>
      </w:r>
      <w:r w:rsidR="00922308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: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</w:t>
      </w:r>
    </w:p>
    <w:p w14:paraId="419659A8" w14:textId="5071E90F" w:rsid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  <w:t>1.</w:t>
      </w:r>
      <w:r w:rsidR="00BC5350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Pr="002337DE">
        <w:rPr>
          <w:rFonts w:ascii="Times New Roman" w:hAnsi="Times New Roman"/>
          <w:bCs/>
          <w:color w:val="000000"/>
          <w:spacing w:val="60"/>
          <w:sz w:val="24"/>
          <w:lang w:val="lt-LT"/>
        </w:rPr>
        <w:t>T</w:t>
      </w:r>
      <w:r w:rsidR="000E5A5F" w:rsidRPr="002337DE">
        <w:rPr>
          <w:rFonts w:ascii="Times New Roman" w:hAnsi="Times New Roman"/>
          <w:bCs/>
          <w:color w:val="000000"/>
          <w:spacing w:val="60"/>
          <w:sz w:val="24"/>
          <w:lang w:val="lt-LT"/>
        </w:rPr>
        <w:t>virtinu</w:t>
      </w:r>
      <w:r w:rsidR="000E5A5F" w:rsidRPr="001B6D83">
        <w:rPr>
          <w:rFonts w:ascii="Times New Roman" w:hAnsi="Times New Roman"/>
          <w:bCs/>
          <w:color w:val="000000"/>
          <w:sz w:val="24"/>
          <w:lang w:val="lt-LT"/>
        </w:rPr>
        <w:t xml:space="preserve"> </w:t>
      </w:r>
      <w:r w:rsidR="00BC5350">
        <w:rPr>
          <w:rFonts w:ascii="Times New Roman" w:hAnsi="Times New Roman"/>
          <w:bCs/>
          <w:color w:val="000000"/>
          <w:sz w:val="24"/>
          <w:lang w:val="lt-LT"/>
        </w:rPr>
        <w:t>v</w:t>
      </w:r>
      <w:r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iešosios įstaigos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AA6C96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Lekėčių</w:t>
      </w:r>
      <w:r w:rsidR="004F6776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ambulatorijos 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2024 m</w:t>
      </w:r>
      <w:r w:rsidR="003D1B8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etų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ataskaitų rinkinį</w:t>
      </w:r>
      <w:r w:rsidR="003D1B8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ir 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veiklos ataskaitą (pridedama). </w:t>
      </w:r>
    </w:p>
    <w:p w14:paraId="7C20A1EC" w14:textId="4557A719" w:rsidR="00675AB0" w:rsidRP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  <w:t xml:space="preserve">2. </w:t>
      </w:r>
      <w:r w:rsidRPr="002337DE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Nustatau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, kad šis potvarkis skelbiamas Šakių rajono savivaldybės interneto svetainėje.  </w:t>
      </w:r>
    </w:p>
    <w:p w14:paraId="63A0DA19" w14:textId="024EC7A8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4DBD275" w14:textId="77777777" w:rsidR="00CC52EF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bookmarkStart w:id="1" w:name="_Hlk508804254"/>
      <w:r w:rsidRPr="00FB4338">
        <w:rPr>
          <w:rFonts w:ascii="Times New Roman" w:hAnsi="Times New Roman"/>
          <w:sz w:val="24"/>
          <w:szCs w:val="24"/>
          <w:lang w:val="lt-LT"/>
        </w:rPr>
        <w:t>Parengė</w:t>
      </w:r>
    </w:p>
    <w:p w14:paraId="4AF14EA1" w14:textId="77777777" w:rsidR="00BC5350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Sveikatos reikalų koordinatorė</w:t>
      </w:r>
    </w:p>
    <w:p w14:paraId="5AE68A83" w14:textId="22661292" w:rsidR="00CC52EF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(</w:t>
      </w:r>
      <w:r w:rsidR="00C32D23">
        <w:rPr>
          <w:rFonts w:ascii="Times New Roman" w:hAnsi="Times New Roman"/>
          <w:sz w:val="24"/>
          <w:szCs w:val="24"/>
          <w:lang w:val="lt-LT"/>
        </w:rPr>
        <w:t xml:space="preserve">savivaldybės administracijos </w:t>
      </w:r>
      <w:r w:rsidRPr="00FB4338">
        <w:rPr>
          <w:rFonts w:ascii="Times New Roman" w:hAnsi="Times New Roman"/>
          <w:sz w:val="24"/>
          <w:szCs w:val="24"/>
          <w:lang w:val="lt-LT"/>
        </w:rPr>
        <w:t>vyriausioji specialistė</w:t>
      </w:r>
      <w:r>
        <w:rPr>
          <w:rFonts w:ascii="Times New Roman" w:hAnsi="Times New Roman"/>
          <w:sz w:val="24"/>
          <w:szCs w:val="24"/>
          <w:lang w:val="lt-LT"/>
        </w:rPr>
        <w:t>)</w:t>
      </w:r>
    </w:p>
    <w:p w14:paraId="40E34122" w14:textId="77777777" w:rsidR="00BC5350" w:rsidRPr="00FB4338" w:rsidRDefault="00BC5350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73DDC4F" w14:textId="319ED610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Edita Zubrickienė</w:t>
      </w:r>
      <w:bookmarkEnd w:id="1"/>
    </w:p>
    <w:p w14:paraId="4514F77D" w14:textId="2574C279" w:rsidR="0099629D" w:rsidRPr="00326B85" w:rsidRDefault="00FB4338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202</w:t>
      </w:r>
      <w:r w:rsidR="00CC52EF">
        <w:rPr>
          <w:rFonts w:ascii="Times New Roman" w:hAnsi="Times New Roman"/>
          <w:sz w:val="24"/>
          <w:szCs w:val="24"/>
          <w:lang w:val="lt-LT"/>
        </w:rPr>
        <w:t>5</w:t>
      </w:r>
      <w:r w:rsidRPr="00FB4338">
        <w:rPr>
          <w:rFonts w:ascii="Times New Roman" w:hAnsi="Times New Roman"/>
          <w:sz w:val="24"/>
          <w:szCs w:val="24"/>
          <w:lang w:val="lt-LT"/>
        </w:rPr>
        <w:t>-0</w:t>
      </w:r>
      <w:r w:rsidR="00CC52EF">
        <w:rPr>
          <w:rFonts w:ascii="Times New Roman" w:hAnsi="Times New Roman"/>
          <w:sz w:val="24"/>
          <w:szCs w:val="24"/>
          <w:lang w:val="lt-LT"/>
        </w:rPr>
        <w:t>3</w:t>
      </w:r>
      <w:r w:rsidRPr="00FB4338">
        <w:rPr>
          <w:rFonts w:ascii="Times New Roman" w:hAnsi="Times New Roman"/>
          <w:sz w:val="24"/>
          <w:szCs w:val="24"/>
          <w:lang w:val="lt-LT"/>
        </w:rPr>
        <w:t>-</w:t>
      </w:r>
      <w:r w:rsidR="002337DE">
        <w:rPr>
          <w:rFonts w:ascii="Times New Roman" w:hAnsi="Times New Roman"/>
          <w:sz w:val="24"/>
          <w:szCs w:val="24"/>
          <w:lang w:val="lt-LT"/>
        </w:rPr>
        <w:t>05</w:t>
      </w:r>
    </w:p>
    <w:sectPr w:rsidR="0099629D" w:rsidRPr="00326B85" w:rsidSect="00E92AF5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85CCD" w14:textId="77777777" w:rsidR="00E42921" w:rsidRDefault="00E42921">
      <w:r>
        <w:separator/>
      </w:r>
    </w:p>
  </w:endnote>
  <w:endnote w:type="continuationSeparator" w:id="0">
    <w:p w14:paraId="71E0EB3C" w14:textId="77777777" w:rsidR="00E42921" w:rsidRDefault="00E42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3C2DCDD0" w:rsidR="0099629D" w:rsidRPr="001248A3" w:rsidRDefault="00292B3A">
    <w:pPr>
      <w:pStyle w:val="Porat"/>
      <w:jc w:val="right"/>
      <w:rPr>
        <w:sz w:val="10"/>
        <w:szCs w:val="10"/>
      </w:rPr>
    </w:pPr>
    <w:r w:rsidRPr="00122A31">
      <w:rPr>
        <w:sz w:val="10"/>
        <w:szCs w:val="10"/>
      </w:rPr>
      <w:fldChar w:fldCharType="begin"/>
    </w:r>
    <w:r w:rsidRPr="001248A3">
      <w:rPr>
        <w:sz w:val="10"/>
        <w:szCs w:val="10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2A2094">
      <w:rPr>
        <w:noProof/>
        <w:sz w:val="10"/>
        <w:szCs w:val="10"/>
      </w:rPr>
      <w:t>C:\Users\ezubrickiene\Desktop\Mero potvarkiai\</w:t>
    </w:r>
    <w:r w:rsidR="002A2094">
      <w:rPr>
        <w:rFonts w:hint="eastAsia"/>
        <w:noProof/>
        <w:sz w:val="10"/>
        <w:szCs w:val="10"/>
      </w:rPr>
      <w:t>Š</w:t>
    </w:r>
    <w:r w:rsidR="002A2094">
      <w:rPr>
        <w:noProof/>
        <w:sz w:val="10"/>
        <w:szCs w:val="10"/>
      </w:rPr>
      <w:t xml:space="preserve">PASPC-kordinuojanti </w:t>
    </w:r>
    <w:r w:rsidR="002A2094">
      <w:rPr>
        <w:rFonts w:hint="eastAsia"/>
        <w:noProof/>
        <w:sz w:val="10"/>
        <w:szCs w:val="10"/>
      </w:rPr>
      <w:t>į</w:t>
    </w:r>
    <w:r w:rsidR="002A2094">
      <w:rPr>
        <w:noProof/>
        <w:sz w:val="10"/>
        <w:szCs w:val="10"/>
      </w:rPr>
      <w:t>staiga (tymai).docx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CF1C3" w14:textId="77777777" w:rsidR="00E42921" w:rsidRDefault="00E42921">
      <w:r>
        <w:separator/>
      </w:r>
    </w:p>
  </w:footnote>
  <w:footnote w:type="continuationSeparator" w:id="0">
    <w:p w14:paraId="5F9A433E" w14:textId="77777777" w:rsidR="00E42921" w:rsidRDefault="00E429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382"/>
    <w:multiLevelType w:val="hybridMultilevel"/>
    <w:tmpl w:val="5D4A45F8"/>
    <w:lvl w:ilvl="0" w:tplc="73A85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F363DC"/>
    <w:multiLevelType w:val="hybridMultilevel"/>
    <w:tmpl w:val="3FC6ECAC"/>
    <w:lvl w:ilvl="0" w:tplc="315E4254">
      <w:start w:val="1"/>
      <w:numFmt w:val="decimal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3" w15:restartNumberingAfterBreak="0">
    <w:nsid w:val="66E35C47"/>
    <w:multiLevelType w:val="hybridMultilevel"/>
    <w:tmpl w:val="CAFCBD8A"/>
    <w:lvl w:ilvl="0" w:tplc="A290DE1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15E4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5A5F"/>
    <w:rsid w:val="000E742E"/>
    <w:rsid w:val="0012103D"/>
    <w:rsid w:val="00122A31"/>
    <w:rsid w:val="001248A3"/>
    <w:rsid w:val="001277F3"/>
    <w:rsid w:val="00145B33"/>
    <w:rsid w:val="00146E5A"/>
    <w:rsid w:val="00150154"/>
    <w:rsid w:val="00174E51"/>
    <w:rsid w:val="001750B1"/>
    <w:rsid w:val="001964D3"/>
    <w:rsid w:val="001A4D1C"/>
    <w:rsid w:val="001B6D83"/>
    <w:rsid w:val="001B715A"/>
    <w:rsid w:val="001D2024"/>
    <w:rsid w:val="001F7223"/>
    <w:rsid w:val="001F7C5A"/>
    <w:rsid w:val="00206104"/>
    <w:rsid w:val="0021201E"/>
    <w:rsid w:val="002337DE"/>
    <w:rsid w:val="00242B12"/>
    <w:rsid w:val="00254168"/>
    <w:rsid w:val="00256DCA"/>
    <w:rsid w:val="0027496B"/>
    <w:rsid w:val="00292B3A"/>
    <w:rsid w:val="002A15E3"/>
    <w:rsid w:val="002A2094"/>
    <w:rsid w:val="002A5E71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3CEF"/>
    <w:rsid w:val="003B4A39"/>
    <w:rsid w:val="003C1F49"/>
    <w:rsid w:val="003D1B8E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D1CE6"/>
    <w:rsid w:val="004D4BB5"/>
    <w:rsid w:val="004D6CE4"/>
    <w:rsid w:val="004F6776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52292"/>
    <w:rsid w:val="00655918"/>
    <w:rsid w:val="00656C04"/>
    <w:rsid w:val="00657840"/>
    <w:rsid w:val="00675AB0"/>
    <w:rsid w:val="006A42C6"/>
    <w:rsid w:val="006B1B85"/>
    <w:rsid w:val="006B5879"/>
    <w:rsid w:val="006B7468"/>
    <w:rsid w:val="006C6CE0"/>
    <w:rsid w:val="006F7FDC"/>
    <w:rsid w:val="007056BB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22308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B77F2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A6C96"/>
    <w:rsid w:val="00AB4177"/>
    <w:rsid w:val="00AB5CEA"/>
    <w:rsid w:val="00AD7CBF"/>
    <w:rsid w:val="00AF2532"/>
    <w:rsid w:val="00AF4194"/>
    <w:rsid w:val="00AF5416"/>
    <w:rsid w:val="00AF7A99"/>
    <w:rsid w:val="00B10C9D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57010"/>
    <w:rsid w:val="00B606B7"/>
    <w:rsid w:val="00B638C8"/>
    <w:rsid w:val="00B671C1"/>
    <w:rsid w:val="00B86C07"/>
    <w:rsid w:val="00BA4538"/>
    <w:rsid w:val="00BA7E5B"/>
    <w:rsid w:val="00BC5350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2D23"/>
    <w:rsid w:val="00C35D91"/>
    <w:rsid w:val="00C43C76"/>
    <w:rsid w:val="00C573EE"/>
    <w:rsid w:val="00C66D0A"/>
    <w:rsid w:val="00C70103"/>
    <w:rsid w:val="00C77F3C"/>
    <w:rsid w:val="00C91567"/>
    <w:rsid w:val="00C9402B"/>
    <w:rsid w:val="00CA2005"/>
    <w:rsid w:val="00CA5A63"/>
    <w:rsid w:val="00CC52EF"/>
    <w:rsid w:val="00CF2073"/>
    <w:rsid w:val="00D04665"/>
    <w:rsid w:val="00D04DCB"/>
    <w:rsid w:val="00D07CAE"/>
    <w:rsid w:val="00D31834"/>
    <w:rsid w:val="00D405E0"/>
    <w:rsid w:val="00D42E04"/>
    <w:rsid w:val="00D44A74"/>
    <w:rsid w:val="00D671A1"/>
    <w:rsid w:val="00D76CA6"/>
    <w:rsid w:val="00D77763"/>
    <w:rsid w:val="00D8356D"/>
    <w:rsid w:val="00D90170"/>
    <w:rsid w:val="00D94EB7"/>
    <w:rsid w:val="00D97500"/>
    <w:rsid w:val="00DA350F"/>
    <w:rsid w:val="00DA65F2"/>
    <w:rsid w:val="00DA7B2B"/>
    <w:rsid w:val="00DD0339"/>
    <w:rsid w:val="00DD294F"/>
    <w:rsid w:val="00DE7BD2"/>
    <w:rsid w:val="00E07FE1"/>
    <w:rsid w:val="00E21DAF"/>
    <w:rsid w:val="00E23473"/>
    <w:rsid w:val="00E27BE2"/>
    <w:rsid w:val="00E42921"/>
    <w:rsid w:val="00E55706"/>
    <w:rsid w:val="00E63890"/>
    <w:rsid w:val="00E92AF5"/>
    <w:rsid w:val="00E9511F"/>
    <w:rsid w:val="00EA46ED"/>
    <w:rsid w:val="00EB16BB"/>
    <w:rsid w:val="00EB193D"/>
    <w:rsid w:val="00EB55AD"/>
    <w:rsid w:val="00EC4F42"/>
    <w:rsid w:val="00ED234C"/>
    <w:rsid w:val="00ED25EF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40F89"/>
    <w:rsid w:val="00F539C3"/>
    <w:rsid w:val="00F54FEE"/>
    <w:rsid w:val="00F562D5"/>
    <w:rsid w:val="00F81DA4"/>
    <w:rsid w:val="00F9191D"/>
    <w:rsid w:val="00F95C35"/>
    <w:rsid w:val="00FA10D8"/>
    <w:rsid w:val="00FB15C9"/>
    <w:rsid w:val="00FB4338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1964D3"/>
    <w:rPr>
      <w:rFonts w:ascii="Times New Roman" w:hAnsi="Times New Roman"/>
      <w:sz w:val="24"/>
      <w:szCs w:val="24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0E5A5F"/>
    <w:rPr>
      <w:rFonts w:ascii="Consolas" w:hAnsi="Consola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0E5A5F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10</TotalTime>
  <Pages>1</Pages>
  <Words>155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7</cp:revision>
  <cp:lastPrinted>2024-04-09T07:03:00Z</cp:lastPrinted>
  <dcterms:created xsi:type="dcterms:W3CDTF">2025-03-04T13:53:00Z</dcterms:created>
  <dcterms:modified xsi:type="dcterms:W3CDTF">2025-03-27T13:28:00Z</dcterms:modified>
</cp:coreProperties>
</file>