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354679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2710F0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53AF2">
        <w:rPr>
          <w:rFonts w:ascii="Times New Roman" w:hAnsi="Times New Roman"/>
          <w:sz w:val="24"/>
          <w:szCs w:val="24"/>
          <w:lang w:val="lt-LT"/>
        </w:rPr>
        <w:t>kovo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1ABA9E5A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2CD108B0" w14:textId="01227E9F" w:rsidR="00655918" w:rsidRDefault="00041F6C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753AF2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Šakių rajono Panemunių mokyklos-daugiafunkcio centro, Šakių rajono Griškabūdžio gimnazijos, Šakių rajono Lukšių Vinco Grybo gimnazijos, Šakių rajono Kudirkos Naumiesčio Vinco Kudirkos gimnazijos, Šakių rajono Sintautų pagrindinės mokyklos ir Šakių „Varpo“ mokyklos nuostatus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(pridedama).</w:t>
      </w:r>
    </w:p>
    <w:p w14:paraId="63A0DA19" w14:textId="4BA9EF22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47562C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47562C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04CFEC13" w14:textId="665C28C6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2710F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-0</w:t>
      </w:r>
      <w:r w:rsidR="00753AF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-</w:t>
      </w:r>
      <w:r w:rsidR="00753AF2">
        <w:rPr>
          <w:rFonts w:ascii="Times New Roman" w:hAnsi="Times New Roman"/>
          <w:sz w:val="24"/>
          <w:szCs w:val="24"/>
        </w:rPr>
        <w:t>2</w:t>
      </w:r>
      <w:r w:rsidR="002710F0">
        <w:rPr>
          <w:rFonts w:ascii="Times New Roman" w:hAnsi="Times New Roman"/>
          <w:sz w:val="24"/>
          <w:szCs w:val="24"/>
        </w:rPr>
        <w:t>8</w:t>
      </w: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EB55AD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182A1" w14:textId="77777777" w:rsidR="003B0E8B" w:rsidRDefault="003B0E8B">
      <w:r>
        <w:separator/>
      </w:r>
    </w:p>
  </w:endnote>
  <w:endnote w:type="continuationSeparator" w:id="0">
    <w:p w14:paraId="39BEA21E" w14:textId="77777777" w:rsidR="003B0E8B" w:rsidRDefault="003B0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11A991C8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D7BFF" w14:textId="77777777" w:rsidR="003B0E8B" w:rsidRDefault="003B0E8B">
      <w:r>
        <w:separator/>
      </w:r>
    </w:p>
  </w:footnote>
  <w:footnote w:type="continuationSeparator" w:id="0">
    <w:p w14:paraId="7DD16B58" w14:textId="77777777" w:rsidR="003B0E8B" w:rsidRDefault="003B0E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10F0"/>
    <w:rsid w:val="0027496B"/>
    <w:rsid w:val="00292B3A"/>
    <w:rsid w:val="002A15E3"/>
    <w:rsid w:val="002B3D33"/>
    <w:rsid w:val="002B3EFC"/>
    <w:rsid w:val="002D5487"/>
    <w:rsid w:val="002F26A9"/>
    <w:rsid w:val="003136BC"/>
    <w:rsid w:val="003147EE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0E8B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7562C"/>
    <w:rsid w:val="00481E9E"/>
    <w:rsid w:val="00490295"/>
    <w:rsid w:val="004944DC"/>
    <w:rsid w:val="00496524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2AFB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434FE"/>
    <w:rsid w:val="00652292"/>
    <w:rsid w:val="00655918"/>
    <w:rsid w:val="00657840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53AF2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E6841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E7BD2"/>
    <w:rsid w:val="00E07FE1"/>
    <w:rsid w:val="00E55706"/>
    <w:rsid w:val="00E63890"/>
    <w:rsid w:val="00E9511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EF0B3B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114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3</cp:revision>
  <cp:lastPrinted>2023-04-28T04:53:00Z</cp:lastPrinted>
  <dcterms:created xsi:type="dcterms:W3CDTF">2025-03-28T11:37:00Z</dcterms:created>
  <dcterms:modified xsi:type="dcterms:W3CDTF">2025-03-28T11:46:00Z</dcterms:modified>
</cp:coreProperties>
</file>