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19DC725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327081B5" w:rsidR="00AF038B" w:rsidRDefault="00DF12F1" w:rsidP="00AF038B">
      <w:pPr>
        <w:pStyle w:val="Antrat1"/>
        <w:numPr>
          <w:ilvl w:val="0"/>
          <w:numId w:val="0"/>
        </w:numPr>
        <w:jc w:val="center"/>
        <w:rPr>
          <w:b/>
          <w:bCs/>
        </w:rPr>
      </w:pPr>
      <w:r w:rsidRPr="00DF12F1">
        <w:rPr>
          <w:b/>
          <w:bCs/>
        </w:rPr>
        <w:t>DĖL TURTO PRIPAŽINIMO</w:t>
      </w:r>
      <w:r w:rsidR="002A3B1A">
        <w:rPr>
          <w:b/>
          <w:bCs/>
        </w:rPr>
        <w:t xml:space="preserve"> NEREIKALINGU ARBA</w:t>
      </w:r>
      <w:r w:rsidRPr="00DF12F1">
        <w:rPr>
          <w:b/>
          <w:bCs/>
        </w:rPr>
        <w:t xml:space="preserve"> NETINKAMU (NEGALIMU) NAUDOTI</w:t>
      </w:r>
    </w:p>
    <w:p w14:paraId="0DF58EEC" w14:textId="77777777" w:rsidR="00DF12F1" w:rsidRPr="00DF12F1" w:rsidRDefault="00DF12F1" w:rsidP="00DF12F1"/>
    <w:p w14:paraId="7F30C313" w14:textId="2CA0305D" w:rsidR="00AF038B" w:rsidRPr="00AF038B" w:rsidRDefault="00F9792D" w:rsidP="00F9792D">
      <w:pPr>
        <w:pStyle w:val="Antrat1"/>
        <w:numPr>
          <w:ilvl w:val="0"/>
          <w:numId w:val="0"/>
        </w:numPr>
        <w:tabs>
          <w:tab w:val="center" w:pos="4819"/>
          <w:tab w:val="left" w:pos="7035"/>
        </w:tabs>
      </w:pPr>
      <w:r>
        <w:tab/>
      </w:r>
      <w:r w:rsidR="00435ADB">
        <w:t>20</w:t>
      </w:r>
      <w:r w:rsidR="00E244C9">
        <w:t>2</w:t>
      </w:r>
      <w:r w:rsidR="00AD4E9E">
        <w:t>5</w:t>
      </w:r>
      <w:r w:rsidR="00435ADB">
        <w:t xml:space="preserve"> m.</w:t>
      </w:r>
      <w:r w:rsidR="00ED5A7B">
        <w:t xml:space="preserve"> </w:t>
      </w:r>
      <w:r w:rsidR="002F4CB7">
        <w:t>balandžio</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09E463FC" w:rsidR="00C97FAC" w:rsidRDefault="001F5229"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AD4E9E">
        <w:t>5</w:t>
      </w:r>
      <w:r w:rsidR="00AF038B">
        <w:t xml:space="preserve"> m. </w:t>
      </w:r>
      <w:r w:rsidR="00A16834">
        <w:t>balandžio 1</w:t>
      </w:r>
      <w:r w:rsidR="00202402">
        <w:t xml:space="preserve"> </w:t>
      </w:r>
      <w:r w:rsidR="00AF038B">
        <w:t>d. pasiūlymą Nr. VL</w:t>
      </w:r>
      <w:r w:rsidR="003F2D39">
        <w:t xml:space="preserve"> E</w:t>
      </w:r>
      <w:r w:rsidR="00AF038B">
        <w:t>-</w:t>
      </w:r>
      <w:r w:rsidR="006E09F7">
        <w:t>2</w:t>
      </w:r>
      <w:r w:rsidR="00A16834">
        <w:t>34</w:t>
      </w:r>
      <w:r w:rsidR="00AF038B">
        <w:t xml:space="preserve">, </w:t>
      </w:r>
    </w:p>
    <w:p w14:paraId="3226D1C5" w14:textId="493A63E3" w:rsidR="00DF12F1" w:rsidRDefault="00DF12F1" w:rsidP="00DF12F1">
      <w:pPr>
        <w:spacing w:line="276" w:lineRule="auto"/>
        <w:ind w:firstLine="720"/>
        <w:jc w:val="both"/>
        <w:rPr>
          <w:rFonts w:eastAsia="Calibri"/>
          <w:bCs/>
          <w:color w:val="000000"/>
          <w:szCs w:val="24"/>
          <w:lang w:eastAsia="en-US"/>
        </w:rPr>
      </w:pPr>
      <w:r>
        <w:t xml:space="preserve">p r i p a ž į s t u </w:t>
      </w:r>
      <w:r w:rsidR="002A3B1A" w:rsidRPr="002A3B1A">
        <w:t xml:space="preserve">nereikalingu </w:t>
      </w:r>
      <w:r w:rsidR="002A3B1A">
        <w:t xml:space="preserve">arba </w:t>
      </w:r>
      <w:r w:rsidRPr="00764C01">
        <w:t>ne</w:t>
      </w:r>
      <w:r w:rsidR="00AB0DE5">
        <w:t>tinkamu</w:t>
      </w:r>
      <w:r>
        <w:t xml:space="preserve"> (negalimu) naudoti </w:t>
      </w:r>
      <w:r w:rsidR="000E269D" w:rsidRPr="000E269D">
        <w:t>savivaldybės administracijos patikėjimo teise valdomą, savivaldybės administracijos balanse apskaitomą ilgalaikį ir trumpalaikį materialųjį ir nematerialųjį turtą (priedas)</w:t>
      </w:r>
      <w:r>
        <w:t>.</w:t>
      </w:r>
    </w:p>
    <w:p w14:paraId="164A504E" w14:textId="3FDC0E53" w:rsidR="00DF12F1" w:rsidRDefault="00DF12F1" w:rsidP="00DF12F1">
      <w:pPr>
        <w:spacing w:line="276" w:lineRule="auto"/>
        <w:ind w:firstLine="720"/>
        <w:jc w:val="both"/>
        <w:rPr>
          <w:rFonts w:eastAsia="Calibri"/>
          <w:bCs/>
          <w:color w:val="000000"/>
          <w:szCs w:val="22"/>
          <w:lang w:eastAsia="en-US"/>
        </w:rPr>
      </w:pP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5AC81F20" w:rsidR="00040577" w:rsidRDefault="00434111" w:rsidP="0093405F">
      <w:pPr>
        <w:spacing w:line="360" w:lineRule="auto"/>
        <w:jc w:val="both"/>
        <w:rPr>
          <w:szCs w:val="24"/>
        </w:rPr>
      </w:pPr>
      <w:r>
        <w:t>Administracijos direktorius</w:t>
      </w:r>
      <w:r w:rsidR="002F4CB7">
        <w:tab/>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4467BCF0" w:rsidR="00BD08FA" w:rsidRPr="00040577" w:rsidRDefault="008F230F" w:rsidP="003E2CBB">
      <w:pPr>
        <w:jc w:val="both"/>
        <w:rPr>
          <w:szCs w:val="24"/>
        </w:rPr>
      </w:pPr>
      <w:r w:rsidRPr="00040577">
        <w:rPr>
          <w:szCs w:val="24"/>
        </w:rPr>
        <w:t>202</w:t>
      </w:r>
      <w:r w:rsidR="00AD4E9E">
        <w:rPr>
          <w:szCs w:val="24"/>
        </w:rPr>
        <w:t>5-0</w:t>
      </w:r>
      <w:r w:rsidR="002F4CB7">
        <w:rPr>
          <w:szCs w:val="24"/>
        </w:rPr>
        <w:t>4-01</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35D98" w14:textId="77777777" w:rsidR="009925CD" w:rsidRDefault="009925CD">
      <w:r>
        <w:separator/>
      </w:r>
    </w:p>
  </w:endnote>
  <w:endnote w:type="continuationSeparator" w:id="0">
    <w:p w14:paraId="34A089A5" w14:textId="77777777" w:rsidR="009925CD" w:rsidRDefault="009925CD">
      <w:r>
        <w:continuationSeparator/>
      </w:r>
    </w:p>
  </w:endnote>
  <w:endnote w:type="continuationNotice" w:id="1">
    <w:p w14:paraId="16AEE68B" w14:textId="77777777" w:rsidR="009925CD" w:rsidRDefault="009925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F928C" w14:textId="77777777" w:rsidR="009925CD" w:rsidRDefault="009925CD">
      <w:r>
        <w:separator/>
      </w:r>
    </w:p>
  </w:footnote>
  <w:footnote w:type="continuationSeparator" w:id="0">
    <w:p w14:paraId="0E85EA51" w14:textId="77777777" w:rsidR="009925CD" w:rsidRDefault="009925CD">
      <w:r>
        <w:continuationSeparator/>
      </w:r>
    </w:p>
  </w:footnote>
  <w:footnote w:type="continuationNotice" w:id="1">
    <w:p w14:paraId="7BF45DB4" w14:textId="77777777" w:rsidR="009925CD" w:rsidRDefault="009925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15D0"/>
    <w:rsid w:val="000A41EC"/>
    <w:rsid w:val="000A61D7"/>
    <w:rsid w:val="000C5E59"/>
    <w:rsid w:val="000D1CE5"/>
    <w:rsid w:val="000E269D"/>
    <w:rsid w:val="000E78FB"/>
    <w:rsid w:val="000F097C"/>
    <w:rsid w:val="00114B24"/>
    <w:rsid w:val="00117499"/>
    <w:rsid w:val="00117D83"/>
    <w:rsid w:val="0012574F"/>
    <w:rsid w:val="00132AB5"/>
    <w:rsid w:val="00140199"/>
    <w:rsid w:val="001470D7"/>
    <w:rsid w:val="001538E6"/>
    <w:rsid w:val="00166201"/>
    <w:rsid w:val="001822C3"/>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92EB3"/>
    <w:rsid w:val="002A3B1A"/>
    <w:rsid w:val="002B0425"/>
    <w:rsid w:val="002B159B"/>
    <w:rsid w:val="002B67EC"/>
    <w:rsid w:val="002C1523"/>
    <w:rsid w:val="002C43CE"/>
    <w:rsid w:val="002D1ABA"/>
    <w:rsid w:val="002D245E"/>
    <w:rsid w:val="002D3ABC"/>
    <w:rsid w:val="002F2407"/>
    <w:rsid w:val="002F4CB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2161"/>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21D86"/>
    <w:rsid w:val="00536F07"/>
    <w:rsid w:val="005479E9"/>
    <w:rsid w:val="00551097"/>
    <w:rsid w:val="0056231E"/>
    <w:rsid w:val="005626C4"/>
    <w:rsid w:val="00565A23"/>
    <w:rsid w:val="0057170D"/>
    <w:rsid w:val="005730A1"/>
    <w:rsid w:val="0058068D"/>
    <w:rsid w:val="00582540"/>
    <w:rsid w:val="00583E25"/>
    <w:rsid w:val="00590287"/>
    <w:rsid w:val="00596F5E"/>
    <w:rsid w:val="005B6BC0"/>
    <w:rsid w:val="005C3C7F"/>
    <w:rsid w:val="00610881"/>
    <w:rsid w:val="00613169"/>
    <w:rsid w:val="00615D04"/>
    <w:rsid w:val="00624783"/>
    <w:rsid w:val="00627FD0"/>
    <w:rsid w:val="0063362E"/>
    <w:rsid w:val="006658D5"/>
    <w:rsid w:val="00676D26"/>
    <w:rsid w:val="006774AD"/>
    <w:rsid w:val="00680C0F"/>
    <w:rsid w:val="00682353"/>
    <w:rsid w:val="0068472A"/>
    <w:rsid w:val="00686DC9"/>
    <w:rsid w:val="006A0A5E"/>
    <w:rsid w:val="006B68B6"/>
    <w:rsid w:val="006C20B9"/>
    <w:rsid w:val="006C3374"/>
    <w:rsid w:val="006E09F7"/>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C0E29"/>
    <w:rsid w:val="008C1B78"/>
    <w:rsid w:val="008C28F9"/>
    <w:rsid w:val="008C5124"/>
    <w:rsid w:val="008E0791"/>
    <w:rsid w:val="008E0B1B"/>
    <w:rsid w:val="008F230F"/>
    <w:rsid w:val="008F4809"/>
    <w:rsid w:val="00902A2D"/>
    <w:rsid w:val="0093405F"/>
    <w:rsid w:val="009635E6"/>
    <w:rsid w:val="009736DB"/>
    <w:rsid w:val="00977842"/>
    <w:rsid w:val="0098205C"/>
    <w:rsid w:val="009925CD"/>
    <w:rsid w:val="009960D2"/>
    <w:rsid w:val="009A679F"/>
    <w:rsid w:val="009B11E2"/>
    <w:rsid w:val="009C4EAB"/>
    <w:rsid w:val="009F065C"/>
    <w:rsid w:val="009F62AE"/>
    <w:rsid w:val="00A16834"/>
    <w:rsid w:val="00A31501"/>
    <w:rsid w:val="00A4052C"/>
    <w:rsid w:val="00A62462"/>
    <w:rsid w:val="00A71C4D"/>
    <w:rsid w:val="00A8040C"/>
    <w:rsid w:val="00A87B40"/>
    <w:rsid w:val="00A918D7"/>
    <w:rsid w:val="00A94284"/>
    <w:rsid w:val="00AA701B"/>
    <w:rsid w:val="00AA730B"/>
    <w:rsid w:val="00AB0DE5"/>
    <w:rsid w:val="00AB44AE"/>
    <w:rsid w:val="00AB7836"/>
    <w:rsid w:val="00AC7986"/>
    <w:rsid w:val="00AD3DDD"/>
    <w:rsid w:val="00AD3FEF"/>
    <w:rsid w:val="00AD4E9E"/>
    <w:rsid w:val="00AD5D5E"/>
    <w:rsid w:val="00AE5EF1"/>
    <w:rsid w:val="00AE7378"/>
    <w:rsid w:val="00AF038B"/>
    <w:rsid w:val="00AF7298"/>
    <w:rsid w:val="00B00892"/>
    <w:rsid w:val="00B03C14"/>
    <w:rsid w:val="00B05C78"/>
    <w:rsid w:val="00B06792"/>
    <w:rsid w:val="00B60BE0"/>
    <w:rsid w:val="00B62B96"/>
    <w:rsid w:val="00B75F85"/>
    <w:rsid w:val="00B776EC"/>
    <w:rsid w:val="00B83CC4"/>
    <w:rsid w:val="00B8436F"/>
    <w:rsid w:val="00B908C8"/>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73B9E"/>
    <w:rsid w:val="00C838D9"/>
    <w:rsid w:val="00C84A75"/>
    <w:rsid w:val="00C8703D"/>
    <w:rsid w:val="00C921BD"/>
    <w:rsid w:val="00C97FAC"/>
    <w:rsid w:val="00CA29B3"/>
    <w:rsid w:val="00CA67DC"/>
    <w:rsid w:val="00CA6ECE"/>
    <w:rsid w:val="00CB4990"/>
    <w:rsid w:val="00CB6A0B"/>
    <w:rsid w:val="00CE435C"/>
    <w:rsid w:val="00CF292A"/>
    <w:rsid w:val="00D149D5"/>
    <w:rsid w:val="00D20B94"/>
    <w:rsid w:val="00D32660"/>
    <w:rsid w:val="00D502D0"/>
    <w:rsid w:val="00D61F3B"/>
    <w:rsid w:val="00D66758"/>
    <w:rsid w:val="00D73BF4"/>
    <w:rsid w:val="00D771AA"/>
    <w:rsid w:val="00D94D44"/>
    <w:rsid w:val="00D95655"/>
    <w:rsid w:val="00D96480"/>
    <w:rsid w:val="00DA5845"/>
    <w:rsid w:val="00DB00D2"/>
    <w:rsid w:val="00DD47CE"/>
    <w:rsid w:val="00DD7420"/>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366A"/>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25E5"/>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1</Pages>
  <Words>1162</Words>
  <Characters>663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10</cp:revision>
  <cp:lastPrinted>2021-03-17T09:54:00Z</cp:lastPrinted>
  <dcterms:created xsi:type="dcterms:W3CDTF">2025-03-27T11:21:00Z</dcterms:created>
  <dcterms:modified xsi:type="dcterms:W3CDTF">2025-04-01T06:11:00Z</dcterms:modified>
</cp:coreProperties>
</file>