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AD512E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5B0A5EBE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RAJONO </w:t>
      </w:r>
      <w:r w:rsidR="00E62CE9">
        <w:rPr>
          <w:b/>
          <w:lang w:val="lt-LT"/>
        </w:rPr>
        <w:t>LUKŠIŲ VINCO GRYBO</w:t>
      </w:r>
      <w:r w:rsidR="006E0ADF">
        <w:rPr>
          <w:b/>
          <w:lang w:val="lt-LT"/>
        </w:rPr>
        <w:t xml:space="preserve"> GIMNAZIJOS</w:t>
      </w:r>
      <w:r w:rsidR="00D171B1">
        <w:rPr>
          <w:b/>
          <w:lang w:val="lt-LT"/>
        </w:rPr>
        <w:t xml:space="preserve"> 2024 M. 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576CC0BA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5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balandžio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AD512E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6B0E396A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AD512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AD512E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AD512E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AD512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2025 m. balandžio</w:t>
      </w:r>
      <w:r w:rsidR="00BD6F53">
        <w:rPr>
          <w:rFonts w:ascii="Times New Roman" w:hAnsi="Times New Roman"/>
          <w:sz w:val="24"/>
          <w:szCs w:val="24"/>
          <w:lang w:val="lt-LT"/>
        </w:rPr>
        <w:t xml:space="preserve"> 8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AD512E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AD512E">
        <w:rPr>
          <w:rFonts w:ascii="Times New Roman" w:hAnsi="Times New Roman"/>
          <w:sz w:val="24"/>
          <w:szCs w:val="24"/>
          <w:lang w:val="lt-LT"/>
        </w:rPr>
        <w:t>-</w:t>
      </w:r>
      <w:r w:rsidR="00BD6F53">
        <w:rPr>
          <w:rFonts w:ascii="Times New Roman" w:hAnsi="Times New Roman"/>
          <w:sz w:val="24"/>
          <w:szCs w:val="24"/>
          <w:lang w:val="lt-LT"/>
        </w:rPr>
        <w:t>3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7DF2C8B6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="00E62CE9">
        <w:rPr>
          <w:rFonts w:ascii="Times New Roman" w:hAnsi="Times New Roman"/>
          <w:sz w:val="24"/>
          <w:szCs w:val="24"/>
          <w:lang w:val="lt-LT"/>
        </w:rPr>
        <w:t>Lukšių Vinco Grybo</w:t>
      </w:r>
      <w:r w:rsidR="006E0ADF">
        <w:rPr>
          <w:rFonts w:ascii="Times New Roman" w:hAnsi="Times New Roman"/>
          <w:sz w:val="24"/>
          <w:szCs w:val="24"/>
          <w:lang w:val="lt-LT"/>
        </w:rPr>
        <w:t xml:space="preserve"> gimnazijos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D171B1">
        <w:rPr>
          <w:rFonts w:ascii="Times New Roman" w:hAnsi="Times New Roman"/>
          <w:sz w:val="24"/>
          <w:szCs w:val="24"/>
          <w:lang w:val="lt-LT"/>
        </w:rPr>
        <w:t>4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AEADA61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7D157D6D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AD512E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3C79B835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49C9B9A" w14:textId="270A2E53" w:rsidR="00AD512E" w:rsidRDefault="00AD512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9FF5A7" w14:textId="2F9FD6CB" w:rsidR="00AD512E" w:rsidRDefault="00AD512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1FFFC65" w14:textId="74826F94" w:rsidR="00AD512E" w:rsidRDefault="00AD512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AFF6625" w14:textId="42FE6A24" w:rsidR="00AD512E" w:rsidRDefault="00AD512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53AB29B" w14:textId="56CBC176" w:rsidR="00AD512E" w:rsidRDefault="00AD512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1C9AC13" w14:textId="10DB3770" w:rsidR="00AD512E" w:rsidRDefault="00AD512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4EA71B2" w14:textId="7118815E" w:rsidR="00AD512E" w:rsidRDefault="00AD512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427ECD5" w14:textId="1AB5809F" w:rsidR="00AD512E" w:rsidRDefault="00AD512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014140D" w14:textId="77777777" w:rsidR="00AD512E" w:rsidRDefault="00AD512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2F8345" w14:textId="77777777" w:rsidR="00AD512E" w:rsidRDefault="00AD512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BB2EBD">
        <w:rPr>
          <w:rFonts w:ascii="Times New Roman" w:hAnsi="Times New Roman"/>
          <w:sz w:val="24"/>
          <w:szCs w:val="24"/>
          <w:lang w:val="lt-LT"/>
        </w:rPr>
        <w:tab/>
      </w:r>
      <w:r w:rsidR="00580752" w:rsidRPr="00BB2EBD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BB2EBD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B2EBD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014E2974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E62CE9">
        <w:rPr>
          <w:rFonts w:ascii="Times New Roman" w:hAnsi="Times New Roman"/>
          <w:sz w:val="24"/>
          <w:szCs w:val="24"/>
        </w:rPr>
        <w:t>12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78B27" w14:textId="77777777" w:rsidR="00A2750E" w:rsidRDefault="00A2750E">
      <w:r>
        <w:separator/>
      </w:r>
    </w:p>
  </w:endnote>
  <w:endnote w:type="continuationSeparator" w:id="0">
    <w:p w14:paraId="60C4BFF1" w14:textId="77777777" w:rsidR="00A2750E" w:rsidRDefault="00A27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8B3BA" w14:textId="77777777" w:rsidR="00A2750E" w:rsidRDefault="00A2750E">
      <w:r>
        <w:separator/>
      </w:r>
    </w:p>
  </w:footnote>
  <w:footnote w:type="continuationSeparator" w:id="0">
    <w:p w14:paraId="697667DE" w14:textId="77777777" w:rsidR="00A2750E" w:rsidRDefault="00A27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52063"/>
    <w:rsid w:val="0008766B"/>
    <w:rsid w:val="00093E2D"/>
    <w:rsid w:val="00097933"/>
    <w:rsid w:val="000E20F8"/>
    <w:rsid w:val="000E4D28"/>
    <w:rsid w:val="001136B3"/>
    <w:rsid w:val="0013640D"/>
    <w:rsid w:val="00146E5A"/>
    <w:rsid w:val="00155142"/>
    <w:rsid w:val="001760CC"/>
    <w:rsid w:val="001849ED"/>
    <w:rsid w:val="002501AB"/>
    <w:rsid w:val="002846F8"/>
    <w:rsid w:val="002F3016"/>
    <w:rsid w:val="0039095D"/>
    <w:rsid w:val="003B4B30"/>
    <w:rsid w:val="00434A6F"/>
    <w:rsid w:val="00486DAB"/>
    <w:rsid w:val="00490F84"/>
    <w:rsid w:val="004B73CC"/>
    <w:rsid w:val="004C5611"/>
    <w:rsid w:val="00580752"/>
    <w:rsid w:val="00595CB9"/>
    <w:rsid w:val="005C4A49"/>
    <w:rsid w:val="005D2F11"/>
    <w:rsid w:val="005E4C7F"/>
    <w:rsid w:val="006C2076"/>
    <w:rsid w:val="006E0ADF"/>
    <w:rsid w:val="007104DF"/>
    <w:rsid w:val="00771148"/>
    <w:rsid w:val="0083574E"/>
    <w:rsid w:val="008A18C5"/>
    <w:rsid w:val="00965D6E"/>
    <w:rsid w:val="00981862"/>
    <w:rsid w:val="009961E6"/>
    <w:rsid w:val="00A2750E"/>
    <w:rsid w:val="00A7611D"/>
    <w:rsid w:val="00A81571"/>
    <w:rsid w:val="00AB5CEA"/>
    <w:rsid w:val="00AD512E"/>
    <w:rsid w:val="00AD7CBF"/>
    <w:rsid w:val="00AE16F5"/>
    <w:rsid w:val="00AE35AD"/>
    <w:rsid w:val="00B10719"/>
    <w:rsid w:val="00B477F7"/>
    <w:rsid w:val="00BA7E5B"/>
    <w:rsid w:val="00BB2EBD"/>
    <w:rsid w:val="00BD6F53"/>
    <w:rsid w:val="00C81FDA"/>
    <w:rsid w:val="00CD311D"/>
    <w:rsid w:val="00CE016B"/>
    <w:rsid w:val="00D171B1"/>
    <w:rsid w:val="00D42E04"/>
    <w:rsid w:val="00D47EAB"/>
    <w:rsid w:val="00D76CA6"/>
    <w:rsid w:val="00D9650B"/>
    <w:rsid w:val="00D96CF7"/>
    <w:rsid w:val="00DA27CC"/>
    <w:rsid w:val="00DC7F35"/>
    <w:rsid w:val="00E31F87"/>
    <w:rsid w:val="00E538D5"/>
    <w:rsid w:val="00E55706"/>
    <w:rsid w:val="00E61235"/>
    <w:rsid w:val="00E62CE9"/>
    <w:rsid w:val="00EC4213"/>
    <w:rsid w:val="00ED3C3C"/>
    <w:rsid w:val="00EE090B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113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932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7</cp:revision>
  <cp:lastPrinted>2025-03-03T09:19:00Z</cp:lastPrinted>
  <dcterms:created xsi:type="dcterms:W3CDTF">2025-03-12T06:53:00Z</dcterms:created>
  <dcterms:modified xsi:type="dcterms:W3CDTF">2025-04-08T07:54:00Z</dcterms:modified>
</cp:coreProperties>
</file>