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A470EC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3CDB87AD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921B19">
        <w:rPr>
          <w:b/>
          <w:lang w:val="lt-LT"/>
        </w:rPr>
        <w:t xml:space="preserve">„VARPO“ MOKYKLOS </w:t>
      </w:r>
      <w:r w:rsidR="00D171B1">
        <w:rPr>
          <w:b/>
          <w:lang w:val="lt-LT"/>
        </w:rPr>
        <w:t xml:space="preserve">2024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2957A74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A470EC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0DC36103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A470E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A470EC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A470EC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A470E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DF5733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A470E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A470EC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A470EC">
        <w:rPr>
          <w:rFonts w:ascii="Times New Roman" w:hAnsi="Times New Roman"/>
          <w:sz w:val="24"/>
          <w:szCs w:val="24"/>
          <w:lang w:val="lt-LT"/>
        </w:rPr>
        <w:t>-</w:t>
      </w:r>
      <w:r w:rsidR="00DF5733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75FA589F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921B19">
        <w:rPr>
          <w:rFonts w:ascii="Times New Roman" w:hAnsi="Times New Roman"/>
          <w:sz w:val="24"/>
          <w:szCs w:val="24"/>
          <w:lang w:val="lt-LT"/>
        </w:rPr>
        <w:t xml:space="preserve">„Varpo“ mokyklos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396AD16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A470EC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51EF2E49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CF9244" w14:textId="392B1C30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5E51CFA" w14:textId="01957DDD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0A2EFF" w14:textId="24B9D0D2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78CC19D" w14:textId="3DEC55CA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EA3F13D" w14:textId="626A763E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47147F" w14:textId="26EA1C29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472A6E" w14:textId="0B33C07D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6C3F12" w14:textId="62BC7033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2294C7C" w14:textId="77777777" w:rsidR="00A470EC" w:rsidRDefault="00A470E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A7519E">
        <w:rPr>
          <w:rFonts w:ascii="Times New Roman" w:hAnsi="Times New Roman"/>
          <w:sz w:val="24"/>
          <w:szCs w:val="24"/>
          <w:lang w:val="lt-LT"/>
        </w:rPr>
        <w:tab/>
      </w:r>
      <w:r w:rsidR="00580752" w:rsidRPr="00A7519E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A7519E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A7519E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EFD9298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3-0</w:t>
      </w:r>
      <w:r w:rsidR="006E0ADF">
        <w:rPr>
          <w:rFonts w:ascii="Times New Roman" w:hAnsi="Times New Roman"/>
          <w:sz w:val="24"/>
          <w:szCs w:val="24"/>
        </w:rPr>
        <w:t>5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81523" w14:textId="77777777" w:rsidR="00D25750" w:rsidRDefault="00D25750">
      <w:r>
        <w:separator/>
      </w:r>
    </w:p>
  </w:endnote>
  <w:endnote w:type="continuationSeparator" w:id="0">
    <w:p w14:paraId="11DA1E9D" w14:textId="77777777" w:rsidR="00D25750" w:rsidRDefault="00D2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37606" w14:textId="77777777" w:rsidR="00D25750" w:rsidRDefault="00D25750">
      <w:r>
        <w:separator/>
      </w:r>
    </w:p>
  </w:footnote>
  <w:footnote w:type="continuationSeparator" w:id="0">
    <w:p w14:paraId="347BAF24" w14:textId="77777777" w:rsidR="00D25750" w:rsidRDefault="00D25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20F8"/>
    <w:rsid w:val="000E4D28"/>
    <w:rsid w:val="0010134D"/>
    <w:rsid w:val="0013640D"/>
    <w:rsid w:val="00146E5A"/>
    <w:rsid w:val="00155142"/>
    <w:rsid w:val="001760CC"/>
    <w:rsid w:val="001849ED"/>
    <w:rsid w:val="002501AB"/>
    <w:rsid w:val="002846F8"/>
    <w:rsid w:val="002F3016"/>
    <w:rsid w:val="0039095D"/>
    <w:rsid w:val="003B4B30"/>
    <w:rsid w:val="00434A6F"/>
    <w:rsid w:val="00486DAB"/>
    <w:rsid w:val="00490F84"/>
    <w:rsid w:val="004B73CC"/>
    <w:rsid w:val="00513F0B"/>
    <w:rsid w:val="00580752"/>
    <w:rsid w:val="00595CB9"/>
    <w:rsid w:val="005B0502"/>
    <w:rsid w:val="005D2F11"/>
    <w:rsid w:val="006C2076"/>
    <w:rsid w:val="006E0ADF"/>
    <w:rsid w:val="007104DF"/>
    <w:rsid w:val="00771148"/>
    <w:rsid w:val="007D0373"/>
    <w:rsid w:val="00800621"/>
    <w:rsid w:val="008A18C5"/>
    <w:rsid w:val="00921B19"/>
    <w:rsid w:val="00965D6E"/>
    <w:rsid w:val="00981862"/>
    <w:rsid w:val="00981937"/>
    <w:rsid w:val="009961E6"/>
    <w:rsid w:val="00A470EC"/>
    <w:rsid w:val="00A7519E"/>
    <w:rsid w:val="00A7611D"/>
    <w:rsid w:val="00AB5CEA"/>
    <w:rsid w:val="00AD7CBF"/>
    <w:rsid w:val="00AE16F5"/>
    <w:rsid w:val="00AE35AD"/>
    <w:rsid w:val="00B10719"/>
    <w:rsid w:val="00B477F7"/>
    <w:rsid w:val="00BA7E5B"/>
    <w:rsid w:val="00BC62AE"/>
    <w:rsid w:val="00C81FDA"/>
    <w:rsid w:val="00CD311D"/>
    <w:rsid w:val="00CE016B"/>
    <w:rsid w:val="00D171B1"/>
    <w:rsid w:val="00D25750"/>
    <w:rsid w:val="00D42E04"/>
    <w:rsid w:val="00D47EAB"/>
    <w:rsid w:val="00D76CA6"/>
    <w:rsid w:val="00D96CF7"/>
    <w:rsid w:val="00DA27CC"/>
    <w:rsid w:val="00DC7F35"/>
    <w:rsid w:val="00DF5733"/>
    <w:rsid w:val="00E31F87"/>
    <w:rsid w:val="00E538D5"/>
    <w:rsid w:val="00E55706"/>
    <w:rsid w:val="00E61235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107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2025-03-05T08:58:00Z</dcterms:created>
  <dcterms:modified xsi:type="dcterms:W3CDTF">2025-04-08T10:06:00Z</dcterms:modified>
</cp:coreProperties>
</file>