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852037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2B39C427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82250F">
        <w:rPr>
          <w:b/>
          <w:lang w:val="lt-LT"/>
        </w:rPr>
        <w:t xml:space="preserve">RAJONO </w:t>
      </w:r>
      <w:r w:rsidR="00302F20">
        <w:rPr>
          <w:b/>
          <w:lang w:val="lt-LT"/>
        </w:rPr>
        <w:t>GELGAUDIŠKIO</w:t>
      </w:r>
      <w:r w:rsidR="0082250F">
        <w:rPr>
          <w:b/>
          <w:lang w:val="lt-LT"/>
        </w:rPr>
        <w:t xml:space="preserve"> PAGRINDINĖS </w:t>
      </w:r>
      <w:r w:rsidR="00921B19">
        <w:rPr>
          <w:b/>
          <w:lang w:val="lt-LT"/>
        </w:rPr>
        <w:t xml:space="preserve">MOKYKLOS </w:t>
      </w:r>
      <w:r w:rsidR="00D171B1">
        <w:rPr>
          <w:b/>
          <w:lang w:val="lt-LT"/>
        </w:rPr>
        <w:t>2024 M</w:t>
      </w:r>
      <w:r w:rsidR="005F72C0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74B607A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852037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A21AF7C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5203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52037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852037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852037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6D704B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</w:t>
      </w:r>
      <w:r w:rsidR="0085203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210A20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852037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852037">
        <w:rPr>
          <w:rFonts w:ascii="Times New Roman" w:hAnsi="Times New Roman"/>
          <w:sz w:val="24"/>
          <w:szCs w:val="24"/>
          <w:lang w:val="lt-LT"/>
        </w:rPr>
        <w:t>-</w:t>
      </w:r>
      <w:r w:rsidR="00210A20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021BCF46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2250F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302F20">
        <w:rPr>
          <w:rFonts w:ascii="Times New Roman" w:hAnsi="Times New Roman"/>
          <w:sz w:val="24"/>
          <w:szCs w:val="24"/>
          <w:lang w:val="lt-LT"/>
        </w:rPr>
        <w:t>Gelgaudiškio</w:t>
      </w:r>
      <w:r w:rsidR="0082250F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93AE4E4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852037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536BBFA4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7A3D4FC" w14:textId="132EC2A8" w:rsidR="00852037" w:rsidRDefault="008520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EE6B38" w14:textId="6C94020E" w:rsidR="00852037" w:rsidRDefault="008520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51FD491" w14:textId="312A6D5B" w:rsidR="00852037" w:rsidRDefault="008520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3B21C1E" w14:textId="77777777" w:rsidR="00852037" w:rsidRDefault="008520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5F72C0">
        <w:rPr>
          <w:rFonts w:ascii="Times New Roman" w:hAnsi="Times New Roman"/>
          <w:sz w:val="24"/>
          <w:szCs w:val="24"/>
          <w:lang w:val="lt-LT"/>
        </w:rPr>
        <w:tab/>
      </w:r>
      <w:r w:rsidR="00580752" w:rsidRPr="005F72C0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5F72C0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F72C0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0A65E320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82250F">
        <w:rPr>
          <w:rFonts w:ascii="Times New Roman" w:hAnsi="Times New Roman"/>
          <w:sz w:val="24"/>
          <w:szCs w:val="24"/>
        </w:rPr>
        <w:t>13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8DD40" w14:textId="77777777" w:rsidR="00724180" w:rsidRDefault="00724180">
      <w:r>
        <w:separator/>
      </w:r>
    </w:p>
  </w:endnote>
  <w:endnote w:type="continuationSeparator" w:id="0">
    <w:p w14:paraId="3E14D0E9" w14:textId="77777777" w:rsidR="00724180" w:rsidRDefault="0072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F4D7" w14:textId="77777777" w:rsidR="00724180" w:rsidRDefault="00724180">
      <w:r>
        <w:separator/>
      </w:r>
    </w:p>
  </w:footnote>
  <w:footnote w:type="continuationSeparator" w:id="0">
    <w:p w14:paraId="1534BB85" w14:textId="77777777" w:rsidR="00724180" w:rsidRDefault="00724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20F8"/>
    <w:rsid w:val="000E4D28"/>
    <w:rsid w:val="0010134D"/>
    <w:rsid w:val="0013640D"/>
    <w:rsid w:val="00146E5A"/>
    <w:rsid w:val="00155142"/>
    <w:rsid w:val="001760CC"/>
    <w:rsid w:val="001849ED"/>
    <w:rsid w:val="00210A20"/>
    <w:rsid w:val="002501AB"/>
    <w:rsid w:val="002846F8"/>
    <w:rsid w:val="002F3016"/>
    <w:rsid w:val="00302F20"/>
    <w:rsid w:val="0039095D"/>
    <w:rsid w:val="003A4AE9"/>
    <w:rsid w:val="003B4B30"/>
    <w:rsid w:val="003C5BD0"/>
    <w:rsid w:val="00434A6F"/>
    <w:rsid w:val="00464ABB"/>
    <w:rsid w:val="00486DAB"/>
    <w:rsid w:val="00490F84"/>
    <w:rsid w:val="004B73CC"/>
    <w:rsid w:val="00580752"/>
    <w:rsid w:val="00595CB9"/>
    <w:rsid w:val="005D2F11"/>
    <w:rsid w:val="005F72C0"/>
    <w:rsid w:val="006C2076"/>
    <w:rsid w:val="006D704B"/>
    <w:rsid w:val="006E0ADF"/>
    <w:rsid w:val="007104DF"/>
    <w:rsid w:val="00724180"/>
    <w:rsid w:val="0073262B"/>
    <w:rsid w:val="00771148"/>
    <w:rsid w:val="0082250F"/>
    <w:rsid w:val="00852037"/>
    <w:rsid w:val="008A18C5"/>
    <w:rsid w:val="00921B19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7518A"/>
    <w:rsid w:val="00BA7E5B"/>
    <w:rsid w:val="00C81FDA"/>
    <w:rsid w:val="00CB6A3F"/>
    <w:rsid w:val="00CD311D"/>
    <w:rsid w:val="00CE016B"/>
    <w:rsid w:val="00D171B1"/>
    <w:rsid w:val="00D25750"/>
    <w:rsid w:val="00D42E04"/>
    <w:rsid w:val="00D47EAB"/>
    <w:rsid w:val="00D76CA6"/>
    <w:rsid w:val="00D96CF7"/>
    <w:rsid w:val="00DA0FFA"/>
    <w:rsid w:val="00DA27CC"/>
    <w:rsid w:val="00DC7F35"/>
    <w:rsid w:val="00E07493"/>
    <w:rsid w:val="00E31F87"/>
    <w:rsid w:val="00E538D5"/>
    <w:rsid w:val="00E55706"/>
    <w:rsid w:val="00E61235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111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2025-03-13T06:58:00Z</dcterms:created>
  <dcterms:modified xsi:type="dcterms:W3CDTF">2025-04-08T10:09:00Z</dcterms:modified>
</cp:coreProperties>
</file>