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99CC2" w14:textId="31AB13BE" w:rsidR="001B78BD" w:rsidRDefault="001B78BD" w:rsidP="001B78BD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B80EEE4" wp14:editId="269EB5A4">
            <wp:extent cx="542925" cy="60960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FA91A" w14:textId="77777777" w:rsidR="001B78BD" w:rsidRDefault="001B78BD" w:rsidP="001B78BD">
      <w:pPr>
        <w:jc w:val="center"/>
        <w:rPr>
          <w:rFonts w:ascii="Times New Roman" w:hAnsi="Times New Roman"/>
          <w:b/>
          <w:lang w:val="lt-LT"/>
        </w:rPr>
      </w:pPr>
    </w:p>
    <w:p w14:paraId="33671021" w14:textId="77777777" w:rsidR="001B78BD" w:rsidRDefault="001B78BD" w:rsidP="001B78B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13E298FC" w14:textId="77777777" w:rsidR="001B78BD" w:rsidRDefault="001B78BD" w:rsidP="001B78B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713AA99" w14:textId="77777777" w:rsidR="001B78BD" w:rsidRDefault="001B78BD" w:rsidP="001B78BD">
      <w:pPr>
        <w:pStyle w:val="Antrat3"/>
        <w:rPr>
          <w:b/>
          <w:lang w:val="lt-LT"/>
        </w:rPr>
      </w:pPr>
      <w:r>
        <w:rPr>
          <w:b/>
          <w:lang w:val="lt-LT"/>
        </w:rPr>
        <w:t>POTVARKIS</w:t>
      </w:r>
    </w:p>
    <w:p w14:paraId="4884B27B" w14:textId="77777777" w:rsidR="001B78BD" w:rsidRDefault="001B78BD" w:rsidP="001B78BD">
      <w:pPr>
        <w:pStyle w:val="Antrat1"/>
        <w:jc w:val="center"/>
        <w:rPr>
          <w:b/>
          <w:lang w:val="lt-LT"/>
        </w:rPr>
      </w:pPr>
      <w:r>
        <w:rPr>
          <w:b/>
          <w:lang w:val="lt-LT"/>
        </w:rPr>
        <w:t>DĖL GELGAUDIŠKIO „ŠALTINIO“ UGDYMO CENTRO 2024 METŲ ATASKAITŲ RINKINIO PATVIRTINIMO</w:t>
      </w:r>
    </w:p>
    <w:p w14:paraId="25BFFF1D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51AABAA0" w14:textId="77777777" w:rsidR="001B78BD" w:rsidRDefault="001B78BD" w:rsidP="001B78B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2025 m. balandžio   d.</w:t>
      </w:r>
      <w:r>
        <w:rPr>
          <w:rFonts w:ascii="Times New Roman" w:hAnsi="Times New Roman"/>
          <w:lang w:val="lt-LT"/>
        </w:rPr>
        <w:t xml:space="preserve"> </w:t>
      </w:r>
      <w:r>
        <w:rPr>
          <w:rFonts w:ascii="Times New Roman" w:hAnsi="Times New Roman"/>
          <w:bCs/>
          <w:sz w:val="24"/>
          <w:lang w:val="lt-LT"/>
        </w:rPr>
        <w:t>Nr. MT-</w:t>
      </w:r>
    </w:p>
    <w:p w14:paraId="1DC663B8" w14:textId="77777777" w:rsidR="001B78BD" w:rsidRDefault="001B78BD" w:rsidP="001B78B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EEC4A48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A8E17" w14:textId="660065FA" w:rsidR="001B78BD" w:rsidRDefault="001B78BD" w:rsidP="001B78B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szCs w:val="24"/>
          <w:lang w:val="lt-LT"/>
        </w:rPr>
        <w:t>Lietuvos Respublikos viešojo sektoriaus atskaitomybės įstatymo 6 straipsnio 1 dalimi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, Šakių rajono savivaldybės tarybos 2024 m. lapkričio 22 d. sprendimo Nr. T-395 „Dėl pavedimo Šakių rajono savivaldybės merui vykdyti įgaliojimus, priskirtus paprastajai savivaldybės tarybos kompetencijai“ 1.1 papunkčiu </w:t>
      </w:r>
      <w:r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2025 m. balandžio</w:t>
      </w:r>
      <w:r w:rsidR="00DF281D">
        <w:rPr>
          <w:rFonts w:ascii="Times New Roman" w:hAnsi="Times New Roman"/>
          <w:sz w:val="24"/>
          <w:szCs w:val="24"/>
          <w:lang w:val="lt-LT"/>
        </w:rPr>
        <w:t xml:space="preserve"> 8</w:t>
      </w:r>
      <w:r>
        <w:rPr>
          <w:rFonts w:ascii="Times New Roman" w:hAnsi="Times New Roman"/>
          <w:sz w:val="24"/>
          <w:szCs w:val="24"/>
          <w:lang w:val="lt-LT"/>
        </w:rPr>
        <w:t xml:space="preserve"> d. protokolą Nr.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>-</w:t>
      </w:r>
      <w:r w:rsidR="00DF281D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>,</w:t>
      </w:r>
    </w:p>
    <w:p w14:paraId="2659CB58" w14:textId="77777777" w:rsidR="001B78BD" w:rsidRDefault="001B78BD" w:rsidP="001B78BD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>
        <w:rPr>
          <w:rFonts w:ascii="Times New Roman" w:hAnsi="Times New Roman"/>
          <w:sz w:val="24"/>
          <w:szCs w:val="24"/>
          <w:lang w:val="lt-LT"/>
        </w:rPr>
        <w:t xml:space="preserve"> Gelgaudiškio „Šaltinio“ ugdymo centro 2024 metų ataskaitų rinkinį (pridedama).</w:t>
      </w:r>
    </w:p>
    <w:p w14:paraId="5DDAB147" w14:textId="77777777" w:rsidR="001B78BD" w:rsidRDefault="001B78BD" w:rsidP="001B78BD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9CFE77B" w14:textId="77777777" w:rsidR="001B78BD" w:rsidRDefault="001B78BD" w:rsidP="001B78BD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7F028BC" w14:textId="77777777" w:rsidR="001B78BD" w:rsidRDefault="001B78BD" w:rsidP="001B78BD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3577FF9" w14:textId="77777777" w:rsidR="001B78BD" w:rsidRDefault="001B78BD" w:rsidP="001B78BD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ED55ED5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AA3D005" w14:textId="77777777" w:rsidR="001B78BD" w:rsidRDefault="001B78BD" w:rsidP="001B78B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Raimondas Januševičius</w:t>
      </w:r>
    </w:p>
    <w:p w14:paraId="697023F5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E206D89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16DA18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0B97C79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E8F8D0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29E08A5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BE8DEB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571A09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88E7E71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95B794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</w:p>
    <w:p w14:paraId="43B06C6D" w14:textId="77777777" w:rsidR="001B78BD" w:rsidRDefault="001B78BD" w:rsidP="001B78B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623C6C42" w14:textId="77777777" w:rsidR="001B78BD" w:rsidRDefault="001B78BD" w:rsidP="001B78BD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431217F0" w14:textId="77777777" w:rsidR="001B78BD" w:rsidRDefault="001B78BD" w:rsidP="001B78BD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282D249C" w14:textId="77777777" w:rsidR="001B78BD" w:rsidRDefault="001B78BD" w:rsidP="001B78BD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66E24704" w14:textId="77777777" w:rsidR="001B78BD" w:rsidRDefault="001B78BD" w:rsidP="001B78BD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2025-03-12</w:t>
      </w:r>
    </w:p>
    <w:p w14:paraId="11CB5633" w14:textId="77777777" w:rsidR="001B78BD" w:rsidRDefault="001B78BD" w:rsidP="001B78B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C1D9ED1" w14:textId="34824A9D" w:rsidR="00DC7F35" w:rsidRPr="001B78BD" w:rsidRDefault="00DC7F35" w:rsidP="001B78BD"/>
    <w:sectPr w:rsidR="00DC7F35" w:rsidRPr="001B78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4CEBB" w14:textId="77777777" w:rsidR="007F3246" w:rsidRDefault="007F3246">
      <w:r>
        <w:separator/>
      </w:r>
    </w:p>
  </w:endnote>
  <w:endnote w:type="continuationSeparator" w:id="0">
    <w:p w14:paraId="53F4735E" w14:textId="77777777" w:rsidR="007F3246" w:rsidRDefault="007F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C5A33" w14:textId="77777777" w:rsidR="007F3246" w:rsidRDefault="007F3246">
      <w:r>
        <w:separator/>
      </w:r>
    </w:p>
  </w:footnote>
  <w:footnote w:type="continuationSeparator" w:id="0">
    <w:p w14:paraId="7C62B843" w14:textId="77777777" w:rsidR="007F3246" w:rsidRDefault="007F3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1B78BD"/>
    <w:rsid w:val="002501AB"/>
    <w:rsid w:val="002846F8"/>
    <w:rsid w:val="002F3016"/>
    <w:rsid w:val="0039095D"/>
    <w:rsid w:val="003B4B30"/>
    <w:rsid w:val="00407791"/>
    <w:rsid w:val="00434A6F"/>
    <w:rsid w:val="00486DAB"/>
    <w:rsid w:val="00490F84"/>
    <w:rsid w:val="004B73CC"/>
    <w:rsid w:val="00580752"/>
    <w:rsid w:val="00595CB9"/>
    <w:rsid w:val="005D2F11"/>
    <w:rsid w:val="005E15D3"/>
    <w:rsid w:val="006176AD"/>
    <w:rsid w:val="006B1451"/>
    <w:rsid w:val="006C1429"/>
    <w:rsid w:val="006C2076"/>
    <w:rsid w:val="006E0ADF"/>
    <w:rsid w:val="007104DF"/>
    <w:rsid w:val="00771148"/>
    <w:rsid w:val="007F3246"/>
    <w:rsid w:val="00831ECA"/>
    <w:rsid w:val="008A18C5"/>
    <w:rsid w:val="00965D6E"/>
    <w:rsid w:val="00981862"/>
    <w:rsid w:val="009961E6"/>
    <w:rsid w:val="00A7611D"/>
    <w:rsid w:val="00AA7F00"/>
    <w:rsid w:val="00AB5CEA"/>
    <w:rsid w:val="00AD26D9"/>
    <w:rsid w:val="00AD7CBF"/>
    <w:rsid w:val="00AE16F5"/>
    <w:rsid w:val="00AE35AD"/>
    <w:rsid w:val="00B10719"/>
    <w:rsid w:val="00B477F7"/>
    <w:rsid w:val="00BA7E5B"/>
    <w:rsid w:val="00C27B33"/>
    <w:rsid w:val="00C81FDA"/>
    <w:rsid w:val="00CD311D"/>
    <w:rsid w:val="00CE016B"/>
    <w:rsid w:val="00D171B1"/>
    <w:rsid w:val="00D42E04"/>
    <w:rsid w:val="00D47EAB"/>
    <w:rsid w:val="00D76CA6"/>
    <w:rsid w:val="00D96CF7"/>
    <w:rsid w:val="00DA27CC"/>
    <w:rsid w:val="00DC7F35"/>
    <w:rsid w:val="00DD64A5"/>
    <w:rsid w:val="00DF281D"/>
    <w:rsid w:val="00E31F87"/>
    <w:rsid w:val="00E538D5"/>
    <w:rsid w:val="00E55706"/>
    <w:rsid w:val="00E61235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  <w:style w:type="character" w:customStyle="1" w:styleId="Antrat1Diagrama">
    <w:name w:val="Antraštė 1 Diagrama"/>
    <w:basedOn w:val="Numatytasispastraiposriftas"/>
    <w:link w:val="Antrat1"/>
    <w:rsid w:val="001B78BD"/>
    <w:rPr>
      <w:sz w:val="24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rsid w:val="001B78BD"/>
    <w:rPr>
      <w:bCs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109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2025-03-03T09:19:00Z</cp:lastPrinted>
  <dcterms:created xsi:type="dcterms:W3CDTF">2025-03-12T10:52:00Z</dcterms:created>
  <dcterms:modified xsi:type="dcterms:W3CDTF">2025-04-08T11:32:00Z</dcterms:modified>
</cp:coreProperties>
</file>