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126DBE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4C415474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</w:t>
      </w:r>
      <w:r w:rsidR="00063A84">
        <w:rPr>
          <w:b/>
          <w:lang w:val="lt-LT"/>
        </w:rPr>
        <w:t>RAJONO ŠVIETIMO PAGALBOS TARNYBOS</w:t>
      </w:r>
      <w:r w:rsidR="00921B19">
        <w:rPr>
          <w:b/>
          <w:lang w:val="lt-LT"/>
        </w:rPr>
        <w:t xml:space="preserve"> </w:t>
      </w:r>
      <w:r w:rsidR="00D171B1">
        <w:rPr>
          <w:b/>
          <w:lang w:val="lt-LT"/>
        </w:rPr>
        <w:t>2024 M</w:t>
      </w:r>
      <w:r w:rsidR="002E7690">
        <w:rPr>
          <w:b/>
          <w:lang w:val="lt-LT"/>
        </w:rPr>
        <w:t>ETŲ</w:t>
      </w:r>
      <w:r w:rsidR="00D171B1">
        <w:rPr>
          <w:b/>
          <w:lang w:val="lt-LT"/>
        </w:rPr>
        <w:t xml:space="preserve">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3CEBBA27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5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balandžio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126DBE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53C93BAA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126DBE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126DBE">
        <w:rPr>
          <w:rFonts w:ascii="Times New Roman" w:hAnsi="Times New Roman"/>
          <w:sz w:val="24"/>
          <w:szCs w:val="24"/>
          <w:lang w:val="lt-LT"/>
        </w:rPr>
        <w:t xml:space="preserve"> įstatymo 6 straipsnio 1 dalimi</w:t>
      </w:r>
      <w:r w:rsidR="00126DBE">
        <w:rPr>
          <w:rFonts w:ascii="Times New Roman" w:hAnsi="Times New Roman"/>
          <w:color w:val="000000"/>
          <w:sz w:val="24"/>
          <w:szCs w:val="24"/>
          <w:lang w:val="lt-LT"/>
        </w:rPr>
        <w:t xml:space="preserve">,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126DB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balandžio </w:t>
      </w:r>
      <w:r w:rsidR="00487086">
        <w:rPr>
          <w:rFonts w:ascii="Times New Roman" w:hAnsi="Times New Roman"/>
          <w:sz w:val="24"/>
          <w:szCs w:val="24"/>
          <w:lang w:val="lt-LT"/>
        </w:rPr>
        <w:t>8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126DBE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126DBE">
        <w:rPr>
          <w:rFonts w:ascii="Times New Roman" w:hAnsi="Times New Roman"/>
          <w:sz w:val="24"/>
          <w:szCs w:val="24"/>
          <w:lang w:val="lt-LT"/>
        </w:rPr>
        <w:t>-</w:t>
      </w:r>
      <w:r w:rsidR="00487086">
        <w:rPr>
          <w:rFonts w:ascii="Times New Roman" w:hAnsi="Times New Roman"/>
          <w:sz w:val="24"/>
          <w:szCs w:val="24"/>
          <w:lang w:val="lt-LT"/>
        </w:rPr>
        <w:t>3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20BC3095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063A84">
        <w:rPr>
          <w:rFonts w:ascii="Times New Roman" w:hAnsi="Times New Roman"/>
          <w:sz w:val="24"/>
          <w:szCs w:val="24"/>
          <w:lang w:val="lt-LT"/>
        </w:rPr>
        <w:t>rajono švietimo pagalbos tarnybos</w:t>
      </w:r>
      <w:r w:rsidR="00921B19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D171B1">
        <w:rPr>
          <w:rFonts w:ascii="Times New Roman" w:hAnsi="Times New Roman"/>
          <w:sz w:val="24"/>
          <w:szCs w:val="24"/>
          <w:lang w:val="lt-LT"/>
        </w:rPr>
        <w:t>4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5C92D93A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126DBE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08A46515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5C69665" w14:textId="4E846A45" w:rsidR="00126DBE" w:rsidRDefault="00126D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8EDC124" w14:textId="64176761" w:rsidR="00126DBE" w:rsidRDefault="00126D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0E5E441" w14:textId="3E7280A8" w:rsidR="00126DBE" w:rsidRDefault="00126D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9BE8E5D" w14:textId="2E685DC1" w:rsidR="00126DBE" w:rsidRDefault="00126D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4E17207" w14:textId="07E06A3C" w:rsidR="00126DBE" w:rsidRDefault="00126D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75844A8" w14:textId="77777777" w:rsidR="00126DBE" w:rsidRDefault="00126D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2E7690">
        <w:rPr>
          <w:rFonts w:ascii="Times New Roman" w:hAnsi="Times New Roman"/>
          <w:sz w:val="24"/>
          <w:szCs w:val="24"/>
          <w:lang w:val="lt-LT"/>
        </w:rPr>
        <w:tab/>
      </w:r>
      <w:r w:rsidR="00580752" w:rsidRPr="002E7690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2E7690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2E7690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3FE15939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063A84">
        <w:rPr>
          <w:rFonts w:ascii="Times New Roman" w:hAnsi="Times New Roman"/>
          <w:sz w:val="24"/>
          <w:szCs w:val="24"/>
        </w:rPr>
        <w:t>12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DCAC4" w14:textId="77777777" w:rsidR="00907924" w:rsidRDefault="00907924">
      <w:r>
        <w:separator/>
      </w:r>
    </w:p>
  </w:endnote>
  <w:endnote w:type="continuationSeparator" w:id="0">
    <w:p w14:paraId="67E75FF5" w14:textId="77777777" w:rsidR="00907924" w:rsidRDefault="00907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45375" w14:textId="77777777" w:rsidR="00907924" w:rsidRDefault="00907924">
      <w:r>
        <w:separator/>
      </w:r>
    </w:p>
  </w:footnote>
  <w:footnote w:type="continuationSeparator" w:id="0">
    <w:p w14:paraId="7F2B5AD0" w14:textId="77777777" w:rsidR="00907924" w:rsidRDefault="00907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63A84"/>
    <w:rsid w:val="0008766B"/>
    <w:rsid w:val="00093E2D"/>
    <w:rsid w:val="00097933"/>
    <w:rsid w:val="000E20F8"/>
    <w:rsid w:val="000E4D28"/>
    <w:rsid w:val="0010134D"/>
    <w:rsid w:val="00126DBE"/>
    <w:rsid w:val="0013640D"/>
    <w:rsid w:val="00146E5A"/>
    <w:rsid w:val="00155142"/>
    <w:rsid w:val="001760CC"/>
    <w:rsid w:val="001849ED"/>
    <w:rsid w:val="002501AB"/>
    <w:rsid w:val="002846F8"/>
    <w:rsid w:val="002D61F2"/>
    <w:rsid w:val="002E7690"/>
    <w:rsid w:val="002F3016"/>
    <w:rsid w:val="0039095D"/>
    <w:rsid w:val="003B4B30"/>
    <w:rsid w:val="00434A6F"/>
    <w:rsid w:val="00486DAB"/>
    <w:rsid w:val="00487086"/>
    <w:rsid w:val="00490F84"/>
    <w:rsid w:val="004B73CC"/>
    <w:rsid w:val="00580752"/>
    <w:rsid w:val="00595CB9"/>
    <w:rsid w:val="005D2F11"/>
    <w:rsid w:val="006C2076"/>
    <w:rsid w:val="006E0ADF"/>
    <w:rsid w:val="007104DF"/>
    <w:rsid w:val="00770FB8"/>
    <w:rsid w:val="00771148"/>
    <w:rsid w:val="00821BBB"/>
    <w:rsid w:val="008A18C5"/>
    <w:rsid w:val="00907924"/>
    <w:rsid w:val="00921B19"/>
    <w:rsid w:val="00965D6E"/>
    <w:rsid w:val="00981862"/>
    <w:rsid w:val="009961E6"/>
    <w:rsid w:val="00A7611D"/>
    <w:rsid w:val="00AB5CEA"/>
    <w:rsid w:val="00AD7CBF"/>
    <w:rsid w:val="00AE16F5"/>
    <w:rsid w:val="00AE35AD"/>
    <w:rsid w:val="00B10719"/>
    <w:rsid w:val="00B477F7"/>
    <w:rsid w:val="00BA7E5B"/>
    <w:rsid w:val="00C33D67"/>
    <w:rsid w:val="00C81FDA"/>
    <w:rsid w:val="00CD311D"/>
    <w:rsid w:val="00CD3DC4"/>
    <w:rsid w:val="00CE016B"/>
    <w:rsid w:val="00D171B1"/>
    <w:rsid w:val="00D25750"/>
    <w:rsid w:val="00D42E04"/>
    <w:rsid w:val="00D47EAB"/>
    <w:rsid w:val="00D76CA6"/>
    <w:rsid w:val="00D96CF7"/>
    <w:rsid w:val="00DA27CC"/>
    <w:rsid w:val="00DC7F35"/>
    <w:rsid w:val="00E053FA"/>
    <w:rsid w:val="00E31F87"/>
    <w:rsid w:val="00E538D5"/>
    <w:rsid w:val="00E55706"/>
    <w:rsid w:val="00E61235"/>
    <w:rsid w:val="00ED3C3C"/>
    <w:rsid w:val="00F36C7E"/>
    <w:rsid w:val="00F413A6"/>
    <w:rsid w:val="00F4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111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925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2025-03-03T09:19:00Z</cp:lastPrinted>
  <dcterms:created xsi:type="dcterms:W3CDTF">2025-03-12T06:39:00Z</dcterms:created>
  <dcterms:modified xsi:type="dcterms:W3CDTF">2025-04-08T11:35:00Z</dcterms:modified>
</cp:coreProperties>
</file>