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21DD5" w14:textId="77777777" w:rsidR="0087528D" w:rsidRPr="0087528D" w:rsidRDefault="0087528D" w:rsidP="0087528D">
      <w:pPr>
        <w:jc w:val="center"/>
        <w:rPr>
          <w:rFonts w:ascii="Times New Roman" w:hAnsi="Times New Roman"/>
          <w:b/>
          <w:lang w:val="lt-LT" w:eastAsia="lt-LT"/>
        </w:rPr>
      </w:pPr>
      <w:r w:rsidRPr="0087528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14CCC72B" wp14:editId="0F016A08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7F6F6A" w14:textId="77777777" w:rsidR="0087528D" w:rsidRPr="0087528D" w:rsidRDefault="0087528D" w:rsidP="0087528D">
      <w:pPr>
        <w:jc w:val="center"/>
        <w:rPr>
          <w:rFonts w:ascii="Times New Roman" w:hAnsi="Times New Roman"/>
          <w:b/>
          <w:lang w:val="lt-LT"/>
        </w:rPr>
      </w:pPr>
    </w:p>
    <w:p w14:paraId="01E1F2E1" w14:textId="77777777" w:rsidR="0087528D" w:rsidRPr="0087528D" w:rsidRDefault="0087528D" w:rsidP="0087528D">
      <w:pPr>
        <w:jc w:val="center"/>
        <w:rPr>
          <w:rFonts w:ascii="Times New Roman" w:hAnsi="Times New Roman"/>
          <w:b/>
          <w:sz w:val="24"/>
          <w:lang w:val="lt-LT"/>
        </w:rPr>
      </w:pPr>
      <w:r w:rsidRPr="0087528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542F4C26" w14:textId="77777777" w:rsidR="0087528D" w:rsidRPr="0087528D" w:rsidRDefault="0087528D" w:rsidP="0087528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589204E" w14:textId="77777777" w:rsidR="0087528D" w:rsidRPr="0087528D" w:rsidRDefault="0087528D" w:rsidP="0087528D">
      <w:pPr>
        <w:pStyle w:val="Antrat3"/>
        <w:rPr>
          <w:b/>
          <w:lang w:val="lt-LT"/>
        </w:rPr>
      </w:pPr>
      <w:r w:rsidRPr="0087528D">
        <w:rPr>
          <w:b/>
          <w:lang w:val="lt-LT"/>
        </w:rPr>
        <w:t>POTVARKIS</w:t>
      </w:r>
    </w:p>
    <w:p w14:paraId="68A91A4A" w14:textId="77777777" w:rsidR="0087528D" w:rsidRPr="0087528D" w:rsidRDefault="0087528D" w:rsidP="0087528D">
      <w:pPr>
        <w:pStyle w:val="Antrat1"/>
        <w:jc w:val="center"/>
        <w:rPr>
          <w:b/>
          <w:lang w:val="lt-LT"/>
        </w:rPr>
      </w:pPr>
      <w:r w:rsidRPr="0087528D">
        <w:rPr>
          <w:b/>
          <w:lang w:val="lt-LT"/>
        </w:rPr>
        <w:t>DĖL ŠAKIŲ RAJONO MENO MOKYKLOS 2024 METŲ ATASKAITŲ RINKINIO PATVIRTINIMO</w:t>
      </w:r>
    </w:p>
    <w:p w14:paraId="3A626D70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D0D3262" w14:textId="77777777" w:rsidR="0087528D" w:rsidRPr="0087528D" w:rsidRDefault="0087528D" w:rsidP="0087528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>2025 m. balandžio   d.</w:t>
      </w:r>
      <w:r w:rsidRPr="0087528D">
        <w:rPr>
          <w:rFonts w:ascii="Times New Roman" w:hAnsi="Times New Roman"/>
          <w:lang w:val="lt-LT"/>
        </w:rPr>
        <w:t xml:space="preserve"> </w:t>
      </w:r>
      <w:r w:rsidRPr="0087528D">
        <w:rPr>
          <w:rFonts w:ascii="Times New Roman" w:hAnsi="Times New Roman"/>
          <w:bCs/>
          <w:sz w:val="24"/>
          <w:lang w:val="lt-LT"/>
        </w:rPr>
        <w:t>Nr. MT-</w:t>
      </w:r>
    </w:p>
    <w:p w14:paraId="2E52CB7E" w14:textId="77777777" w:rsidR="0087528D" w:rsidRPr="0087528D" w:rsidRDefault="0087528D" w:rsidP="0087528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7528D">
        <w:rPr>
          <w:rFonts w:ascii="Times New Roman" w:hAnsi="Times New Roman"/>
          <w:sz w:val="24"/>
          <w:lang w:val="lt-LT"/>
        </w:rPr>
        <w:t>Šakiai</w:t>
      </w:r>
    </w:p>
    <w:p w14:paraId="39557E36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D7A480" w14:textId="04392899" w:rsidR="0087528D" w:rsidRPr="0087528D" w:rsidRDefault="0087528D" w:rsidP="0087528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Pr="0087528D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25 straipsnio 5 dalimi, </w:t>
      </w:r>
      <w:r w:rsidRPr="0087528D"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 w:rsidRPr="0087528D">
        <w:rPr>
          <w:rFonts w:ascii="Times New Roman" w:hAnsi="Times New Roman"/>
          <w:color w:val="000000"/>
          <w:sz w:val="24"/>
          <w:szCs w:val="24"/>
          <w:lang w:val="lt-LT"/>
        </w:rPr>
        <w:t xml:space="preserve">, Šakių rajono savivaldybės tarybos 2024 m. lapkričio 22 d. sprendimo Nr. T-395 „Dėl pavedimo Šakių rajono savivaldybės merui vykdyti įgaliojimus, priskirtus paprastajai savivaldybės tarybos kompetencijai“, 1.1 papunkčiu </w:t>
      </w:r>
      <w:r w:rsidRPr="0087528D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4231FC">
        <w:rPr>
          <w:rFonts w:ascii="Times New Roman" w:hAnsi="Times New Roman"/>
          <w:sz w:val="24"/>
          <w:szCs w:val="24"/>
          <w:lang w:val="lt-LT"/>
        </w:rPr>
        <w:t>8</w:t>
      </w:r>
      <w:r w:rsidRPr="0087528D">
        <w:rPr>
          <w:rFonts w:ascii="Times New Roman" w:hAnsi="Times New Roman"/>
          <w:sz w:val="24"/>
          <w:szCs w:val="24"/>
          <w:lang w:val="lt-LT"/>
        </w:rPr>
        <w:t xml:space="preserve"> d. protokolą Nr. </w:t>
      </w:r>
      <w:proofErr w:type="spellStart"/>
      <w:r w:rsidRPr="0087528D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Pr="0087528D">
        <w:rPr>
          <w:rFonts w:ascii="Times New Roman" w:hAnsi="Times New Roman"/>
          <w:sz w:val="24"/>
          <w:szCs w:val="24"/>
          <w:lang w:val="lt-LT"/>
        </w:rPr>
        <w:t>-</w:t>
      </w:r>
      <w:r w:rsidR="004231FC">
        <w:rPr>
          <w:rFonts w:ascii="Times New Roman" w:hAnsi="Times New Roman"/>
          <w:sz w:val="24"/>
          <w:szCs w:val="24"/>
          <w:lang w:val="lt-LT"/>
        </w:rPr>
        <w:t>3</w:t>
      </w:r>
      <w:r w:rsidRPr="0087528D">
        <w:rPr>
          <w:rFonts w:ascii="Times New Roman" w:hAnsi="Times New Roman"/>
          <w:sz w:val="24"/>
          <w:szCs w:val="24"/>
          <w:lang w:val="lt-LT"/>
        </w:rPr>
        <w:t>,</w:t>
      </w:r>
    </w:p>
    <w:p w14:paraId="2ECE95E6" w14:textId="77777777" w:rsidR="0087528D" w:rsidRPr="0087528D" w:rsidRDefault="0087528D" w:rsidP="0087528D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 w:rsidRPr="0087528D">
        <w:rPr>
          <w:rFonts w:ascii="Times New Roman" w:hAnsi="Times New Roman"/>
          <w:sz w:val="24"/>
          <w:szCs w:val="24"/>
          <w:lang w:val="lt-LT"/>
        </w:rPr>
        <w:t xml:space="preserve"> Šakių rajono Meno mokyklos 2024 metų ataskaitų rinkinį (pridedama).</w:t>
      </w:r>
    </w:p>
    <w:p w14:paraId="46595266" w14:textId="77777777" w:rsidR="0087528D" w:rsidRPr="0087528D" w:rsidRDefault="0087528D" w:rsidP="0087528D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7528D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6BBAF595" w14:textId="77777777" w:rsidR="0087528D" w:rsidRPr="0087528D" w:rsidRDefault="0087528D" w:rsidP="0087528D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E6C4FDC" w14:textId="77777777" w:rsidR="0087528D" w:rsidRPr="0087528D" w:rsidRDefault="0087528D" w:rsidP="0087528D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1C409925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53FDB68" w14:textId="77777777" w:rsidR="0087528D" w:rsidRPr="0087528D" w:rsidRDefault="0087528D" w:rsidP="0087528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  <w:t xml:space="preserve">             Raimondas Januševičius</w:t>
      </w:r>
    </w:p>
    <w:p w14:paraId="2DD1231D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B3CCC9A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6820B34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5F4D33B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587CB0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B44852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4477092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B65168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45DB761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A50F1B6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E55950D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440DEF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1D74731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AD2F393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D720E5" w14:textId="77777777" w:rsidR="0087528D" w:rsidRPr="0087528D" w:rsidRDefault="0087528D" w:rsidP="0087528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7528D">
        <w:rPr>
          <w:rFonts w:ascii="Times New Roman" w:hAnsi="Times New Roman"/>
          <w:sz w:val="24"/>
          <w:lang w:val="lt-LT"/>
        </w:rPr>
        <w:t>Parengė</w:t>
      </w:r>
      <w:r w:rsidRPr="0087528D">
        <w:rPr>
          <w:rFonts w:ascii="Times New Roman" w:hAnsi="Times New Roman"/>
          <w:sz w:val="24"/>
          <w:lang w:val="lt-LT"/>
        </w:rPr>
        <w:tab/>
      </w:r>
      <w:r w:rsidRPr="0087528D">
        <w:rPr>
          <w:rFonts w:ascii="Times New Roman" w:hAnsi="Times New Roman"/>
          <w:sz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  <w:r w:rsidRPr="0087528D">
        <w:rPr>
          <w:rFonts w:ascii="Times New Roman" w:hAnsi="Times New Roman"/>
          <w:sz w:val="24"/>
          <w:szCs w:val="24"/>
          <w:lang w:val="lt-LT"/>
        </w:rPr>
        <w:tab/>
      </w:r>
    </w:p>
    <w:p w14:paraId="4D15F0DE" w14:textId="77777777" w:rsidR="0087528D" w:rsidRPr="0087528D" w:rsidRDefault="0087528D" w:rsidP="0087528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5DC66244" w14:textId="77777777" w:rsidR="0087528D" w:rsidRPr="0087528D" w:rsidRDefault="0087528D" w:rsidP="0087528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>vyriausiasis specialistas</w:t>
      </w:r>
    </w:p>
    <w:p w14:paraId="1EB4C0F1" w14:textId="77777777" w:rsidR="0087528D" w:rsidRPr="0087528D" w:rsidRDefault="0087528D" w:rsidP="0087528D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75AA928" w14:textId="77777777" w:rsidR="0087528D" w:rsidRPr="0087528D" w:rsidRDefault="0087528D" w:rsidP="0087528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 xml:space="preserve">Gintaras </w:t>
      </w:r>
      <w:proofErr w:type="spellStart"/>
      <w:r w:rsidRPr="0087528D">
        <w:rPr>
          <w:rFonts w:ascii="Times New Roman" w:hAnsi="Times New Roman"/>
          <w:sz w:val="24"/>
          <w:szCs w:val="24"/>
          <w:lang w:val="lt-LT"/>
        </w:rPr>
        <w:t>Demenius</w:t>
      </w:r>
      <w:proofErr w:type="spellEnd"/>
    </w:p>
    <w:p w14:paraId="0C182193" w14:textId="77777777" w:rsidR="0087528D" w:rsidRPr="0087528D" w:rsidRDefault="0087528D" w:rsidP="0087528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7528D">
        <w:rPr>
          <w:rFonts w:ascii="Times New Roman" w:hAnsi="Times New Roman"/>
          <w:sz w:val="24"/>
          <w:szCs w:val="24"/>
          <w:lang w:val="lt-LT"/>
        </w:rPr>
        <w:t>2025-03-04</w:t>
      </w:r>
    </w:p>
    <w:p w14:paraId="2C1D9ED1" w14:textId="34824A9D" w:rsidR="00DC7F35" w:rsidRPr="0087528D" w:rsidRDefault="00DC7F35" w:rsidP="0087528D">
      <w:pPr>
        <w:rPr>
          <w:lang w:val="lt-LT"/>
        </w:rPr>
      </w:pPr>
    </w:p>
    <w:sectPr w:rsidR="00DC7F35" w:rsidRPr="008752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5315B" w14:textId="77777777" w:rsidR="00490F84" w:rsidRDefault="00490F84">
      <w:r>
        <w:separator/>
      </w:r>
    </w:p>
  </w:endnote>
  <w:endnote w:type="continuationSeparator" w:id="0">
    <w:p w14:paraId="2C7CFFF2" w14:textId="77777777" w:rsidR="00490F84" w:rsidRDefault="00490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8E8D4" w14:textId="77777777" w:rsidR="00490F84" w:rsidRDefault="00490F84">
      <w:r>
        <w:separator/>
      </w:r>
    </w:p>
  </w:footnote>
  <w:footnote w:type="continuationSeparator" w:id="0">
    <w:p w14:paraId="6FAD1472" w14:textId="77777777" w:rsidR="00490F84" w:rsidRDefault="00490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F3016"/>
    <w:rsid w:val="0039095D"/>
    <w:rsid w:val="003B4B30"/>
    <w:rsid w:val="004231FC"/>
    <w:rsid w:val="00434A6F"/>
    <w:rsid w:val="00486DAB"/>
    <w:rsid w:val="00490F84"/>
    <w:rsid w:val="004B73CC"/>
    <w:rsid w:val="00580752"/>
    <w:rsid w:val="00595CB9"/>
    <w:rsid w:val="005D2F11"/>
    <w:rsid w:val="006C2076"/>
    <w:rsid w:val="006C2989"/>
    <w:rsid w:val="007104DF"/>
    <w:rsid w:val="00717411"/>
    <w:rsid w:val="00771148"/>
    <w:rsid w:val="0087528D"/>
    <w:rsid w:val="008A18C5"/>
    <w:rsid w:val="009165FF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BD3F03"/>
    <w:rsid w:val="00BE4D57"/>
    <w:rsid w:val="00C81FDA"/>
    <w:rsid w:val="00CD311D"/>
    <w:rsid w:val="00D171B1"/>
    <w:rsid w:val="00D42E04"/>
    <w:rsid w:val="00D47EAB"/>
    <w:rsid w:val="00D76CA6"/>
    <w:rsid w:val="00D96CF7"/>
    <w:rsid w:val="00DA27CC"/>
    <w:rsid w:val="00DC7F35"/>
    <w:rsid w:val="00E05346"/>
    <w:rsid w:val="00E31F87"/>
    <w:rsid w:val="00E41A64"/>
    <w:rsid w:val="00E538D5"/>
    <w:rsid w:val="00E55706"/>
    <w:rsid w:val="00ED3C3C"/>
    <w:rsid w:val="00F36C7E"/>
    <w:rsid w:val="00F413A6"/>
    <w:rsid w:val="00FE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71</TotalTime>
  <Pages>1</Pages>
  <Words>109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12</cp:revision>
  <cp:lastPrinted>2025-03-03T09:19:00Z</cp:lastPrinted>
  <dcterms:created xsi:type="dcterms:W3CDTF">2025-03-03T08:52:00Z</dcterms:created>
  <dcterms:modified xsi:type="dcterms:W3CDTF">2025-04-08T12:12:00Z</dcterms:modified>
</cp:coreProperties>
</file>