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044D6"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PATVIRTINTA</w:t>
      </w:r>
    </w:p>
    <w:p w14:paraId="0A3DC87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Šakių rajono savivaldybės</w:t>
      </w:r>
    </w:p>
    <w:p w14:paraId="7F41622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administracijos direktoriaus</w:t>
      </w:r>
    </w:p>
    <w:p w14:paraId="2F161920" w14:textId="6EB783C6" w:rsidR="005F060A" w:rsidRDefault="00E7644E" w:rsidP="005F060A">
      <w:pPr>
        <w:ind w:left="4962"/>
        <w:rPr>
          <w:rFonts w:ascii="Times New Roman" w:hAnsi="Times New Roman"/>
          <w:szCs w:val="24"/>
        </w:rPr>
      </w:pPr>
      <w:r w:rsidRPr="00E7644E">
        <w:rPr>
          <w:rFonts w:ascii="Times New Roman" w:hAnsi="Times New Roman"/>
          <w:szCs w:val="24"/>
        </w:rPr>
        <w:t>202</w:t>
      </w:r>
      <w:r w:rsidR="006F36D8">
        <w:rPr>
          <w:rFonts w:ascii="Times New Roman" w:hAnsi="Times New Roman"/>
          <w:szCs w:val="24"/>
        </w:rPr>
        <w:t>5</w:t>
      </w:r>
      <w:r w:rsidRPr="00E7644E">
        <w:rPr>
          <w:rFonts w:ascii="Times New Roman" w:hAnsi="Times New Roman"/>
          <w:szCs w:val="24"/>
        </w:rPr>
        <w:t xml:space="preserve"> m. </w:t>
      </w:r>
      <w:r w:rsidR="00C72B5B">
        <w:rPr>
          <w:rFonts w:ascii="Times New Roman" w:hAnsi="Times New Roman"/>
          <w:szCs w:val="24"/>
        </w:rPr>
        <w:t xml:space="preserve">                 </w:t>
      </w:r>
      <w:r w:rsidRPr="00E7644E">
        <w:rPr>
          <w:rFonts w:ascii="Times New Roman" w:hAnsi="Times New Roman"/>
          <w:szCs w:val="24"/>
        </w:rPr>
        <w:t xml:space="preserve"> d. </w:t>
      </w:r>
      <w:r w:rsidRPr="00E7644E">
        <w:rPr>
          <w:rFonts w:ascii="Times New Roman" w:hAnsi="Times New Roman" w:hint="eastAsia"/>
          <w:szCs w:val="24"/>
        </w:rPr>
        <w:t>į</w:t>
      </w:r>
      <w:r w:rsidRPr="00E7644E">
        <w:rPr>
          <w:rFonts w:ascii="Times New Roman" w:hAnsi="Times New Roman"/>
          <w:szCs w:val="24"/>
        </w:rPr>
        <w:t>sakymu Nr. AT-</w:t>
      </w:r>
    </w:p>
    <w:p w14:paraId="2D846EC0" w14:textId="77777777" w:rsidR="00E7644E" w:rsidRPr="00F446E3" w:rsidRDefault="00E7644E" w:rsidP="005F060A">
      <w:pPr>
        <w:ind w:left="4962"/>
        <w:rPr>
          <w:rFonts w:ascii="Times New Roman" w:hAnsi="Times New Roman"/>
          <w:szCs w:val="24"/>
        </w:rPr>
      </w:pPr>
    </w:p>
    <w:p w14:paraId="2006C1B0" w14:textId="77777777" w:rsidR="00480D68" w:rsidRPr="00FD0B25" w:rsidRDefault="00975F37"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ŠAKIŲ RAJONO SAVIVALDYBĖS</w:t>
      </w:r>
      <w:r w:rsidR="007049CE" w:rsidRPr="00FD0B25">
        <w:rPr>
          <w:rFonts w:ascii="Times New Roman" w:hAnsi="Times New Roman"/>
          <w:b/>
          <w:color w:val="000000" w:themeColor="text1"/>
          <w:szCs w:val="24"/>
        </w:rPr>
        <w:t xml:space="preserve"> </w:t>
      </w:r>
      <w:r w:rsidRPr="00FD0B25">
        <w:rPr>
          <w:rFonts w:ascii="Times New Roman" w:hAnsi="Times New Roman"/>
          <w:b/>
          <w:color w:val="000000" w:themeColor="text1"/>
          <w:szCs w:val="24"/>
        </w:rPr>
        <w:t>ADMINISTRACIJ</w:t>
      </w:r>
      <w:r w:rsidR="005D29C9" w:rsidRPr="00FD0B25">
        <w:rPr>
          <w:rFonts w:ascii="Times New Roman" w:hAnsi="Times New Roman"/>
          <w:b/>
          <w:color w:val="000000" w:themeColor="text1"/>
          <w:szCs w:val="24"/>
        </w:rPr>
        <w:t>OS</w:t>
      </w:r>
      <w:r w:rsidRPr="00FD0B25">
        <w:rPr>
          <w:rFonts w:ascii="Times New Roman" w:hAnsi="Times New Roman"/>
          <w:b/>
          <w:noProof/>
          <w:color w:val="000000" w:themeColor="text1"/>
          <w:szCs w:val="24"/>
        </w:rPr>
        <w:t xml:space="preserve"> </w:t>
      </w:r>
    </w:p>
    <w:p w14:paraId="3E413AC1" w14:textId="1E74B94D" w:rsidR="00975F37" w:rsidRPr="00FD0B25" w:rsidRDefault="009F69E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 xml:space="preserve">KUDIRKOS NAUMIESČIO </w:t>
      </w:r>
      <w:r w:rsidR="007A6BFE" w:rsidRPr="00FD0B25">
        <w:rPr>
          <w:rFonts w:ascii="Times New Roman" w:hAnsi="Times New Roman"/>
          <w:b/>
          <w:color w:val="000000" w:themeColor="text1"/>
          <w:szCs w:val="24"/>
        </w:rPr>
        <w:t>SENIŪNIJA</w:t>
      </w:r>
    </w:p>
    <w:p w14:paraId="6777D255" w14:textId="77777777" w:rsidR="00B41B49" w:rsidRPr="00FD0B25" w:rsidRDefault="00B41B49" w:rsidP="00F446E3">
      <w:pPr>
        <w:rPr>
          <w:rFonts w:ascii="Times New Roman" w:hAnsi="Times New Roman"/>
          <w:color w:val="000000" w:themeColor="text1"/>
          <w:szCs w:val="24"/>
        </w:rPr>
      </w:pPr>
    </w:p>
    <w:p w14:paraId="7ACCE702" w14:textId="75E1815B" w:rsidR="00A70D25" w:rsidRPr="00FD0B25" w:rsidRDefault="0060679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202</w:t>
      </w:r>
      <w:r w:rsidR="006F36D8">
        <w:rPr>
          <w:rFonts w:ascii="Times New Roman" w:hAnsi="Times New Roman"/>
          <w:b/>
          <w:color w:val="000000" w:themeColor="text1"/>
          <w:szCs w:val="24"/>
        </w:rPr>
        <w:t>5</w:t>
      </w:r>
      <w:r w:rsidR="00D00866" w:rsidRPr="00FD0B25">
        <w:rPr>
          <w:rFonts w:ascii="Times New Roman" w:hAnsi="Times New Roman"/>
          <w:b/>
          <w:color w:val="000000" w:themeColor="text1"/>
          <w:szCs w:val="24"/>
        </w:rPr>
        <w:t xml:space="preserve"> METŲ VEIKLOS </w:t>
      </w:r>
      <w:r w:rsidR="0079224B" w:rsidRPr="00FD0B25">
        <w:rPr>
          <w:rFonts w:ascii="Times New Roman" w:hAnsi="Times New Roman"/>
          <w:b/>
          <w:color w:val="000000" w:themeColor="text1"/>
          <w:szCs w:val="24"/>
        </w:rPr>
        <w:t>PLANAS</w:t>
      </w:r>
    </w:p>
    <w:p w14:paraId="21C739A8" w14:textId="77777777" w:rsidR="00A77380" w:rsidRDefault="00A77380" w:rsidP="00F446E3">
      <w:pPr>
        <w:jc w:val="center"/>
        <w:rPr>
          <w:rFonts w:ascii="Times New Roman" w:hAnsi="Times New Roman"/>
          <w:b/>
          <w:color w:val="000000" w:themeColor="text1"/>
          <w:szCs w:val="24"/>
        </w:rPr>
      </w:pPr>
    </w:p>
    <w:p w14:paraId="65B2B51E" w14:textId="77777777" w:rsidR="00AD1429" w:rsidRPr="00FD0B25" w:rsidRDefault="00AD1429" w:rsidP="00F446E3">
      <w:pPr>
        <w:jc w:val="center"/>
        <w:rPr>
          <w:rFonts w:ascii="Times New Roman" w:hAnsi="Times New Roman"/>
          <w:b/>
          <w:color w:val="000000" w:themeColor="text1"/>
          <w:szCs w:val="24"/>
        </w:rPr>
      </w:pPr>
    </w:p>
    <w:p w14:paraId="72FB944E" w14:textId="77777777" w:rsidR="00A77380" w:rsidRDefault="00A77380"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595A239B" w14:textId="77777777" w:rsidR="00AD1429" w:rsidRPr="00FD0B25" w:rsidRDefault="00AD1429" w:rsidP="001C76B3">
      <w:pPr>
        <w:ind w:firstLine="720"/>
        <w:jc w:val="both"/>
        <w:rPr>
          <w:rFonts w:ascii="Times New Roman" w:hAnsi="Times New Roman"/>
          <w:color w:val="000000" w:themeColor="text1"/>
          <w:szCs w:val="24"/>
        </w:rPr>
      </w:pPr>
    </w:p>
    <w:p w14:paraId="0C554BD9" w14:textId="77777777" w:rsidR="00A77380" w:rsidRPr="00FD0B25" w:rsidRDefault="00A77380" w:rsidP="001C76B3">
      <w:pPr>
        <w:ind w:firstLine="720"/>
        <w:jc w:val="both"/>
        <w:rPr>
          <w:rFonts w:ascii="Times New Roman" w:hAnsi="Times New Roman"/>
          <w:b/>
          <w:color w:val="000000" w:themeColor="text1"/>
          <w:szCs w:val="24"/>
        </w:rPr>
      </w:pPr>
    </w:p>
    <w:p w14:paraId="3F4B73A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KUDIRKOS NAUMIESČIO SENIŪNIJOS</w:t>
      </w:r>
      <w:r w:rsidRPr="00FD0B25">
        <w:rPr>
          <w:rFonts w:ascii="Times New Roman" w:hAnsi="Times New Roman"/>
          <w:bCs/>
          <w:color w:val="000000" w:themeColor="text1"/>
          <w:szCs w:val="24"/>
        </w:rPr>
        <w:t xml:space="preserve"> </w:t>
      </w:r>
      <w:r w:rsidRPr="00FD0B25">
        <w:rPr>
          <w:rFonts w:ascii="Times New Roman" w:hAnsi="Times New Roman"/>
          <w:b/>
          <w:bCs/>
          <w:color w:val="000000" w:themeColor="text1"/>
          <w:szCs w:val="24"/>
        </w:rPr>
        <w:t>MISIJA</w:t>
      </w:r>
      <w:r w:rsidRPr="00FD0B25">
        <w:rPr>
          <w:rFonts w:ascii="Times New Roman" w:hAnsi="Times New Roman"/>
          <w:bCs/>
          <w:color w:val="000000" w:themeColor="text1"/>
          <w:szCs w:val="24"/>
        </w:rPr>
        <w:t xml:space="preserve"> </w:t>
      </w:r>
      <w:r w:rsidR="00287289" w:rsidRPr="00FD0B25">
        <w:rPr>
          <w:rFonts w:ascii="Times New Roman" w:hAnsi="Times New Roman"/>
          <w:bCs/>
          <w:color w:val="000000" w:themeColor="text1"/>
          <w:szCs w:val="24"/>
        </w:rPr>
        <w:t>–</w:t>
      </w:r>
      <w:r w:rsidRPr="00FD0B25">
        <w:rPr>
          <w:rFonts w:ascii="Times New Roman" w:hAnsi="Times New Roman"/>
          <w:bCs/>
          <w:color w:val="000000" w:themeColor="text1"/>
          <w:szCs w:val="24"/>
        </w:rPr>
        <w:t xml:space="preserve"> s</w:t>
      </w:r>
      <w:r w:rsidRPr="00FD0B25">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CA009B5" w14:textId="77777777" w:rsidR="00A77380" w:rsidRPr="00FD0B25" w:rsidRDefault="00A77380" w:rsidP="001C76B3">
      <w:pPr>
        <w:ind w:firstLine="720"/>
        <w:rPr>
          <w:rFonts w:ascii="Times New Roman" w:hAnsi="Times New Roman"/>
          <w:color w:val="000000" w:themeColor="text1"/>
          <w:szCs w:val="24"/>
        </w:rPr>
      </w:pPr>
    </w:p>
    <w:p w14:paraId="32A1484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 xml:space="preserve">KUDIRKOS NAUMIESČIO SENIŪNIJOS VIZIJA </w:t>
      </w:r>
      <w:r w:rsidR="00287289" w:rsidRPr="00FD0B25">
        <w:rPr>
          <w:rFonts w:ascii="Times New Roman" w:hAnsi="Times New Roman"/>
          <w:b/>
          <w:bCs/>
          <w:color w:val="000000" w:themeColor="text1"/>
          <w:szCs w:val="24"/>
        </w:rPr>
        <w:t>–</w:t>
      </w:r>
      <w:r w:rsidR="00680C97"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705DEE34" w14:textId="77777777" w:rsidR="00A77380" w:rsidRPr="00FD0B25" w:rsidRDefault="00A77380" w:rsidP="00F446E3">
      <w:pPr>
        <w:jc w:val="both"/>
        <w:rPr>
          <w:rFonts w:ascii="Times New Roman" w:hAnsi="Times New Roman"/>
          <w:color w:val="000000" w:themeColor="text1"/>
          <w:szCs w:val="24"/>
        </w:rPr>
      </w:pPr>
    </w:p>
    <w:p w14:paraId="5E88461D" w14:textId="1FD8796B" w:rsidR="00A31020" w:rsidRPr="00FF2899" w:rsidRDefault="00A31020" w:rsidP="00D05A83">
      <w:pPr>
        <w:jc w:val="center"/>
        <w:rPr>
          <w:rFonts w:ascii="Times New Roman" w:hAnsi="Times New Roman"/>
          <w:b/>
          <w:szCs w:val="24"/>
        </w:rPr>
      </w:pPr>
      <w:r w:rsidRPr="00FF2899">
        <w:rPr>
          <w:rFonts w:ascii="Times New Roman" w:hAnsi="Times New Roman"/>
          <w:b/>
          <w:szCs w:val="24"/>
        </w:rPr>
        <w:t>ST</w:t>
      </w:r>
      <w:r w:rsidR="00606791" w:rsidRPr="00FF2899">
        <w:rPr>
          <w:rFonts w:ascii="Times New Roman" w:hAnsi="Times New Roman"/>
          <w:b/>
          <w:szCs w:val="24"/>
        </w:rPr>
        <w:t>RATEGINI</w:t>
      </w:r>
      <w:r w:rsidR="00D05A83" w:rsidRPr="00FF2899">
        <w:rPr>
          <w:rFonts w:ascii="Times New Roman" w:hAnsi="Times New Roman"/>
          <w:b/>
          <w:szCs w:val="24"/>
        </w:rPr>
        <w:t>AI</w:t>
      </w:r>
      <w:r w:rsidR="00606791" w:rsidRPr="00FF2899">
        <w:rPr>
          <w:rFonts w:ascii="Times New Roman" w:hAnsi="Times New Roman"/>
          <w:b/>
          <w:szCs w:val="24"/>
        </w:rPr>
        <w:t xml:space="preserve"> </w:t>
      </w:r>
      <w:r w:rsidR="003278D8" w:rsidRPr="00FF2899">
        <w:rPr>
          <w:rFonts w:ascii="Times New Roman" w:hAnsi="Times New Roman"/>
          <w:b/>
          <w:szCs w:val="24"/>
        </w:rPr>
        <w:t xml:space="preserve"> </w:t>
      </w:r>
      <w:bookmarkStart w:id="0" w:name="_Hlk195022478"/>
      <w:r w:rsidRPr="00FF2899">
        <w:rPr>
          <w:rFonts w:ascii="Times New Roman" w:hAnsi="Times New Roman"/>
          <w:b/>
          <w:szCs w:val="24"/>
        </w:rPr>
        <w:t>UŽDAVI</w:t>
      </w:r>
      <w:r w:rsidR="00D05A83" w:rsidRPr="00FF2899">
        <w:rPr>
          <w:rFonts w:ascii="Times New Roman" w:hAnsi="Times New Roman"/>
          <w:b/>
          <w:szCs w:val="24"/>
        </w:rPr>
        <w:t>N</w:t>
      </w:r>
      <w:r w:rsidRPr="00FF2899">
        <w:rPr>
          <w:rFonts w:ascii="Times New Roman" w:hAnsi="Times New Roman"/>
          <w:b/>
          <w:szCs w:val="24"/>
        </w:rPr>
        <w:t>IAI</w:t>
      </w:r>
      <w:bookmarkEnd w:id="0"/>
    </w:p>
    <w:p w14:paraId="2CF69EE1" w14:textId="77777777" w:rsidR="00937242" w:rsidRPr="00FF2899" w:rsidRDefault="00937242" w:rsidP="005E0FE0">
      <w:pPr>
        <w:ind w:firstLine="720"/>
        <w:jc w:val="center"/>
        <w:rPr>
          <w:rFonts w:ascii="Times New Roman" w:hAnsi="Times New Roman"/>
          <w:b/>
          <w:szCs w:val="24"/>
        </w:rPr>
      </w:pPr>
    </w:p>
    <w:p w14:paraId="31033E17" w14:textId="1CC0B8E1" w:rsidR="00937242" w:rsidRPr="00FD0B25" w:rsidRDefault="00937242"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Šakių rajono savivaldybės administracijos Kudirkos Naumiesčio seniūnijos</w:t>
      </w:r>
      <w:r w:rsidR="003278D8">
        <w:rPr>
          <w:rFonts w:ascii="Times New Roman" w:hAnsi="Times New Roman"/>
          <w:color w:val="000000" w:themeColor="text1"/>
          <w:szCs w:val="24"/>
        </w:rPr>
        <w:t xml:space="preserve"> </w:t>
      </w:r>
      <w:r w:rsidRPr="00FD0B25">
        <w:rPr>
          <w:rFonts w:ascii="Times New Roman" w:hAnsi="Times New Roman"/>
          <w:color w:val="000000" w:themeColor="text1"/>
          <w:szCs w:val="24"/>
        </w:rPr>
        <w:t>uždaviniai:</w:t>
      </w:r>
    </w:p>
    <w:p w14:paraId="7BE78D5C" w14:textId="4D780C21" w:rsidR="00F90348" w:rsidRPr="00775DCC"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1. </w:t>
      </w:r>
      <w:r w:rsidR="00775DCC" w:rsidRPr="00775DCC">
        <w:rPr>
          <w:rFonts w:ascii="Times New Roman" w:hAnsi="Times New Roman"/>
          <w:color w:val="000000" w:themeColor="text1"/>
          <w:szCs w:val="24"/>
        </w:rPr>
        <w:t>Formuoti šiuolaikinę</w:t>
      </w:r>
      <w:r w:rsidR="00775DCC">
        <w:rPr>
          <w:rFonts w:ascii="Times New Roman" w:hAnsi="Times New Roman"/>
          <w:color w:val="000000" w:themeColor="text1"/>
          <w:szCs w:val="24"/>
        </w:rPr>
        <w:t xml:space="preserve"> susisiekimo </w:t>
      </w:r>
      <w:r w:rsidR="00F95F6A">
        <w:rPr>
          <w:rFonts w:ascii="Times New Roman" w:hAnsi="Times New Roman"/>
          <w:color w:val="000000" w:themeColor="text1"/>
          <w:szCs w:val="24"/>
        </w:rPr>
        <w:t>i</w:t>
      </w:r>
      <w:r w:rsidR="00775DCC">
        <w:rPr>
          <w:rFonts w:ascii="Times New Roman" w:hAnsi="Times New Roman"/>
          <w:color w:val="000000" w:themeColor="text1"/>
          <w:szCs w:val="24"/>
        </w:rPr>
        <w:t>nfrastruktūrą</w:t>
      </w:r>
      <w:r w:rsidR="00C02383" w:rsidRPr="00775DCC">
        <w:rPr>
          <w:rFonts w:ascii="Times New Roman" w:hAnsi="Times New Roman"/>
          <w:color w:val="000000" w:themeColor="text1"/>
          <w:szCs w:val="24"/>
        </w:rPr>
        <w:t>;</w:t>
      </w:r>
    </w:p>
    <w:p w14:paraId="7D270AA3" w14:textId="2B9827D4" w:rsidR="00C02383"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2.</w:t>
      </w:r>
      <w:r w:rsidR="00D05A83">
        <w:rPr>
          <w:rFonts w:ascii="Times New Roman" w:hAnsi="Times New Roman"/>
          <w:color w:val="000000" w:themeColor="text1"/>
          <w:szCs w:val="24"/>
        </w:rPr>
        <w:t xml:space="preserve"> </w:t>
      </w:r>
      <w:r w:rsidR="00775DCC">
        <w:rPr>
          <w:rFonts w:ascii="Times New Roman" w:hAnsi="Times New Roman"/>
          <w:color w:val="000000" w:themeColor="text1"/>
          <w:szCs w:val="24"/>
        </w:rPr>
        <w:t>Užtikrinti savivaldybės teritorijų vystymosi kryptingumą</w:t>
      </w:r>
      <w:r w:rsidR="003A5CE5">
        <w:rPr>
          <w:rFonts w:ascii="Times New Roman" w:hAnsi="Times New Roman"/>
          <w:color w:val="000000" w:themeColor="text1"/>
          <w:szCs w:val="24"/>
        </w:rPr>
        <w:t>, jų prieinamumą ir atitiktį gyventojų poreikiams</w:t>
      </w:r>
      <w:r w:rsidR="003C53FB" w:rsidRPr="00FD0B25">
        <w:rPr>
          <w:rFonts w:ascii="Times New Roman" w:hAnsi="Times New Roman"/>
          <w:color w:val="000000" w:themeColor="text1"/>
          <w:szCs w:val="24"/>
        </w:rPr>
        <w:t>;</w:t>
      </w:r>
      <w:r w:rsidR="00AE0B07" w:rsidRPr="00FD0B25">
        <w:rPr>
          <w:rFonts w:ascii="Times New Roman" w:hAnsi="Times New Roman"/>
          <w:color w:val="000000" w:themeColor="text1"/>
          <w:szCs w:val="24"/>
        </w:rPr>
        <w:t xml:space="preserve"> </w:t>
      </w:r>
    </w:p>
    <w:p w14:paraId="5DD0181B" w14:textId="33BC09A7" w:rsidR="00C02383"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3. </w:t>
      </w:r>
      <w:r w:rsidR="00775DCC">
        <w:rPr>
          <w:rFonts w:ascii="Times New Roman" w:hAnsi="Times New Roman"/>
          <w:color w:val="000000" w:themeColor="text1"/>
          <w:szCs w:val="24"/>
        </w:rPr>
        <w:t>Didinti švietimo paslaugų prieinamumą</w:t>
      </w:r>
      <w:r w:rsidR="00C02383" w:rsidRPr="00FD0B25">
        <w:rPr>
          <w:rFonts w:ascii="Times New Roman" w:hAnsi="Times New Roman"/>
          <w:color w:val="000000" w:themeColor="text1"/>
          <w:szCs w:val="24"/>
        </w:rPr>
        <w:t>;</w:t>
      </w:r>
    </w:p>
    <w:p w14:paraId="29528213" w14:textId="0801DE5C" w:rsidR="00A25D1B"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4. </w:t>
      </w:r>
      <w:r w:rsidR="00775DCC">
        <w:rPr>
          <w:rFonts w:ascii="Times New Roman" w:hAnsi="Times New Roman"/>
          <w:color w:val="000000" w:themeColor="text1"/>
          <w:szCs w:val="24"/>
        </w:rPr>
        <w:t>Mažinti socialinės dezintegracijos ir skurdo prielaidas</w:t>
      </w:r>
      <w:r w:rsidR="00A25D1B" w:rsidRPr="00FD0B25">
        <w:rPr>
          <w:rFonts w:ascii="Times New Roman" w:hAnsi="Times New Roman"/>
          <w:color w:val="000000" w:themeColor="text1"/>
          <w:szCs w:val="24"/>
        </w:rPr>
        <w:t>;</w:t>
      </w:r>
    </w:p>
    <w:p w14:paraId="041FA4FF" w14:textId="633BA353" w:rsidR="00775DCC"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5. </w:t>
      </w:r>
      <w:r w:rsidR="00775DCC">
        <w:rPr>
          <w:rFonts w:ascii="Times New Roman" w:hAnsi="Times New Roman"/>
          <w:color w:val="000000" w:themeColor="text1"/>
          <w:szCs w:val="24"/>
        </w:rPr>
        <w:t>Užtikrinti savivaldybės funkcijų ir įsipareigojimų vykdymą</w:t>
      </w:r>
      <w:r w:rsidR="00F95F6A">
        <w:rPr>
          <w:rFonts w:ascii="Times New Roman" w:hAnsi="Times New Roman"/>
          <w:color w:val="000000" w:themeColor="text1"/>
          <w:szCs w:val="24"/>
        </w:rPr>
        <w:t>;</w:t>
      </w:r>
    </w:p>
    <w:p w14:paraId="4529758B" w14:textId="50F971BC" w:rsidR="00F95F6A" w:rsidRPr="00FD0B25" w:rsidRDefault="00180B39" w:rsidP="00AD1429">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6. </w:t>
      </w:r>
      <w:r w:rsidR="00F95F6A">
        <w:rPr>
          <w:rFonts w:ascii="Times New Roman" w:hAnsi="Times New Roman"/>
          <w:color w:val="000000" w:themeColor="text1"/>
          <w:szCs w:val="24"/>
        </w:rPr>
        <w:t>Gerinti viešojo valdymo praktiką.</w:t>
      </w:r>
    </w:p>
    <w:p w14:paraId="17729192" w14:textId="77777777" w:rsidR="00287289" w:rsidRPr="00FD0B25" w:rsidRDefault="00287289" w:rsidP="00AD1429">
      <w:pPr>
        <w:ind w:firstLine="720"/>
        <w:jc w:val="both"/>
        <w:rPr>
          <w:rFonts w:ascii="Times New Roman" w:hAnsi="Times New Roman"/>
          <w:color w:val="000000" w:themeColor="text1"/>
          <w:szCs w:val="24"/>
        </w:rPr>
      </w:pPr>
    </w:p>
    <w:p w14:paraId="7DA417FD" w14:textId="77777777" w:rsidR="00AD1429" w:rsidRDefault="00AD1429" w:rsidP="00D05A83">
      <w:pPr>
        <w:jc w:val="center"/>
        <w:rPr>
          <w:rFonts w:ascii="Times New Roman" w:hAnsi="Times New Roman"/>
          <w:b/>
          <w:szCs w:val="24"/>
        </w:rPr>
      </w:pPr>
    </w:p>
    <w:p w14:paraId="21474BEF" w14:textId="61F135A6" w:rsidR="00F90348" w:rsidRPr="00FD0B25" w:rsidRDefault="00F90348" w:rsidP="00D05A83">
      <w:pPr>
        <w:jc w:val="center"/>
        <w:rPr>
          <w:rFonts w:ascii="Times New Roman" w:hAnsi="Times New Roman"/>
          <w:b/>
          <w:color w:val="000000" w:themeColor="text1"/>
          <w:szCs w:val="24"/>
        </w:rPr>
      </w:pPr>
      <w:r w:rsidRPr="00FF2899">
        <w:rPr>
          <w:rFonts w:ascii="Times New Roman" w:hAnsi="Times New Roman"/>
          <w:b/>
          <w:szCs w:val="24"/>
        </w:rPr>
        <w:t>STRATEGIN</w:t>
      </w:r>
      <w:r w:rsidR="00680C97" w:rsidRPr="00FF2899">
        <w:rPr>
          <w:rFonts w:ascii="Times New Roman" w:hAnsi="Times New Roman"/>
          <w:b/>
          <w:szCs w:val="24"/>
        </w:rPr>
        <w:t xml:space="preserve">IUS </w:t>
      </w:r>
      <w:r w:rsidR="00D05A83" w:rsidRPr="00FF2899">
        <w:rPr>
          <w:rFonts w:ascii="Times New Roman" w:hAnsi="Times New Roman"/>
          <w:b/>
          <w:szCs w:val="24"/>
        </w:rPr>
        <w:t>UŽDAVINIUS</w:t>
      </w:r>
      <w:r w:rsidR="00D05A83" w:rsidRPr="00D05A83">
        <w:rPr>
          <w:rFonts w:ascii="Times New Roman" w:hAnsi="Times New Roman"/>
          <w:b/>
          <w:color w:val="FF0000"/>
          <w:szCs w:val="24"/>
        </w:rPr>
        <w:t xml:space="preserve"> </w:t>
      </w:r>
      <w:r w:rsidRPr="00FD0B25">
        <w:rPr>
          <w:rFonts w:ascii="Times New Roman" w:hAnsi="Times New Roman"/>
          <w:b/>
          <w:color w:val="000000" w:themeColor="text1"/>
          <w:szCs w:val="24"/>
        </w:rPr>
        <w:t>ĮGYVENDINANČIOS PROGRAMOS</w:t>
      </w:r>
    </w:p>
    <w:p w14:paraId="4738C4A6" w14:textId="77777777" w:rsidR="00022991" w:rsidRPr="00FD0B25" w:rsidRDefault="00022991" w:rsidP="00AD1429">
      <w:pPr>
        <w:ind w:firstLine="720"/>
        <w:rPr>
          <w:rFonts w:ascii="Times New Roman" w:hAnsi="Times New Roman"/>
          <w:b/>
          <w:color w:val="000000" w:themeColor="text1"/>
          <w:szCs w:val="24"/>
        </w:rPr>
      </w:pPr>
    </w:p>
    <w:p w14:paraId="67DCF051" w14:textId="635B5F75" w:rsidR="00022991" w:rsidRPr="00FD0B25" w:rsidRDefault="00FA4F11"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Kudirkos Naumiesčio </w:t>
      </w:r>
      <w:r w:rsidR="00022991" w:rsidRPr="00FD0B25">
        <w:rPr>
          <w:rFonts w:ascii="Times New Roman" w:hAnsi="Times New Roman"/>
          <w:color w:val="000000" w:themeColor="text1"/>
          <w:szCs w:val="24"/>
        </w:rPr>
        <w:t>seniūnija, vykdydama savo veiklą, prisideda prie Šakių rajo</w:t>
      </w:r>
      <w:r w:rsidR="00036279" w:rsidRPr="00FD0B25">
        <w:rPr>
          <w:rFonts w:ascii="Times New Roman" w:hAnsi="Times New Roman"/>
          <w:color w:val="000000" w:themeColor="text1"/>
          <w:szCs w:val="24"/>
        </w:rPr>
        <w:t>no savivaldybės 202</w:t>
      </w:r>
      <w:r w:rsidR="00F95F6A">
        <w:rPr>
          <w:rFonts w:ascii="Times New Roman" w:hAnsi="Times New Roman"/>
          <w:color w:val="000000" w:themeColor="text1"/>
          <w:szCs w:val="24"/>
        </w:rPr>
        <w:t>5</w:t>
      </w:r>
      <w:r w:rsidR="00287289" w:rsidRPr="00FD0B25">
        <w:rPr>
          <w:rFonts w:ascii="Times New Roman" w:hAnsi="Times New Roman"/>
          <w:color w:val="000000" w:themeColor="text1"/>
          <w:szCs w:val="24"/>
        </w:rPr>
        <w:t>–</w:t>
      </w:r>
      <w:r w:rsidR="0010201C" w:rsidRPr="00FD0B25">
        <w:rPr>
          <w:rFonts w:ascii="Times New Roman" w:hAnsi="Times New Roman"/>
          <w:color w:val="000000" w:themeColor="text1"/>
          <w:szCs w:val="24"/>
        </w:rPr>
        <w:t>202</w:t>
      </w:r>
      <w:r w:rsidR="00F95F6A">
        <w:rPr>
          <w:rFonts w:ascii="Times New Roman" w:hAnsi="Times New Roman"/>
          <w:color w:val="000000" w:themeColor="text1"/>
          <w:szCs w:val="24"/>
        </w:rPr>
        <w:t>7</w:t>
      </w:r>
      <w:r w:rsidR="00E3502F" w:rsidRPr="00FD0B25">
        <w:rPr>
          <w:rFonts w:ascii="Times New Roman" w:hAnsi="Times New Roman"/>
          <w:color w:val="000000" w:themeColor="text1"/>
          <w:szCs w:val="24"/>
        </w:rPr>
        <w:t xml:space="preserve"> </w:t>
      </w:r>
      <w:r w:rsidR="00022991" w:rsidRPr="00FD0B25">
        <w:rPr>
          <w:rFonts w:ascii="Times New Roman" w:hAnsi="Times New Roman"/>
          <w:color w:val="000000" w:themeColor="text1"/>
          <w:szCs w:val="24"/>
        </w:rPr>
        <w:t xml:space="preserve">metų </w:t>
      </w:r>
      <w:r w:rsidR="00955730" w:rsidRPr="00FD0B25">
        <w:rPr>
          <w:rFonts w:ascii="Times New Roman" w:hAnsi="Times New Roman"/>
          <w:color w:val="000000" w:themeColor="text1"/>
          <w:szCs w:val="24"/>
        </w:rPr>
        <w:t xml:space="preserve">strateginio </w:t>
      </w:r>
      <w:r w:rsidR="00022991" w:rsidRPr="00FD0B25">
        <w:rPr>
          <w:rFonts w:ascii="Times New Roman" w:hAnsi="Times New Roman"/>
          <w:color w:val="000000" w:themeColor="text1"/>
          <w:szCs w:val="24"/>
        </w:rPr>
        <w:t>veiklos plano šių programų įgyvendinimo:</w:t>
      </w:r>
    </w:p>
    <w:p w14:paraId="21FC2F5D" w14:textId="225C97F5" w:rsidR="00022991" w:rsidRPr="00FD0B25" w:rsidRDefault="00680C97" w:rsidP="00AD1429">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1. </w:t>
      </w:r>
      <w:r w:rsidR="00BB6BF5">
        <w:rPr>
          <w:rFonts w:ascii="Times New Roman" w:hAnsi="Times New Roman"/>
          <w:color w:val="000000" w:themeColor="text1"/>
          <w:szCs w:val="24"/>
        </w:rPr>
        <w:t>Teritorijų vystymo ir ekonominės aplinkos gerinimo programa</w:t>
      </w:r>
      <w:r w:rsidR="00683087"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0</w:t>
      </w:r>
      <w:r w:rsidR="00F80034" w:rsidRPr="00FD0B25">
        <w:rPr>
          <w:rFonts w:ascii="Times New Roman" w:hAnsi="Times New Roman"/>
          <w:color w:val="000000" w:themeColor="text1"/>
          <w:szCs w:val="24"/>
        </w:rPr>
        <w:t>0</w:t>
      </w:r>
      <w:r w:rsidR="00683087" w:rsidRPr="00FD0B25">
        <w:rPr>
          <w:rFonts w:ascii="Times New Roman" w:hAnsi="Times New Roman"/>
          <w:color w:val="000000" w:themeColor="text1"/>
          <w:szCs w:val="24"/>
        </w:rPr>
        <w:t>1);</w:t>
      </w:r>
    </w:p>
    <w:p w14:paraId="62B1D7C1" w14:textId="79F74EF9" w:rsidR="00022991" w:rsidRPr="00FD0B25" w:rsidRDefault="00683087"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2</w:t>
      </w:r>
      <w:r w:rsidR="00F80034"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Švietimo, sporto ir kultūros puoselėjimo programa</w:t>
      </w:r>
      <w:r w:rsidRPr="00FD0B25">
        <w:rPr>
          <w:rFonts w:ascii="Times New Roman" w:hAnsi="Times New Roman"/>
          <w:color w:val="000000" w:themeColor="text1"/>
          <w:szCs w:val="24"/>
        </w:rPr>
        <w:t xml:space="preserve"> (</w:t>
      </w:r>
      <w:r w:rsidR="00F80034" w:rsidRPr="00FD0B25">
        <w:rPr>
          <w:rFonts w:ascii="Times New Roman" w:hAnsi="Times New Roman"/>
          <w:color w:val="000000" w:themeColor="text1"/>
          <w:szCs w:val="24"/>
        </w:rPr>
        <w:t>0</w:t>
      </w:r>
      <w:r w:rsidR="00BB6BF5">
        <w:rPr>
          <w:rFonts w:ascii="Times New Roman" w:hAnsi="Times New Roman"/>
          <w:color w:val="000000" w:themeColor="text1"/>
          <w:szCs w:val="24"/>
        </w:rPr>
        <w:t>02</w:t>
      </w:r>
      <w:r w:rsidRPr="00FD0B25">
        <w:rPr>
          <w:rFonts w:ascii="Times New Roman" w:hAnsi="Times New Roman"/>
          <w:color w:val="000000" w:themeColor="text1"/>
          <w:szCs w:val="24"/>
        </w:rPr>
        <w:t>);</w:t>
      </w:r>
    </w:p>
    <w:p w14:paraId="5BAEE034" w14:textId="44BD2379" w:rsidR="00022991" w:rsidRPr="00FD0B25" w:rsidRDefault="00683087"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3</w:t>
      </w:r>
      <w:r w:rsidR="00022991"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Sveikatos stiprinimo ir socialinės integracijos didinimo</w:t>
      </w:r>
      <w:r w:rsidRPr="00FD0B25">
        <w:rPr>
          <w:rFonts w:ascii="Times New Roman" w:hAnsi="Times New Roman"/>
          <w:color w:val="000000" w:themeColor="text1"/>
          <w:szCs w:val="24"/>
        </w:rPr>
        <w:t xml:space="preserve"> programa (</w:t>
      </w:r>
      <w:r w:rsidR="00BB6BF5">
        <w:rPr>
          <w:rFonts w:ascii="Times New Roman" w:hAnsi="Times New Roman"/>
          <w:color w:val="000000" w:themeColor="text1"/>
          <w:szCs w:val="24"/>
        </w:rPr>
        <w:t>003</w:t>
      </w:r>
      <w:r w:rsidRPr="00FD0B25">
        <w:rPr>
          <w:rFonts w:ascii="Times New Roman" w:hAnsi="Times New Roman"/>
          <w:color w:val="000000" w:themeColor="text1"/>
          <w:szCs w:val="24"/>
        </w:rPr>
        <w:t>);</w:t>
      </w:r>
    </w:p>
    <w:p w14:paraId="5EDC039B" w14:textId="313A8E66" w:rsidR="00683087" w:rsidRPr="00FD0B25" w:rsidRDefault="00683087"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5</w:t>
      </w:r>
      <w:r w:rsidR="00680C97"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Valdymo programa</w:t>
      </w:r>
      <w:r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004</w:t>
      </w:r>
      <w:r w:rsidRPr="00FD0B25">
        <w:rPr>
          <w:rFonts w:ascii="Times New Roman" w:hAnsi="Times New Roman"/>
          <w:color w:val="000000" w:themeColor="text1"/>
          <w:szCs w:val="24"/>
        </w:rPr>
        <w:t>).</w:t>
      </w:r>
    </w:p>
    <w:p w14:paraId="39832D8C" w14:textId="77777777" w:rsidR="008D1580" w:rsidRDefault="008D1580" w:rsidP="00F446E3">
      <w:pPr>
        <w:ind w:left="1275"/>
        <w:jc w:val="center"/>
        <w:rPr>
          <w:rFonts w:ascii="Times New Roman" w:hAnsi="Times New Roman"/>
          <w:color w:val="000000" w:themeColor="text1"/>
          <w:szCs w:val="24"/>
        </w:rPr>
      </w:pPr>
    </w:p>
    <w:p w14:paraId="1685EB5A" w14:textId="77777777" w:rsidR="00D05A83" w:rsidRDefault="00D05A83" w:rsidP="00F446E3">
      <w:pPr>
        <w:ind w:left="1275"/>
        <w:jc w:val="center"/>
        <w:rPr>
          <w:rFonts w:ascii="Times New Roman" w:hAnsi="Times New Roman"/>
          <w:color w:val="000000" w:themeColor="text1"/>
          <w:szCs w:val="24"/>
        </w:rPr>
      </w:pPr>
    </w:p>
    <w:p w14:paraId="226C065C" w14:textId="77777777" w:rsidR="00AD1429" w:rsidRDefault="00AD1429" w:rsidP="00F446E3">
      <w:pPr>
        <w:ind w:left="1275"/>
        <w:jc w:val="center"/>
        <w:rPr>
          <w:rFonts w:ascii="Times New Roman" w:hAnsi="Times New Roman"/>
          <w:color w:val="000000" w:themeColor="text1"/>
          <w:szCs w:val="24"/>
        </w:rPr>
      </w:pPr>
    </w:p>
    <w:p w14:paraId="24AB7D43" w14:textId="77777777" w:rsidR="00AD1429" w:rsidRDefault="00AD1429" w:rsidP="00F446E3">
      <w:pPr>
        <w:ind w:left="1275"/>
        <w:jc w:val="center"/>
        <w:rPr>
          <w:rFonts w:ascii="Times New Roman" w:hAnsi="Times New Roman"/>
          <w:color w:val="000000" w:themeColor="text1"/>
          <w:szCs w:val="24"/>
        </w:rPr>
      </w:pPr>
    </w:p>
    <w:p w14:paraId="38756701" w14:textId="77777777" w:rsidR="00D05A83" w:rsidRPr="00FD0B25" w:rsidRDefault="00D05A83" w:rsidP="00F446E3">
      <w:pPr>
        <w:ind w:left="1275"/>
        <w:jc w:val="center"/>
        <w:rPr>
          <w:rFonts w:ascii="Times New Roman" w:hAnsi="Times New Roman"/>
          <w:color w:val="000000" w:themeColor="text1"/>
          <w:szCs w:val="24"/>
        </w:rPr>
      </w:pPr>
    </w:p>
    <w:p w14:paraId="78771E56" w14:textId="77777777" w:rsidR="002E0F1E" w:rsidRPr="00FD0B25" w:rsidRDefault="002E0F1E" w:rsidP="00F446E3">
      <w:pPr>
        <w:ind w:left="1275"/>
        <w:jc w:val="center"/>
        <w:rPr>
          <w:rFonts w:ascii="Times New Roman" w:hAnsi="Times New Roman"/>
          <w:color w:val="000000" w:themeColor="text1"/>
          <w:szCs w:val="24"/>
        </w:rPr>
      </w:pPr>
    </w:p>
    <w:p w14:paraId="0CD3B837" w14:textId="77777777" w:rsidR="008D1580" w:rsidRPr="00FD0B25" w:rsidRDefault="00823B3D"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 xml:space="preserve">VEIKLOS APŽVALGA PAGAL </w:t>
      </w:r>
      <w:r w:rsidR="00683087" w:rsidRPr="00FD0B25">
        <w:rPr>
          <w:rFonts w:ascii="Times New Roman" w:hAnsi="Times New Roman"/>
          <w:b/>
          <w:color w:val="000000" w:themeColor="text1"/>
          <w:szCs w:val="24"/>
        </w:rPr>
        <w:t xml:space="preserve">KUDIRKOS NAUMIESČIO </w:t>
      </w:r>
      <w:r w:rsidRPr="00FD0B25">
        <w:rPr>
          <w:rFonts w:ascii="Times New Roman" w:hAnsi="Times New Roman"/>
          <w:b/>
          <w:color w:val="000000" w:themeColor="text1"/>
          <w:szCs w:val="24"/>
        </w:rPr>
        <w:t>SENIŪNIJOS METINĮ VEIKLOS PLANĄ</w:t>
      </w:r>
    </w:p>
    <w:p w14:paraId="314EC9E8" w14:textId="77777777" w:rsidR="00823B3D" w:rsidRPr="00FD0B25" w:rsidRDefault="00823B3D" w:rsidP="00F446E3">
      <w:pPr>
        <w:ind w:left="1275"/>
        <w:jc w:val="both"/>
        <w:rPr>
          <w:rFonts w:ascii="Times New Roman" w:hAnsi="Times New Roman"/>
          <w:b/>
          <w:color w:val="000000" w:themeColor="text1"/>
          <w:szCs w:val="24"/>
        </w:rPr>
      </w:pPr>
    </w:p>
    <w:p w14:paraId="36A49E67" w14:textId="3B98AB77" w:rsidR="00AD71C5" w:rsidRPr="00FD0B25" w:rsidRDefault="00606791" w:rsidP="007753FB">
      <w:pPr>
        <w:tabs>
          <w:tab w:val="left" w:pos="1276"/>
        </w:tabs>
        <w:ind w:firstLine="720"/>
        <w:jc w:val="both"/>
        <w:rPr>
          <w:rFonts w:ascii="Times New Roman" w:hAnsi="Times New Roman"/>
          <w:bCs/>
          <w:color w:val="000000" w:themeColor="text1"/>
          <w:szCs w:val="24"/>
          <w:lang w:bidi="lo-LA"/>
        </w:rPr>
      </w:pPr>
      <w:r w:rsidRPr="00FD0B25">
        <w:rPr>
          <w:rFonts w:ascii="Times New Roman" w:hAnsi="Times New Roman"/>
          <w:color w:val="000000" w:themeColor="text1"/>
          <w:szCs w:val="24"/>
          <w:lang w:eastAsia="lt-LT" w:bidi="lo-LA"/>
        </w:rPr>
        <w:t>Seniūnijos 202</w:t>
      </w:r>
      <w:r w:rsidR="00EF0297">
        <w:rPr>
          <w:rFonts w:ascii="Times New Roman" w:hAnsi="Times New Roman"/>
          <w:color w:val="000000" w:themeColor="text1"/>
          <w:szCs w:val="24"/>
          <w:lang w:eastAsia="lt-LT" w:bidi="lo-LA"/>
        </w:rPr>
        <w:t>5</w:t>
      </w:r>
      <w:r w:rsidR="00955730" w:rsidRPr="00FD0B25">
        <w:rPr>
          <w:rFonts w:ascii="Times New Roman" w:hAnsi="Times New Roman"/>
          <w:color w:val="000000" w:themeColor="text1"/>
          <w:szCs w:val="24"/>
          <w:lang w:eastAsia="lt-LT" w:bidi="lo-LA"/>
        </w:rPr>
        <w:t xml:space="preserve"> metų veiklos planas </w:t>
      </w:r>
      <w:r w:rsidR="00D92FDF" w:rsidRPr="00FD0B25">
        <w:rPr>
          <w:rFonts w:ascii="Times New Roman" w:hAnsi="Times New Roman"/>
          <w:color w:val="000000" w:themeColor="text1"/>
          <w:szCs w:val="24"/>
          <w:lang w:eastAsia="ar-SA"/>
        </w:rPr>
        <w:t xml:space="preserve">skirtas įgyvendinti </w:t>
      </w:r>
      <w:r w:rsidR="007753FB" w:rsidRPr="00FD0B25">
        <w:rPr>
          <w:rFonts w:ascii="Times New Roman" w:hAnsi="Times New Roman"/>
          <w:color w:val="000000" w:themeColor="text1"/>
          <w:szCs w:val="24"/>
          <w:lang w:eastAsia="ar-SA"/>
        </w:rPr>
        <w:t>Lietuvos Respublikos v</w:t>
      </w:r>
      <w:r w:rsidR="00D92FDF" w:rsidRPr="00FD0B25">
        <w:rPr>
          <w:rFonts w:ascii="Times New Roman" w:hAnsi="Times New Roman"/>
          <w:color w:val="000000" w:themeColor="text1"/>
          <w:szCs w:val="24"/>
          <w:lang w:eastAsia="ar-SA"/>
        </w:rPr>
        <w:t>ietos savivaldos įstatyme nustatytas seniūnijos ir seniūno funkcijas, atstovaujant seniūnijos bendruomenės vi</w:t>
      </w:r>
      <w:r w:rsidR="00574AE9" w:rsidRPr="00FD0B25">
        <w:rPr>
          <w:rFonts w:ascii="Times New Roman" w:hAnsi="Times New Roman"/>
          <w:color w:val="000000" w:themeColor="text1"/>
          <w:szCs w:val="24"/>
          <w:lang w:eastAsia="ar-SA"/>
        </w:rPr>
        <w:t>eš</w:t>
      </w:r>
      <w:r w:rsidR="00287289" w:rsidRPr="00FD0B25">
        <w:rPr>
          <w:rFonts w:ascii="Times New Roman" w:hAnsi="Times New Roman"/>
          <w:color w:val="000000" w:themeColor="text1"/>
          <w:szCs w:val="24"/>
          <w:lang w:eastAsia="ar-SA"/>
        </w:rPr>
        <w:t>iesiems</w:t>
      </w:r>
      <w:r w:rsidR="00574AE9" w:rsidRPr="00FD0B25">
        <w:rPr>
          <w:rFonts w:ascii="Times New Roman" w:hAnsi="Times New Roman"/>
          <w:color w:val="000000" w:themeColor="text1"/>
          <w:szCs w:val="24"/>
          <w:lang w:eastAsia="ar-SA"/>
        </w:rPr>
        <w:t xml:space="preserve"> poreiki</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ir interes</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w:t>
      </w:r>
      <w:r w:rsidR="00AD71C5" w:rsidRPr="00FD0B25">
        <w:rPr>
          <w:rFonts w:ascii="Times New Roman" w:hAnsi="Times New Roman"/>
          <w:color w:val="000000" w:themeColor="text1"/>
          <w:szCs w:val="24"/>
          <w:lang w:eastAsia="lt-LT" w:bidi="lo-LA"/>
        </w:rPr>
        <w:t xml:space="preserve">parengtas atsižvelgiant į rajono savivaldybės </w:t>
      </w:r>
      <w:r w:rsidR="00AD71C5" w:rsidRPr="00AB76F7">
        <w:rPr>
          <w:rFonts w:ascii="Times New Roman" w:hAnsi="Times New Roman"/>
          <w:color w:val="000000" w:themeColor="text1"/>
          <w:szCs w:val="24"/>
          <w:lang w:eastAsia="lt-LT" w:bidi="lo-LA"/>
        </w:rPr>
        <w:t>20</w:t>
      </w:r>
      <w:r w:rsidRPr="00AB76F7">
        <w:rPr>
          <w:rFonts w:ascii="Times New Roman" w:hAnsi="Times New Roman"/>
          <w:color w:val="000000" w:themeColor="text1"/>
          <w:szCs w:val="24"/>
          <w:lang w:eastAsia="lt-LT" w:bidi="lo-LA"/>
        </w:rPr>
        <w:t>2</w:t>
      </w:r>
      <w:r w:rsidR="00EF0297">
        <w:rPr>
          <w:rFonts w:ascii="Times New Roman" w:hAnsi="Times New Roman"/>
          <w:color w:val="000000" w:themeColor="text1"/>
          <w:szCs w:val="24"/>
          <w:lang w:eastAsia="lt-LT" w:bidi="lo-LA"/>
        </w:rPr>
        <w:t>5</w:t>
      </w:r>
      <w:r w:rsidR="00AD71C5" w:rsidRPr="00AB76F7">
        <w:rPr>
          <w:rFonts w:ascii="Times New Roman" w:hAnsi="Times New Roman"/>
          <w:color w:val="000000" w:themeColor="text1"/>
          <w:szCs w:val="24"/>
          <w:lang w:eastAsia="lt-LT" w:bidi="lo-LA"/>
        </w:rPr>
        <w:t xml:space="preserve"> metų </w:t>
      </w:r>
      <w:r w:rsidR="00AD71C5" w:rsidRPr="00FD0B25">
        <w:rPr>
          <w:rFonts w:ascii="Times New Roman" w:hAnsi="Times New Roman"/>
          <w:color w:val="000000" w:themeColor="text1"/>
          <w:szCs w:val="24"/>
          <w:lang w:eastAsia="lt-LT" w:bidi="lo-LA"/>
        </w:rPr>
        <w:t>biudžete skirtus asignavimus.</w:t>
      </w:r>
      <w:r w:rsidR="00AD71C5" w:rsidRPr="00FD0B25">
        <w:rPr>
          <w:rFonts w:ascii="Times New Roman" w:hAnsi="Times New Roman"/>
          <w:bCs/>
          <w:color w:val="000000" w:themeColor="text1"/>
          <w:szCs w:val="24"/>
          <w:lang w:bidi="lo-LA"/>
        </w:rPr>
        <w:t xml:space="preserve"> </w:t>
      </w:r>
    </w:p>
    <w:p w14:paraId="645D9614" w14:textId="52116254" w:rsidR="00D92FDF" w:rsidRPr="00FD0B25" w:rsidRDefault="008D1580"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CA6829" w:rsidRPr="00FD0B25">
        <w:rPr>
          <w:rFonts w:ascii="Times New Roman" w:hAnsi="Times New Roman"/>
          <w:color w:val="000000" w:themeColor="text1"/>
          <w:szCs w:val="24"/>
        </w:rPr>
        <w:t xml:space="preserve">Kudirkos </w:t>
      </w:r>
      <w:r w:rsidR="00A84537" w:rsidRPr="00FD0B25">
        <w:rPr>
          <w:rFonts w:ascii="Times New Roman" w:hAnsi="Times New Roman"/>
          <w:color w:val="000000" w:themeColor="text1"/>
          <w:szCs w:val="24"/>
        </w:rPr>
        <w:t>Naumiesčio seniūnijos 20</w:t>
      </w:r>
      <w:r w:rsidR="00606791" w:rsidRPr="00FD0B25">
        <w:rPr>
          <w:rFonts w:ascii="Times New Roman" w:hAnsi="Times New Roman"/>
          <w:color w:val="000000" w:themeColor="text1"/>
          <w:szCs w:val="24"/>
        </w:rPr>
        <w:t>2</w:t>
      </w:r>
      <w:r w:rsidR="00EF0297">
        <w:rPr>
          <w:rFonts w:ascii="Times New Roman" w:hAnsi="Times New Roman"/>
          <w:color w:val="000000" w:themeColor="text1"/>
          <w:szCs w:val="24"/>
        </w:rPr>
        <w:t>5</w:t>
      </w:r>
      <w:r w:rsidR="00AC6A53" w:rsidRPr="00FD0B25">
        <w:rPr>
          <w:rFonts w:ascii="Times New Roman" w:hAnsi="Times New Roman"/>
          <w:color w:val="000000" w:themeColor="text1"/>
          <w:szCs w:val="24"/>
        </w:rPr>
        <w:t xml:space="preserve"> </w:t>
      </w:r>
      <w:r w:rsidR="00A84537" w:rsidRPr="00FD0B25">
        <w:rPr>
          <w:rFonts w:ascii="Times New Roman" w:hAnsi="Times New Roman"/>
          <w:color w:val="000000" w:themeColor="text1"/>
          <w:szCs w:val="24"/>
        </w:rPr>
        <w:t>metų veiklos plane</w:t>
      </w:r>
      <w:r w:rsidRPr="00FD0B25">
        <w:rPr>
          <w:rFonts w:ascii="Times New Roman" w:hAnsi="Times New Roman"/>
          <w:color w:val="000000" w:themeColor="text1"/>
          <w:szCs w:val="24"/>
        </w:rPr>
        <w:t xml:space="preserve"> iškeltus </w:t>
      </w:r>
      <w:r w:rsidR="00EF0297" w:rsidRPr="003A5CE5">
        <w:rPr>
          <w:rFonts w:ascii="Times New Roman" w:hAnsi="Times New Roman"/>
          <w:szCs w:val="24"/>
        </w:rPr>
        <w:t>uždavinius</w:t>
      </w:r>
      <w:r w:rsidRPr="00FD0B25">
        <w:rPr>
          <w:rFonts w:ascii="Times New Roman" w:hAnsi="Times New Roman"/>
          <w:color w:val="000000" w:themeColor="text1"/>
          <w:szCs w:val="24"/>
        </w:rPr>
        <w:t>, vykdant savarankiškas ir valstybės deleguotas funkcijas, seniūnijoje gyventojai bus aptarnaujami laiku ir kokybiškai, jiems suteikiama reikalinga informacija, išduodamos pažymos</w:t>
      </w:r>
      <w:r w:rsidR="00FA4F11" w:rsidRPr="00FD0B25">
        <w:rPr>
          <w:rFonts w:ascii="Times New Roman" w:hAnsi="Times New Roman"/>
          <w:color w:val="000000" w:themeColor="text1"/>
          <w:szCs w:val="24"/>
        </w:rPr>
        <w:t xml:space="preserve"> ir kiti reikalingi dokumentai, </w:t>
      </w:r>
      <w:r w:rsidRPr="00FD0B25">
        <w:rPr>
          <w:rFonts w:ascii="Times New Roman" w:hAnsi="Times New Roman"/>
          <w:color w:val="000000" w:themeColor="text1"/>
          <w:szCs w:val="24"/>
        </w:rPr>
        <w:t>suteikiama reik</w:t>
      </w:r>
      <w:r w:rsidR="00526757" w:rsidRPr="00FD0B25">
        <w:rPr>
          <w:rFonts w:ascii="Times New Roman" w:hAnsi="Times New Roman"/>
          <w:color w:val="000000" w:themeColor="text1"/>
          <w:szCs w:val="24"/>
        </w:rPr>
        <w:t xml:space="preserve">alinga socialinė pagalba, žemės </w:t>
      </w:r>
      <w:r w:rsidRPr="00FD0B25">
        <w:rPr>
          <w:rFonts w:ascii="Times New Roman" w:hAnsi="Times New Roman"/>
          <w:color w:val="000000" w:themeColor="text1"/>
          <w:szCs w:val="24"/>
        </w:rPr>
        <w:t>ūkio subjektams</w:t>
      </w:r>
      <w:r w:rsidR="00EB48A2" w:rsidRPr="00FD0B25">
        <w:rPr>
          <w:rFonts w:ascii="Times New Roman" w:hAnsi="Times New Roman"/>
          <w:color w:val="000000" w:themeColor="text1"/>
          <w:szCs w:val="24"/>
        </w:rPr>
        <w:t xml:space="preserve"> suteikiama reikalinga informacija, deklaruojama gyvenamoji vieta. </w:t>
      </w:r>
      <w:r w:rsidR="008E3813" w:rsidRPr="00FD0B25">
        <w:rPr>
          <w:rFonts w:ascii="Times New Roman" w:hAnsi="Times New Roman"/>
          <w:color w:val="000000" w:themeColor="text1"/>
          <w:szCs w:val="24"/>
        </w:rPr>
        <w:t>Bus s</w:t>
      </w:r>
      <w:r w:rsidR="00EB48A2" w:rsidRPr="00FD0B25">
        <w:rPr>
          <w:rFonts w:ascii="Times New Roman" w:hAnsi="Times New Roman"/>
          <w:color w:val="000000" w:themeColor="text1"/>
          <w:szCs w:val="24"/>
        </w:rPr>
        <w:t>iekiama efektyviai išnaudoti visus esamus rezervus nedarbui mažinti, pritraukti investicijas, siekiant sukurti palankias sąlygas verslui</w:t>
      </w:r>
      <w:r w:rsidR="00D92FDF" w:rsidRPr="00FD0B25">
        <w:rPr>
          <w:rFonts w:ascii="Times New Roman" w:hAnsi="Times New Roman"/>
          <w:color w:val="000000" w:themeColor="text1"/>
          <w:szCs w:val="24"/>
        </w:rPr>
        <w:t>.</w:t>
      </w:r>
    </w:p>
    <w:p w14:paraId="75537419" w14:textId="5E8B9C21" w:rsidR="00B0291E" w:rsidRPr="00FD0B25" w:rsidRDefault="00D92FDF"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w:t>
      </w:r>
      <w:r w:rsidRPr="00FD0B25">
        <w:rPr>
          <w:rFonts w:ascii="Times New Roman" w:hAnsi="Times New Roman"/>
          <w:color w:val="000000" w:themeColor="text1"/>
          <w:szCs w:val="24"/>
          <w:lang w:eastAsia="ar-SA"/>
        </w:rPr>
        <w:t xml:space="preserve">eniūnijoje, kurią sudaro </w:t>
      </w:r>
      <w:r w:rsidR="00B0291E" w:rsidRPr="00FD0B25">
        <w:rPr>
          <w:rFonts w:ascii="Times New Roman" w:hAnsi="Times New Roman"/>
          <w:color w:val="000000" w:themeColor="text1"/>
          <w:szCs w:val="24"/>
          <w:lang w:eastAsia="ar-SA"/>
        </w:rPr>
        <w:t xml:space="preserve">Kudirkos Naumiesčio miestas ir </w:t>
      </w:r>
      <w:r w:rsidRPr="00FD0B25">
        <w:rPr>
          <w:rFonts w:ascii="Times New Roman" w:hAnsi="Times New Roman"/>
          <w:color w:val="000000" w:themeColor="text1"/>
          <w:szCs w:val="24"/>
          <w:lang w:eastAsia="ar-SA"/>
        </w:rPr>
        <w:t xml:space="preserve">29 kaimai, gyvenamąją vietą deklaruoja </w:t>
      </w:r>
      <w:r w:rsidR="00D3727B" w:rsidRPr="00CD4CF2">
        <w:rPr>
          <w:rFonts w:ascii="Times New Roman" w:hAnsi="Times New Roman"/>
          <w:szCs w:val="24"/>
          <w:lang w:eastAsia="ar-SA"/>
        </w:rPr>
        <w:t>2</w:t>
      </w:r>
      <w:r w:rsidR="00CD4CF2" w:rsidRPr="00CD4CF2">
        <w:rPr>
          <w:rFonts w:ascii="Times New Roman" w:hAnsi="Times New Roman"/>
          <w:szCs w:val="24"/>
          <w:lang w:eastAsia="ar-SA"/>
        </w:rPr>
        <w:t>1</w:t>
      </w:r>
      <w:r w:rsidR="002F516D">
        <w:rPr>
          <w:rFonts w:ascii="Times New Roman" w:hAnsi="Times New Roman"/>
          <w:szCs w:val="24"/>
          <w:lang w:eastAsia="ar-SA"/>
        </w:rPr>
        <w:t>38</w:t>
      </w:r>
      <w:r w:rsidRPr="00FD0B25">
        <w:rPr>
          <w:rFonts w:ascii="Times New Roman" w:hAnsi="Times New Roman"/>
          <w:color w:val="000000" w:themeColor="text1"/>
          <w:szCs w:val="24"/>
          <w:lang w:eastAsia="ar-SA"/>
        </w:rPr>
        <w:t xml:space="preserve"> gyventoj</w:t>
      </w:r>
      <w:r w:rsidR="003922D3">
        <w:rPr>
          <w:rFonts w:ascii="Times New Roman" w:hAnsi="Times New Roman"/>
          <w:color w:val="000000" w:themeColor="text1"/>
          <w:szCs w:val="24"/>
          <w:lang w:eastAsia="ar-SA"/>
        </w:rPr>
        <w:t>ai</w:t>
      </w:r>
      <w:r w:rsidR="00313869" w:rsidRPr="00FD0B25">
        <w:rPr>
          <w:rFonts w:ascii="Times New Roman" w:hAnsi="Times New Roman"/>
          <w:color w:val="000000" w:themeColor="text1"/>
          <w:szCs w:val="24"/>
          <w:lang w:eastAsia="ar-SA"/>
        </w:rPr>
        <w:t>.</w:t>
      </w:r>
      <w:r w:rsidRPr="00FD0B25">
        <w:rPr>
          <w:rFonts w:ascii="Times New Roman" w:hAnsi="Times New Roman"/>
          <w:color w:val="000000" w:themeColor="text1"/>
          <w:szCs w:val="24"/>
        </w:rPr>
        <w:t xml:space="preserve"> </w:t>
      </w:r>
      <w:r w:rsidR="00B0291E" w:rsidRPr="00FD0B25">
        <w:rPr>
          <w:rFonts w:ascii="Times New Roman" w:hAnsi="Times New Roman"/>
          <w:color w:val="000000" w:themeColor="text1"/>
          <w:szCs w:val="24"/>
        </w:rPr>
        <w:t>Kudirkos Naumiesčio mieste v</w:t>
      </w:r>
      <w:r w:rsidR="00B0291E" w:rsidRPr="00FD0B25">
        <w:rPr>
          <w:rFonts w:ascii="Times New Roman" w:hAnsi="Times New Roman"/>
          <w:color w:val="000000" w:themeColor="text1"/>
          <w:szCs w:val="24"/>
          <w:lang w:eastAsia="ar-SA"/>
        </w:rPr>
        <w:t>eik</w:t>
      </w:r>
      <w:r w:rsidR="007747E3">
        <w:rPr>
          <w:rFonts w:ascii="Times New Roman" w:hAnsi="Times New Roman"/>
          <w:color w:val="000000" w:themeColor="text1"/>
          <w:szCs w:val="24"/>
          <w:lang w:eastAsia="ar-SA"/>
        </w:rPr>
        <w:t>lą vykdo</w:t>
      </w:r>
      <w:r w:rsidR="00B0291E" w:rsidRPr="00FD0B25">
        <w:rPr>
          <w:rFonts w:ascii="Times New Roman" w:hAnsi="Times New Roman"/>
          <w:color w:val="000000" w:themeColor="text1"/>
          <w:szCs w:val="24"/>
          <w:lang w:eastAsia="ar-SA"/>
        </w:rPr>
        <w:t xml:space="preserve"> Kudirkos Naumiesčio bendruomenės centras „Santaka“ ir asociacij</w:t>
      </w:r>
      <w:r w:rsidR="007747E3">
        <w:rPr>
          <w:rFonts w:ascii="Times New Roman" w:hAnsi="Times New Roman"/>
          <w:color w:val="000000" w:themeColor="text1"/>
          <w:szCs w:val="24"/>
          <w:lang w:eastAsia="ar-SA"/>
        </w:rPr>
        <w:t>os</w:t>
      </w:r>
      <w:r w:rsidR="00B0291E" w:rsidRPr="00FD0B25">
        <w:rPr>
          <w:rFonts w:ascii="Times New Roman" w:hAnsi="Times New Roman"/>
          <w:color w:val="000000" w:themeColor="text1"/>
          <w:szCs w:val="24"/>
          <w:lang w:eastAsia="ar-SA"/>
        </w:rPr>
        <w:t xml:space="preserve"> „Naumiestiečių sambūris“</w:t>
      </w:r>
      <w:r w:rsidR="007747E3">
        <w:rPr>
          <w:rFonts w:ascii="Times New Roman" w:hAnsi="Times New Roman"/>
          <w:color w:val="000000" w:themeColor="text1"/>
          <w:szCs w:val="24"/>
          <w:lang w:eastAsia="ar-SA"/>
        </w:rPr>
        <w:t xml:space="preserve"> bei „Išmanus jaunimas‘</w:t>
      </w:r>
      <w:r w:rsidR="00B0291E" w:rsidRPr="00FD0B25">
        <w:rPr>
          <w:rFonts w:ascii="Times New Roman" w:hAnsi="Times New Roman"/>
          <w:color w:val="000000" w:themeColor="text1"/>
          <w:szCs w:val="24"/>
          <w:lang w:eastAsia="ar-SA"/>
        </w:rPr>
        <w:t xml:space="preserve">, kaimuose – </w:t>
      </w:r>
      <w:proofErr w:type="spellStart"/>
      <w:r w:rsidR="00B0291E" w:rsidRPr="00FD0B25">
        <w:rPr>
          <w:rFonts w:ascii="Times New Roman" w:hAnsi="Times New Roman"/>
          <w:color w:val="000000" w:themeColor="text1"/>
          <w:szCs w:val="24"/>
          <w:lang w:eastAsia="ar-SA"/>
        </w:rPr>
        <w:t>Panovių</w:t>
      </w:r>
      <w:proofErr w:type="spellEnd"/>
      <w:r w:rsidR="003922D3">
        <w:rPr>
          <w:rFonts w:ascii="Times New Roman" w:hAnsi="Times New Roman"/>
          <w:color w:val="000000" w:themeColor="text1"/>
          <w:szCs w:val="24"/>
          <w:lang w:eastAsia="ar-SA"/>
        </w:rPr>
        <w:t xml:space="preserve"> </w:t>
      </w:r>
      <w:r w:rsidR="00EF0297">
        <w:rPr>
          <w:rFonts w:ascii="Times New Roman" w:hAnsi="Times New Roman"/>
          <w:color w:val="000000" w:themeColor="text1"/>
          <w:szCs w:val="24"/>
          <w:lang w:eastAsia="ar-SA"/>
        </w:rPr>
        <w:t xml:space="preserve">ir Tarpučių </w:t>
      </w:r>
      <w:r w:rsidR="003922D3">
        <w:rPr>
          <w:rFonts w:ascii="Times New Roman" w:hAnsi="Times New Roman"/>
          <w:color w:val="000000" w:themeColor="text1"/>
          <w:szCs w:val="24"/>
          <w:lang w:eastAsia="ar-SA"/>
        </w:rPr>
        <w:t>bendruomenės centra</w:t>
      </w:r>
      <w:r w:rsidR="00EF0297">
        <w:rPr>
          <w:rFonts w:ascii="Times New Roman" w:hAnsi="Times New Roman"/>
          <w:color w:val="000000" w:themeColor="text1"/>
          <w:szCs w:val="24"/>
          <w:lang w:eastAsia="ar-SA"/>
        </w:rPr>
        <w:t>i</w:t>
      </w:r>
      <w:r w:rsidR="003922D3">
        <w:rPr>
          <w:rFonts w:ascii="Times New Roman" w:hAnsi="Times New Roman"/>
          <w:color w:val="000000" w:themeColor="text1"/>
          <w:szCs w:val="24"/>
          <w:lang w:eastAsia="ar-SA"/>
        </w:rPr>
        <w:t>.</w:t>
      </w:r>
      <w:r w:rsidR="00B0291E" w:rsidRPr="00FD0B25">
        <w:rPr>
          <w:rFonts w:ascii="Times New Roman" w:eastAsia="TimesNewRomanPS-BoldMT" w:hAnsi="Times New Roman"/>
          <w:color w:val="000000" w:themeColor="text1"/>
          <w:szCs w:val="24"/>
          <w:lang w:eastAsia="lt-LT"/>
        </w:rPr>
        <w:t xml:space="preserve"> </w:t>
      </w:r>
      <w:r w:rsidR="00B0291E" w:rsidRPr="00FD0B25">
        <w:rPr>
          <w:rFonts w:ascii="Times New Roman" w:hAnsi="Times New Roman"/>
          <w:color w:val="000000" w:themeColor="text1"/>
          <w:szCs w:val="24"/>
        </w:rPr>
        <w:t xml:space="preserve">Seniūnija suskirstyta į aštuonias </w:t>
      </w:r>
      <w:proofErr w:type="spellStart"/>
      <w:r w:rsidR="00B0291E" w:rsidRPr="00FD0B25">
        <w:rPr>
          <w:rFonts w:ascii="Times New Roman" w:hAnsi="Times New Roman"/>
          <w:color w:val="000000" w:themeColor="text1"/>
          <w:szCs w:val="24"/>
        </w:rPr>
        <w:t>seniūnaitijas</w:t>
      </w:r>
      <w:proofErr w:type="spellEnd"/>
      <w:r w:rsidR="00B0291E" w:rsidRPr="00FD0B25">
        <w:rPr>
          <w:rFonts w:ascii="Times New Roman" w:hAnsi="Times New Roman"/>
          <w:color w:val="000000" w:themeColor="text1"/>
          <w:szCs w:val="24"/>
        </w:rPr>
        <w:t xml:space="preserve">: </w:t>
      </w:r>
      <w:proofErr w:type="spellStart"/>
      <w:r w:rsidR="00B0291E" w:rsidRPr="00FD0B25">
        <w:rPr>
          <w:rFonts w:ascii="Times New Roman" w:hAnsi="Times New Roman"/>
          <w:color w:val="000000" w:themeColor="text1"/>
          <w:szCs w:val="24"/>
        </w:rPr>
        <w:t>Panovių</w:t>
      </w:r>
      <w:proofErr w:type="spellEnd"/>
      <w:r w:rsidR="00B0291E" w:rsidRPr="00FD0B25">
        <w:rPr>
          <w:rFonts w:ascii="Times New Roman" w:hAnsi="Times New Roman"/>
          <w:color w:val="000000" w:themeColor="text1"/>
          <w:szCs w:val="24"/>
        </w:rPr>
        <w:t xml:space="preserve">, Novos, </w:t>
      </w:r>
      <w:proofErr w:type="spellStart"/>
      <w:r w:rsidR="00B0291E" w:rsidRPr="00FD0B25">
        <w:rPr>
          <w:rFonts w:ascii="Times New Roman" w:hAnsi="Times New Roman"/>
          <w:color w:val="000000" w:themeColor="text1"/>
          <w:szCs w:val="24"/>
        </w:rPr>
        <w:t>Kubilėlių</w:t>
      </w:r>
      <w:proofErr w:type="spellEnd"/>
      <w:r w:rsidR="00B0291E" w:rsidRPr="00FD0B25">
        <w:rPr>
          <w:rFonts w:ascii="Times New Roman" w:hAnsi="Times New Roman"/>
          <w:color w:val="000000" w:themeColor="text1"/>
          <w:szCs w:val="24"/>
        </w:rPr>
        <w:t xml:space="preserve"> – </w:t>
      </w:r>
      <w:proofErr w:type="spellStart"/>
      <w:r w:rsidR="00B0291E" w:rsidRPr="00FD0B25">
        <w:rPr>
          <w:rFonts w:ascii="Times New Roman" w:hAnsi="Times New Roman"/>
          <w:color w:val="000000" w:themeColor="text1"/>
          <w:szCs w:val="24"/>
        </w:rPr>
        <w:t>Būblelių</w:t>
      </w:r>
      <w:proofErr w:type="spellEnd"/>
      <w:r w:rsidR="00B0291E" w:rsidRPr="00FD0B25">
        <w:rPr>
          <w:rFonts w:ascii="Times New Roman" w:hAnsi="Times New Roman"/>
          <w:color w:val="000000" w:themeColor="text1"/>
          <w:szCs w:val="24"/>
        </w:rPr>
        <w:t xml:space="preserve">, Tarpučių, </w:t>
      </w:r>
      <w:proofErr w:type="spellStart"/>
      <w:r w:rsidR="00B0291E" w:rsidRPr="00FD0B25">
        <w:rPr>
          <w:rFonts w:ascii="Times New Roman" w:hAnsi="Times New Roman"/>
          <w:color w:val="000000" w:themeColor="text1"/>
          <w:szCs w:val="24"/>
        </w:rPr>
        <w:t>Turčinų</w:t>
      </w:r>
      <w:proofErr w:type="spellEnd"/>
      <w:r w:rsidR="00B0291E" w:rsidRPr="00FD0B25">
        <w:rPr>
          <w:rFonts w:ascii="Times New Roman" w:hAnsi="Times New Roman"/>
          <w:color w:val="000000" w:themeColor="text1"/>
          <w:szCs w:val="24"/>
        </w:rPr>
        <w:t xml:space="preserve">, </w:t>
      </w:r>
      <w:proofErr w:type="spellStart"/>
      <w:r w:rsidR="00B0291E" w:rsidRPr="00FD0B25">
        <w:rPr>
          <w:rFonts w:ascii="Times New Roman" w:hAnsi="Times New Roman"/>
          <w:color w:val="000000" w:themeColor="text1"/>
          <w:szCs w:val="24"/>
        </w:rPr>
        <w:t>Baltkalnio</w:t>
      </w:r>
      <w:proofErr w:type="spellEnd"/>
      <w:r w:rsidR="00B0291E" w:rsidRPr="00FD0B25">
        <w:rPr>
          <w:rFonts w:ascii="Times New Roman" w:hAnsi="Times New Roman"/>
          <w:color w:val="000000" w:themeColor="text1"/>
          <w:szCs w:val="24"/>
        </w:rPr>
        <w:t xml:space="preserve">, J. Bagdono ir Centro. Visose </w:t>
      </w:r>
      <w:proofErr w:type="spellStart"/>
      <w:r w:rsidR="00B0291E" w:rsidRPr="00FD0B25">
        <w:rPr>
          <w:rFonts w:ascii="Times New Roman" w:hAnsi="Times New Roman"/>
          <w:color w:val="000000" w:themeColor="text1"/>
          <w:szCs w:val="24"/>
        </w:rPr>
        <w:t>seniūnaitijose</w:t>
      </w:r>
      <w:proofErr w:type="spellEnd"/>
      <w:r w:rsidR="00B0291E" w:rsidRPr="00FD0B25">
        <w:rPr>
          <w:rFonts w:ascii="Times New Roman" w:hAnsi="Times New Roman"/>
          <w:color w:val="000000" w:themeColor="text1"/>
          <w:szCs w:val="24"/>
        </w:rPr>
        <w:t xml:space="preserve"> išrinkti seniūnaičiai.</w:t>
      </w:r>
    </w:p>
    <w:p w14:paraId="1D99E66F" w14:textId="77777777" w:rsidR="00B0291E" w:rsidRPr="00FD0B25" w:rsidRDefault="00B0291E" w:rsidP="007753FB">
      <w:pPr>
        <w:ind w:firstLine="720"/>
        <w:jc w:val="center"/>
        <w:rPr>
          <w:rFonts w:ascii="Times New Roman" w:hAnsi="Times New Roman"/>
          <w:b/>
          <w:color w:val="000000" w:themeColor="text1"/>
          <w:szCs w:val="24"/>
        </w:rPr>
      </w:pPr>
    </w:p>
    <w:p w14:paraId="3429F3D6" w14:textId="77777777" w:rsidR="004E57EC" w:rsidRPr="00FD0B25" w:rsidRDefault="004E57EC"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DUOMENYS APIE SENIŪNIJĄ</w:t>
      </w:r>
    </w:p>
    <w:p w14:paraId="487C2578" w14:textId="77777777" w:rsidR="00D12A0C" w:rsidRPr="00FD0B25" w:rsidRDefault="00D12A0C" w:rsidP="00F446E3">
      <w:pPr>
        <w:ind w:firstLine="1281"/>
        <w:jc w:val="both"/>
        <w:rPr>
          <w:rFonts w:ascii="Times New Roman" w:hAnsi="Times New Roman"/>
          <w:b/>
          <w:color w:val="000000" w:themeColor="text1"/>
          <w:szCs w:val="24"/>
        </w:rPr>
      </w:pPr>
    </w:p>
    <w:tbl>
      <w:tblPr>
        <w:tblStyle w:val="Lentelstinklelis"/>
        <w:tblW w:w="0" w:type="auto"/>
        <w:tblLook w:val="04A0" w:firstRow="1" w:lastRow="0" w:firstColumn="1" w:lastColumn="0" w:noHBand="0" w:noVBand="1"/>
      </w:tblPr>
      <w:tblGrid>
        <w:gridCol w:w="805"/>
        <w:gridCol w:w="6074"/>
        <w:gridCol w:w="1387"/>
        <w:gridCol w:w="1363"/>
      </w:tblGrid>
      <w:tr w:rsidR="00FD0B25" w:rsidRPr="00FD0B25" w14:paraId="65DA7851" w14:textId="77777777" w:rsidTr="0010326F">
        <w:tc>
          <w:tcPr>
            <w:tcW w:w="816" w:type="dxa"/>
          </w:tcPr>
          <w:p w14:paraId="5DB6466E"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c>
          <w:tcPr>
            <w:tcW w:w="6238" w:type="dxa"/>
          </w:tcPr>
          <w:p w14:paraId="34B8E1FF"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plotas</w:t>
            </w:r>
          </w:p>
        </w:tc>
        <w:tc>
          <w:tcPr>
            <w:tcW w:w="1418" w:type="dxa"/>
          </w:tcPr>
          <w:p w14:paraId="33C2CD0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534053C4"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7758</w:t>
            </w:r>
          </w:p>
        </w:tc>
      </w:tr>
      <w:tr w:rsidR="00FD0B25" w:rsidRPr="00FD0B25" w14:paraId="3AF5A0E0" w14:textId="77777777" w:rsidTr="0010326F">
        <w:tc>
          <w:tcPr>
            <w:tcW w:w="816" w:type="dxa"/>
          </w:tcPr>
          <w:p w14:paraId="0946ADC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2.</w:t>
            </w:r>
          </w:p>
        </w:tc>
        <w:tc>
          <w:tcPr>
            <w:tcW w:w="6238" w:type="dxa"/>
          </w:tcPr>
          <w:p w14:paraId="7785191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Bendras kelių ir gatvių ilgis</w:t>
            </w:r>
          </w:p>
        </w:tc>
        <w:tc>
          <w:tcPr>
            <w:tcW w:w="1418" w:type="dxa"/>
          </w:tcPr>
          <w:p w14:paraId="48203583"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km</w:t>
            </w:r>
          </w:p>
        </w:tc>
        <w:tc>
          <w:tcPr>
            <w:tcW w:w="1383" w:type="dxa"/>
          </w:tcPr>
          <w:p w14:paraId="16B1B83C" w14:textId="456F20F3" w:rsidR="00D12A0C"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r w:rsidR="00AE6464">
              <w:rPr>
                <w:rFonts w:ascii="Times New Roman" w:hAnsi="Times New Roman"/>
                <w:color w:val="000000" w:themeColor="text1"/>
                <w:sz w:val="22"/>
                <w:szCs w:val="22"/>
              </w:rPr>
              <w:t>4</w:t>
            </w:r>
            <w:r w:rsidRPr="00FD0B25">
              <w:rPr>
                <w:rFonts w:ascii="Times New Roman" w:hAnsi="Times New Roman"/>
                <w:color w:val="000000" w:themeColor="text1"/>
                <w:sz w:val="22"/>
                <w:szCs w:val="22"/>
              </w:rPr>
              <w:t>,</w:t>
            </w:r>
            <w:r w:rsidR="00AE6464">
              <w:rPr>
                <w:rFonts w:ascii="Times New Roman" w:hAnsi="Times New Roman"/>
                <w:color w:val="000000" w:themeColor="text1"/>
                <w:sz w:val="22"/>
                <w:szCs w:val="22"/>
              </w:rPr>
              <w:t>978</w:t>
            </w:r>
          </w:p>
        </w:tc>
      </w:tr>
      <w:tr w:rsidR="00FD0B25" w:rsidRPr="00FD0B25" w14:paraId="6CE3C656" w14:textId="77777777" w:rsidTr="0010326F">
        <w:tc>
          <w:tcPr>
            <w:tcW w:w="816" w:type="dxa"/>
          </w:tcPr>
          <w:p w14:paraId="7C298B5C"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3.</w:t>
            </w:r>
          </w:p>
        </w:tc>
        <w:tc>
          <w:tcPr>
            <w:tcW w:w="6238" w:type="dxa"/>
          </w:tcPr>
          <w:p w14:paraId="60D44E64"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gatvių ir šaligatvių plotas</w:t>
            </w:r>
          </w:p>
        </w:tc>
        <w:tc>
          <w:tcPr>
            <w:tcW w:w="1418" w:type="dxa"/>
          </w:tcPr>
          <w:p w14:paraId="4BD049D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10AD8C15"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6,9</w:t>
            </w:r>
          </w:p>
        </w:tc>
      </w:tr>
      <w:tr w:rsidR="00FD0B25" w:rsidRPr="00FD0B25" w14:paraId="52AAF95F" w14:textId="77777777" w:rsidTr="0010326F">
        <w:tc>
          <w:tcPr>
            <w:tcW w:w="816" w:type="dxa"/>
          </w:tcPr>
          <w:p w14:paraId="793CC0BB"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p>
        </w:tc>
        <w:tc>
          <w:tcPr>
            <w:tcW w:w="6238" w:type="dxa"/>
          </w:tcPr>
          <w:p w14:paraId="2ABAD0E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aikštelių plotas</w:t>
            </w:r>
          </w:p>
        </w:tc>
        <w:tc>
          <w:tcPr>
            <w:tcW w:w="1418" w:type="dxa"/>
          </w:tcPr>
          <w:p w14:paraId="5BEDEBD6" w14:textId="77777777" w:rsidR="00D12A0C" w:rsidRPr="00FD0B25" w:rsidRDefault="0010326F" w:rsidP="00F446E3">
            <w:pPr>
              <w:jc w:val="both"/>
              <w:rPr>
                <w:rFonts w:ascii="Times New Roman" w:hAnsi="Times New Roman"/>
                <w:color w:val="000000" w:themeColor="text1"/>
                <w:sz w:val="22"/>
                <w:szCs w:val="22"/>
                <w:vertAlign w:val="superscript"/>
              </w:rPr>
            </w:pPr>
            <w:r w:rsidRPr="00FD0B25">
              <w:rPr>
                <w:rFonts w:ascii="Times New Roman" w:hAnsi="Times New Roman"/>
                <w:color w:val="000000" w:themeColor="text1"/>
                <w:sz w:val="22"/>
                <w:szCs w:val="22"/>
              </w:rPr>
              <w:t>m</w:t>
            </w:r>
            <w:r w:rsidRPr="00FD0B25">
              <w:rPr>
                <w:rFonts w:ascii="Times New Roman" w:hAnsi="Times New Roman"/>
                <w:color w:val="000000" w:themeColor="text1"/>
                <w:sz w:val="22"/>
                <w:szCs w:val="22"/>
                <w:vertAlign w:val="superscript"/>
              </w:rPr>
              <w:t>2</w:t>
            </w:r>
          </w:p>
        </w:tc>
        <w:tc>
          <w:tcPr>
            <w:tcW w:w="1383" w:type="dxa"/>
          </w:tcPr>
          <w:p w14:paraId="517D657B"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5500</w:t>
            </w:r>
          </w:p>
        </w:tc>
      </w:tr>
      <w:tr w:rsidR="00FD0B25" w:rsidRPr="00FD0B25" w14:paraId="032AD853" w14:textId="77777777" w:rsidTr="0010326F">
        <w:tc>
          <w:tcPr>
            <w:tcW w:w="816" w:type="dxa"/>
          </w:tcPr>
          <w:p w14:paraId="042D9B9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w:t>
            </w:r>
          </w:p>
        </w:tc>
        <w:tc>
          <w:tcPr>
            <w:tcW w:w="6238" w:type="dxa"/>
          </w:tcPr>
          <w:p w14:paraId="64B7914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Gatvių skaičius</w:t>
            </w:r>
          </w:p>
        </w:tc>
        <w:tc>
          <w:tcPr>
            <w:tcW w:w="1418" w:type="dxa"/>
          </w:tcPr>
          <w:p w14:paraId="714E2ACF" w14:textId="02DB5486"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10326F" w:rsidRPr="00FD0B25">
              <w:rPr>
                <w:rFonts w:ascii="Times New Roman" w:hAnsi="Times New Roman"/>
                <w:color w:val="000000" w:themeColor="text1"/>
                <w:sz w:val="22"/>
                <w:szCs w:val="22"/>
              </w:rPr>
              <w:t>.</w:t>
            </w:r>
          </w:p>
        </w:tc>
        <w:tc>
          <w:tcPr>
            <w:tcW w:w="1383" w:type="dxa"/>
          </w:tcPr>
          <w:p w14:paraId="5ECD405B" w14:textId="69938A2F" w:rsidR="00D12A0C" w:rsidRPr="002F516D" w:rsidRDefault="007F6F1F" w:rsidP="00F446E3">
            <w:pPr>
              <w:jc w:val="both"/>
              <w:rPr>
                <w:rFonts w:ascii="Times New Roman" w:hAnsi="Times New Roman"/>
                <w:color w:val="ED0000"/>
                <w:sz w:val="22"/>
                <w:szCs w:val="22"/>
              </w:rPr>
            </w:pPr>
            <w:r w:rsidRPr="00CB4825">
              <w:rPr>
                <w:rFonts w:ascii="Times New Roman" w:hAnsi="Times New Roman"/>
                <w:sz w:val="22"/>
                <w:szCs w:val="22"/>
              </w:rPr>
              <w:t>4</w:t>
            </w:r>
            <w:r w:rsidR="00B40F23" w:rsidRPr="00CB4825">
              <w:rPr>
                <w:rFonts w:ascii="Times New Roman" w:hAnsi="Times New Roman"/>
                <w:sz w:val="22"/>
                <w:szCs w:val="22"/>
              </w:rPr>
              <w:t>4</w:t>
            </w:r>
          </w:p>
        </w:tc>
      </w:tr>
      <w:tr w:rsidR="00FD0B25" w:rsidRPr="00FD0B25" w14:paraId="39A14212" w14:textId="77777777" w:rsidTr="0010326F">
        <w:tc>
          <w:tcPr>
            <w:tcW w:w="816" w:type="dxa"/>
          </w:tcPr>
          <w:p w14:paraId="1DB9A5E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p>
        </w:tc>
        <w:tc>
          <w:tcPr>
            <w:tcW w:w="6238" w:type="dxa"/>
          </w:tcPr>
          <w:p w14:paraId="761E0F71"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Tvarkomų kapinių skaičius</w:t>
            </w:r>
          </w:p>
        </w:tc>
        <w:tc>
          <w:tcPr>
            <w:tcW w:w="1418" w:type="dxa"/>
          </w:tcPr>
          <w:p w14:paraId="7A435D4E" w14:textId="5C0FEE01"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55F71E6" w14:textId="67B6A7C3"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r w:rsidR="008D7D0B">
              <w:rPr>
                <w:rFonts w:ascii="Times New Roman" w:hAnsi="Times New Roman"/>
                <w:color w:val="000000" w:themeColor="text1"/>
                <w:sz w:val="22"/>
                <w:szCs w:val="22"/>
              </w:rPr>
              <w:t>8</w:t>
            </w:r>
          </w:p>
        </w:tc>
      </w:tr>
      <w:tr w:rsidR="00FD0B25" w:rsidRPr="00FD0B25" w14:paraId="0E0023C5" w14:textId="77777777" w:rsidTr="0010326F">
        <w:tc>
          <w:tcPr>
            <w:tcW w:w="816" w:type="dxa"/>
          </w:tcPr>
          <w:p w14:paraId="7A708B3F"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w:t>
            </w:r>
          </w:p>
        </w:tc>
        <w:tc>
          <w:tcPr>
            <w:tcW w:w="6238" w:type="dxa"/>
          </w:tcPr>
          <w:p w14:paraId="4A9AE08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Kapinių teritorijos plotas</w:t>
            </w:r>
          </w:p>
        </w:tc>
        <w:tc>
          <w:tcPr>
            <w:tcW w:w="1418" w:type="dxa"/>
          </w:tcPr>
          <w:p w14:paraId="32A38F0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47B1E08C" w14:textId="456F21B2"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r w:rsidR="009C78B2">
              <w:rPr>
                <w:rFonts w:ascii="Times New Roman" w:hAnsi="Times New Roman"/>
                <w:color w:val="000000" w:themeColor="text1"/>
                <w:sz w:val="22"/>
                <w:szCs w:val="22"/>
              </w:rPr>
              <w:t>631</w:t>
            </w:r>
          </w:p>
        </w:tc>
      </w:tr>
      <w:tr w:rsidR="00FD0B25" w:rsidRPr="00FD0B25" w14:paraId="54A8E19B" w14:textId="77777777" w:rsidTr="0010326F">
        <w:tc>
          <w:tcPr>
            <w:tcW w:w="816" w:type="dxa"/>
          </w:tcPr>
          <w:p w14:paraId="3668E5EE"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8.</w:t>
            </w:r>
          </w:p>
        </w:tc>
        <w:tc>
          <w:tcPr>
            <w:tcW w:w="6238" w:type="dxa"/>
          </w:tcPr>
          <w:p w14:paraId="71499920"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Poilsiaviečių skaičius</w:t>
            </w:r>
          </w:p>
        </w:tc>
        <w:tc>
          <w:tcPr>
            <w:tcW w:w="1418" w:type="dxa"/>
          </w:tcPr>
          <w:p w14:paraId="2F844D46" w14:textId="4CE2CB5B"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1953898"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4DBE1717" w14:textId="77777777" w:rsidTr="0010326F">
        <w:tc>
          <w:tcPr>
            <w:tcW w:w="816" w:type="dxa"/>
          </w:tcPr>
          <w:p w14:paraId="6DE3CE99"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p>
        </w:tc>
        <w:tc>
          <w:tcPr>
            <w:tcW w:w="6238" w:type="dxa"/>
          </w:tcPr>
          <w:p w14:paraId="5779C056"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Lankytinų vietų seniūnijoje skaičius</w:t>
            </w:r>
          </w:p>
        </w:tc>
        <w:tc>
          <w:tcPr>
            <w:tcW w:w="1418" w:type="dxa"/>
          </w:tcPr>
          <w:p w14:paraId="74D48DB6" w14:textId="381B89E3" w:rsidR="0067277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194D8398" w14:textId="34F720B5" w:rsidR="0067277E" w:rsidRPr="00552842" w:rsidRDefault="00882AA2" w:rsidP="00F446E3">
            <w:pPr>
              <w:jc w:val="both"/>
              <w:rPr>
                <w:rFonts w:ascii="Times New Roman" w:hAnsi="Times New Roman"/>
                <w:sz w:val="22"/>
                <w:szCs w:val="22"/>
              </w:rPr>
            </w:pPr>
            <w:r w:rsidRPr="00552842">
              <w:rPr>
                <w:rFonts w:ascii="Times New Roman" w:hAnsi="Times New Roman"/>
                <w:sz w:val="22"/>
                <w:szCs w:val="22"/>
              </w:rPr>
              <w:t>18</w:t>
            </w:r>
          </w:p>
        </w:tc>
      </w:tr>
      <w:tr w:rsidR="00FD0B25" w:rsidRPr="00FD0B25" w14:paraId="010FE010" w14:textId="77777777" w:rsidTr="0010326F">
        <w:tc>
          <w:tcPr>
            <w:tcW w:w="816" w:type="dxa"/>
          </w:tcPr>
          <w:p w14:paraId="1088A207"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10.</w:t>
            </w:r>
          </w:p>
        </w:tc>
        <w:tc>
          <w:tcPr>
            <w:tcW w:w="6238" w:type="dxa"/>
          </w:tcPr>
          <w:p w14:paraId="64BCA3C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Kultūros paveldo objektų skaičius</w:t>
            </w:r>
          </w:p>
        </w:tc>
        <w:tc>
          <w:tcPr>
            <w:tcW w:w="1418" w:type="dxa"/>
          </w:tcPr>
          <w:p w14:paraId="33E332AD" w14:textId="0FBD2FD4"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2E1BF196" w14:textId="77777777" w:rsidR="00F33B6E" w:rsidRPr="00552842" w:rsidRDefault="007F6F1F" w:rsidP="00F446E3">
            <w:pPr>
              <w:jc w:val="both"/>
              <w:rPr>
                <w:rFonts w:ascii="Times New Roman" w:hAnsi="Times New Roman"/>
                <w:sz w:val="22"/>
                <w:szCs w:val="22"/>
              </w:rPr>
            </w:pPr>
            <w:r w:rsidRPr="00552842">
              <w:rPr>
                <w:rFonts w:ascii="Times New Roman" w:hAnsi="Times New Roman"/>
                <w:sz w:val="22"/>
                <w:szCs w:val="22"/>
              </w:rPr>
              <w:t>12</w:t>
            </w:r>
          </w:p>
        </w:tc>
      </w:tr>
      <w:tr w:rsidR="00FD0B25" w:rsidRPr="00FD0B25" w14:paraId="589AD48F" w14:textId="77777777" w:rsidTr="0010326F">
        <w:tc>
          <w:tcPr>
            <w:tcW w:w="816" w:type="dxa"/>
          </w:tcPr>
          <w:p w14:paraId="59136DC0"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11.</w:t>
            </w:r>
          </w:p>
        </w:tc>
        <w:tc>
          <w:tcPr>
            <w:tcW w:w="6238" w:type="dxa"/>
          </w:tcPr>
          <w:p w14:paraId="59663179"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Eksploatuojamų šviestuvų skaičius</w:t>
            </w:r>
          </w:p>
        </w:tc>
        <w:tc>
          <w:tcPr>
            <w:tcW w:w="1418" w:type="dxa"/>
          </w:tcPr>
          <w:p w14:paraId="4084C247" w14:textId="14525936"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401DF708" w14:textId="151C4F92" w:rsidR="00F33B6E"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r w:rsidR="00D943C2">
              <w:rPr>
                <w:rFonts w:ascii="Times New Roman" w:hAnsi="Times New Roman"/>
                <w:color w:val="000000" w:themeColor="text1"/>
                <w:sz w:val="22"/>
                <w:szCs w:val="22"/>
              </w:rPr>
              <w:t>7</w:t>
            </w:r>
            <w:r w:rsidR="002F516D">
              <w:rPr>
                <w:rFonts w:ascii="Times New Roman" w:hAnsi="Times New Roman"/>
                <w:color w:val="000000" w:themeColor="text1"/>
                <w:sz w:val="22"/>
                <w:szCs w:val="22"/>
              </w:rPr>
              <w:t>1</w:t>
            </w:r>
          </w:p>
        </w:tc>
      </w:tr>
      <w:tr w:rsidR="00FD0B25" w:rsidRPr="00FD0B25" w14:paraId="2E77D5D5" w14:textId="77777777" w:rsidTr="0010326F">
        <w:tc>
          <w:tcPr>
            <w:tcW w:w="816" w:type="dxa"/>
          </w:tcPr>
          <w:p w14:paraId="46D945F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 xml:space="preserve">12. </w:t>
            </w:r>
          </w:p>
        </w:tc>
        <w:tc>
          <w:tcPr>
            <w:tcW w:w="6238" w:type="dxa"/>
          </w:tcPr>
          <w:p w14:paraId="185D2025" w14:textId="77777777" w:rsidR="00F33B6E" w:rsidRPr="00FD0B25" w:rsidRDefault="00646E1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Parkų skaičius</w:t>
            </w:r>
          </w:p>
        </w:tc>
        <w:tc>
          <w:tcPr>
            <w:tcW w:w="1418" w:type="dxa"/>
          </w:tcPr>
          <w:p w14:paraId="47A6ED01" w14:textId="1B81FEA9"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69DF16B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7173B8F7" w14:textId="77777777" w:rsidTr="0010326F">
        <w:tc>
          <w:tcPr>
            <w:tcW w:w="816" w:type="dxa"/>
          </w:tcPr>
          <w:p w14:paraId="4653144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13.</w:t>
            </w:r>
          </w:p>
        </w:tc>
        <w:tc>
          <w:tcPr>
            <w:tcW w:w="6238" w:type="dxa"/>
          </w:tcPr>
          <w:p w14:paraId="7C3F02EC"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želdinių plotas</w:t>
            </w:r>
          </w:p>
        </w:tc>
        <w:tc>
          <w:tcPr>
            <w:tcW w:w="1418" w:type="dxa"/>
          </w:tcPr>
          <w:p w14:paraId="18600AFA"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3791DA62"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49,8</w:t>
            </w:r>
          </w:p>
        </w:tc>
      </w:tr>
      <w:tr w:rsidR="00F33B6E" w:rsidRPr="00FD0B25" w14:paraId="175992CD" w14:textId="77777777" w:rsidTr="0010326F">
        <w:tc>
          <w:tcPr>
            <w:tcW w:w="816" w:type="dxa"/>
          </w:tcPr>
          <w:p w14:paraId="7F8BD3FD"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14.</w:t>
            </w:r>
          </w:p>
        </w:tc>
        <w:tc>
          <w:tcPr>
            <w:tcW w:w="6238" w:type="dxa"/>
          </w:tcPr>
          <w:p w14:paraId="32507F48"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gėlynų plotas</w:t>
            </w:r>
          </w:p>
        </w:tc>
        <w:tc>
          <w:tcPr>
            <w:tcW w:w="1418" w:type="dxa"/>
          </w:tcPr>
          <w:p w14:paraId="552FB60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2268538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0,30</w:t>
            </w:r>
          </w:p>
        </w:tc>
      </w:tr>
    </w:tbl>
    <w:p w14:paraId="626188C1" w14:textId="77777777" w:rsidR="00D12A0C" w:rsidRPr="00FD0B25" w:rsidRDefault="00D12A0C" w:rsidP="00F446E3">
      <w:pPr>
        <w:ind w:firstLine="1281"/>
        <w:jc w:val="both"/>
        <w:rPr>
          <w:rFonts w:ascii="Times New Roman" w:hAnsi="Times New Roman"/>
          <w:b/>
          <w:color w:val="000000" w:themeColor="text1"/>
          <w:szCs w:val="24"/>
        </w:rPr>
      </w:pPr>
    </w:p>
    <w:p w14:paraId="52C83C7D" w14:textId="77777777" w:rsidR="00AD6927" w:rsidRPr="00FD0B25" w:rsidRDefault="00AD6927" w:rsidP="00F446E3">
      <w:pPr>
        <w:jc w:val="center"/>
        <w:rPr>
          <w:rFonts w:ascii="Times New Roman" w:hAnsi="Times New Roman"/>
          <w:b/>
          <w:bCs/>
          <w:color w:val="000000" w:themeColor="text1"/>
          <w:szCs w:val="24"/>
        </w:rPr>
      </w:pPr>
    </w:p>
    <w:p w14:paraId="7C336309" w14:textId="4E563DEF" w:rsidR="00970E6C" w:rsidRPr="00FD0B25" w:rsidRDefault="00970E6C" w:rsidP="00F446E3">
      <w:pPr>
        <w:jc w:val="center"/>
        <w:rPr>
          <w:rFonts w:ascii="Times New Roman" w:hAnsi="Times New Roman"/>
          <w:b/>
          <w:bCs/>
          <w:color w:val="000000" w:themeColor="text1"/>
          <w:szCs w:val="24"/>
        </w:rPr>
      </w:pPr>
      <w:r w:rsidRPr="00FD0B25">
        <w:rPr>
          <w:rFonts w:ascii="Times New Roman" w:hAnsi="Times New Roman"/>
          <w:b/>
          <w:bCs/>
          <w:color w:val="000000" w:themeColor="text1"/>
          <w:szCs w:val="24"/>
        </w:rPr>
        <w:t>PLANUOJAMI KUDIRKOS NAUMIESČIO SENIŪNIJOS 20</w:t>
      </w:r>
      <w:r w:rsidR="00C72B5B">
        <w:rPr>
          <w:rFonts w:ascii="Times New Roman" w:hAnsi="Times New Roman"/>
          <w:b/>
          <w:bCs/>
          <w:color w:val="000000" w:themeColor="text1"/>
          <w:szCs w:val="24"/>
        </w:rPr>
        <w:t>2</w:t>
      </w:r>
      <w:r w:rsidR="00EF0297">
        <w:rPr>
          <w:rFonts w:ascii="Times New Roman" w:hAnsi="Times New Roman"/>
          <w:b/>
          <w:bCs/>
          <w:color w:val="000000" w:themeColor="text1"/>
          <w:szCs w:val="24"/>
        </w:rPr>
        <w:t>5</w:t>
      </w:r>
      <w:r w:rsidRPr="00FD0B25">
        <w:rPr>
          <w:rFonts w:ascii="Times New Roman" w:hAnsi="Times New Roman"/>
          <w:b/>
          <w:bCs/>
          <w:color w:val="000000" w:themeColor="text1"/>
          <w:szCs w:val="24"/>
        </w:rPr>
        <w:t xml:space="preserve"> METŲ VEIKLOS PLANO REZULTATAI</w:t>
      </w:r>
    </w:p>
    <w:p w14:paraId="5A6B4981" w14:textId="77777777" w:rsidR="00970E6C" w:rsidRPr="00FD0B25" w:rsidRDefault="00970E6C" w:rsidP="00F446E3">
      <w:pPr>
        <w:ind w:left="1275"/>
        <w:jc w:val="both"/>
        <w:rPr>
          <w:rFonts w:ascii="Times New Roman" w:hAnsi="Times New Roman"/>
          <w:color w:val="000000" w:themeColor="text1"/>
          <w:szCs w:val="24"/>
        </w:rPr>
      </w:pPr>
    </w:p>
    <w:p w14:paraId="663858C9" w14:textId="2F43E9E9" w:rsidR="00E9548B" w:rsidRPr="00FD0B25" w:rsidRDefault="00FA59C6" w:rsidP="007747E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Įgyvendinant Kud</w:t>
      </w:r>
      <w:r w:rsidR="00210489" w:rsidRPr="00FD0B25">
        <w:rPr>
          <w:rFonts w:ascii="Times New Roman" w:hAnsi="Times New Roman"/>
          <w:color w:val="000000" w:themeColor="text1"/>
          <w:szCs w:val="24"/>
        </w:rPr>
        <w:t>irkos Naumiesčio seniūnijos 20</w:t>
      </w:r>
      <w:r w:rsidR="00BA16E0" w:rsidRPr="00FD0B25">
        <w:rPr>
          <w:rFonts w:ascii="Times New Roman" w:hAnsi="Times New Roman"/>
          <w:color w:val="000000" w:themeColor="text1"/>
          <w:szCs w:val="24"/>
        </w:rPr>
        <w:t>2</w:t>
      </w:r>
      <w:r w:rsidR="00EF0297">
        <w:rPr>
          <w:rFonts w:ascii="Times New Roman" w:hAnsi="Times New Roman"/>
          <w:color w:val="000000" w:themeColor="text1"/>
          <w:szCs w:val="24"/>
        </w:rPr>
        <w:t>5</w:t>
      </w:r>
      <w:r w:rsidRPr="00FD0B25">
        <w:rPr>
          <w:rFonts w:ascii="Times New Roman" w:hAnsi="Times New Roman"/>
          <w:color w:val="000000" w:themeColor="text1"/>
          <w:szCs w:val="24"/>
        </w:rPr>
        <w:t xml:space="preserve"> metų veiklos planą, siekiama</w:t>
      </w:r>
      <w:r w:rsidR="007747E3">
        <w:rPr>
          <w:rFonts w:ascii="Times New Roman" w:hAnsi="Times New Roman"/>
          <w:color w:val="000000" w:themeColor="text1"/>
          <w:szCs w:val="24"/>
        </w:rPr>
        <w:t xml:space="preserve"> </w:t>
      </w:r>
      <w:r w:rsidRPr="00FD0B25">
        <w:rPr>
          <w:rFonts w:ascii="Times New Roman" w:hAnsi="Times New Roman"/>
          <w:color w:val="000000" w:themeColor="text1"/>
          <w:szCs w:val="24"/>
        </w:rPr>
        <w:t xml:space="preserve">prisidėti prie Šakių rajono </w:t>
      </w:r>
      <w:r w:rsidRPr="005A6F78">
        <w:rPr>
          <w:rFonts w:ascii="Times New Roman" w:hAnsi="Times New Roman"/>
          <w:szCs w:val="24"/>
        </w:rPr>
        <w:t>savivaldybės 20</w:t>
      </w:r>
      <w:r w:rsidR="00EF0297">
        <w:rPr>
          <w:rFonts w:ascii="Times New Roman" w:hAnsi="Times New Roman"/>
          <w:szCs w:val="24"/>
        </w:rPr>
        <w:t>25</w:t>
      </w:r>
      <w:r w:rsidR="001C76B3" w:rsidRPr="005A6F78">
        <w:rPr>
          <w:rFonts w:ascii="Times New Roman" w:hAnsi="Times New Roman"/>
          <w:szCs w:val="24"/>
        </w:rPr>
        <w:t>–</w:t>
      </w:r>
      <w:r w:rsidRPr="005A6F78">
        <w:rPr>
          <w:rFonts w:ascii="Times New Roman" w:hAnsi="Times New Roman"/>
          <w:szCs w:val="24"/>
        </w:rPr>
        <w:t>2</w:t>
      </w:r>
      <w:r w:rsidR="00E3502F" w:rsidRPr="005A6F78">
        <w:rPr>
          <w:rFonts w:ascii="Times New Roman" w:hAnsi="Times New Roman"/>
          <w:szCs w:val="24"/>
        </w:rPr>
        <w:t>0</w:t>
      </w:r>
      <w:r w:rsidR="00EF0297">
        <w:rPr>
          <w:rFonts w:ascii="Times New Roman" w:hAnsi="Times New Roman"/>
          <w:szCs w:val="24"/>
        </w:rPr>
        <w:t>35</w:t>
      </w:r>
      <w:r w:rsidR="00FB5FA8" w:rsidRPr="005A6F78">
        <w:rPr>
          <w:rFonts w:ascii="Times New Roman" w:hAnsi="Times New Roman"/>
          <w:szCs w:val="24"/>
        </w:rPr>
        <w:t xml:space="preserve"> </w:t>
      </w:r>
      <w:r w:rsidR="00FB5FA8" w:rsidRPr="00FD0B25">
        <w:rPr>
          <w:rFonts w:ascii="Times New Roman" w:hAnsi="Times New Roman"/>
          <w:color w:val="000000" w:themeColor="text1"/>
          <w:szCs w:val="24"/>
        </w:rPr>
        <w:t>metų</w:t>
      </w:r>
      <w:r w:rsidR="00955730" w:rsidRPr="00FD0B25">
        <w:rPr>
          <w:rFonts w:ascii="Times New Roman" w:hAnsi="Times New Roman"/>
          <w:color w:val="000000" w:themeColor="text1"/>
          <w:szCs w:val="24"/>
        </w:rPr>
        <w:t xml:space="preserve"> strateginiame</w:t>
      </w:r>
      <w:r w:rsidR="00FB5FA8" w:rsidRPr="00FD0B25">
        <w:rPr>
          <w:rFonts w:ascii="Times New Roman" w:hAnsi="Times New Roman"/>
          <w:color w:val="000000" w:themeColor="text1"/>
          <w:szCs w:val="24"/>
        </w:rPr>
        <w:t xml:space="preserve"> plėtros plane numatytų </w:t>
      </w:r>
      <w:r w:rsidR="00180B39">
        <w:rPr>
          <w:rFonts w:ascii="Times New Roman" w:hAnsi="Times New Roman"/>
          <w:color w:val="000000" w:themeColor="text1"/>
          <w:szCs w:val="24"/>
        </w:rPr>
        <w:t>tikslų</w:t>
      </w:r>
      <w:r w:rsidRPr="00FD0B25">
        <w:rPr>
          <w:rFonts w:ascii="Times New Roman" w:hAnsi="Times New Roman"/>
          <w:color w:val="000000" w:themeColor="text1"/>
          <w:szCs w:val="24"/>
        </w:rPr>
        <w:t xml:space="preserve"> įgyvendinimo: </w:t>
      </w:r>
    </w:p>
    <w:p w14:paraId="1AB306E4" w14:textId="18E8A9D3" w:rsidR="00022991" w:rsidRPr="00FD0B25" w:rsidRDefault="00180B39" w:rsidP="001C76B3">
      <w:pPr>
        <w:pStyle w:val="Sraopastraipa"/>
        <w:numPr>
          <w:ilvl w:val="0"/>
          <w:numId w:val="9"/>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Skatinti ekonominę plėtrą ir užtikrinti teritorijų vystymą;</w:t>
      </w:r>
    </w:p>
    <w:p w14:paraId="611C1392" w14:textId="35924D46" w:rsidR="00E9548B" w:rsidRPr="00FD0B25" w:rsidRDefault="00180B39" w:rsidP="001C76B3">
      <w:pPr>
        <w:pStyle w:val="Sraopastraipa"/>
        <w:numPr>
          <w:ilvl w:val="0"/>
          <w:numId w:val="9"/>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Didinti švietimo ir kultūros paslaugų pr</w:t>
      </w:r>
      <w:r w:rsidR="00567CD9">
        <w:rPr>
          <w:rFonts w:ascii="Times New Roman" w:hAnsi="Times New Roman"/>
          <w:i/>
          <w:color w:val="000000" w:themeColor="text1"/>
          <w:szCs w:val="24"/>
        </w:rPr>
        <w:t>ie</w:t>
      </w:r>
      <w:r>
        <w:rPr>
          <w:rFonts w:ascii="Times New Roman" w:hAnsi="Times New Roman"/>
          <w:i/>
          <w:color w:val="000000" w:themeColor="text1"/>
          <w:szCs w:val="24"/>
        </w:rPr>
        <w:t>inamumą</w:t>
      </w:r>
      <w:r w:rsidR="00E3502F" w:rsidRPr="00FD0B25">
        <w:rPr>
          <w:rFonts w:ascii="Times New Roman" w:hAnsi="Times New Roman"/>
          <w:i/>
          <w:color w:val="000000" w:themeColor="text1"/>
          <w:szCs w:val="24"/>
        </w:rPr>
        <w:t>;</w:t>
      </w:r>
    </w:p>
    <w:p w14:paraId="0D27B177" w14:textId="5F6A5917" w:rsidR="00FB5FA8" w:rsidRDefault="00180B39" w:rsidP="001C76B3">
      <w:pPr>
        <w:pStyle w:val="Sraopastraipa"/>
        <w:numPr>
          <w:ilvl w:val="0"/>
          <w:numId w:val="10"/>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Didinti socialinę gerovę;</w:t>
      </w:r>
    </w:p>
    <w:p w14:paraId="31A4DF84" w14:textId="009E9B74" w:rsidR="00180B39" w:rsidRPr="00FD0B25" w:rsidRDefault="00180B39" w:rsidP="001C76B3">
      <w:pPr>
        <w:pStyle w:val="Sraopastraipa"/>
        <w:numPr>
          <w:ilvl w:val="0"/>
          <w:numId w:val="10"/>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Stiprinti vietos savivaldą.</w:t>
      </w:r>
    </w:p>
    <w:p w14:paraId="46CFEB83" w14:textId="77777777" w:rsidR="00CF607A" w:rsidRPr="00FD0B25" w:rsidRDefault="00CF607A" w:rsidP="00F446E3">
      <w:pPr>
        <w:ind w:left="1635"/>
        <w:jc w:val="both"/>
        <w:rPr>
          <w:rFonts w:ascii="Times New Roman" w:hAnsi="Times New Roman"/>
          <w:b/>
          <w:bCs/>
          <w:color w:val="000000" w:themeColor="text1"/>
          <w:szCs w:val="24"/>
        </w:rPr>
      </w:pPr>
    </w:p>
    <w:p w14:paraId="318ACCCB" w14:textId="77777777" w:rsidR="00022991" w:rsidRPr="00FD0B25" w:rsidRDefault="00CF46E2" w:rsidP="00AD1429">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t>Kudirkos Naumiesčio seniūnija įgyvendina:</w:t>
      </w:r>
    </w:p>
    <w:p w14:paraId="771FFB23" w14:textId="24E759C5" w:rsidR="00026EBF" w:rsidRPr="007A2A7B" w:rsidRDefault="00FB5FA8" w:rsidP="00AD1429">
      <w:pPr>
        <w:pStyle w:val="Sraopastraipa"/>
        <w:numPr>
          <w:ilvl w:val="0"/>
          <w:numId w:val="11"/>
        </w:numPr>
        <w:ind w:left="0" w:firstLine="720"/>
        <w:jc w:val="both"/>
        <w:rPr>
          <w:rFonts w:ascii="Times New Roman" w:hAnsi="Times New Roman"/>
          <w:b/>
          <w:color w:val="000000" w:themeColor="text1"/>
          <w:szCs w:val="24"/>
        </w:rPr>
      </w:pPr>
      <w:r w:rsidRPr="00567CD9">
        <w:rPr>
          <w:rFonts w:ascii="Times New Roman" w:hAnsi="Times New Roman"/>
          <w:color w:val="000000" w:themeColor="text1"/>
          <w:szCs w:val="24"/>
        </w:rPr>
        <w:t>Šakių rajo</w:t>
      </w:r>
      <w:r w:rsidR="00BA16E0" w:rsidRPr="00567CD9">
        <w:rPr>
          <w:rFonts w:ascii="Times New Roman" w:hAnsi="Times New Roman"/>
          <w:color w:val="000000" w:themeColor="text1"/>
          <w:szCs w:val="24"/>
        </w:rPr>
        <w:t>no savivaldybės 202</w:t>
      </w:r>
      <w:r w:rsidR="00064B0B" w:rsidRPr="00567CD9">
        <w:rPr>
          <w:rFonts w:ascii="Times New Roman" w:hAnsi="Times New Roman"/>
          <w:color w:val="000000" w:themeColor="text1"/>
          <w:szCs w:val="24"/>
        </w:rPr>
        <w:t>5</w:t>
      </w:r>
      <w:r w:rsidR="00920ACB" w:rsidRPr="00567CD9">
        <w:rPr>
          <w:rFonts w:ascii="Times New Roman" w:hAnsi="Times New Roman"/>
          <w:color w:val="000000" w:themeColor="text1"/>
          <w:szCs w:val="24"/>
        </w:rPr>
        <w:t>–</w:t>
      </w:r>
      <w:r w:rsidR="00210489" w:rsidRPr="00567CD9">
        <w:rPr>
          <w:rFonts w:ascii="Times New Roman" w:hAnsi="Times New Roman"/>
          <w:color w:val="000000" w:themeColor="text1"/>
          <w:szCs w:val="24"/>
        </w:rPr>
        <w:t>20</w:t>
      </w:r>
      <w:r w:rsidR="00215A6C" w:rsidRPr="00567CD9">
        <w:rPr>
          <w:rFonts w:ascii="Times New Roman" w:hAnsi="Times New Roman"/>
          <w:color w:val="000000" w:themeColor="text1"/>
          <w:szCs w:val="24"/>
        </w:rPr>
        <w:t>2</w:t>
      </w:r>
      <w:r w:rsidR="00064B0B" w:rsidRPr="00567CD9">
        <w:rPr>
          <w:rFonts w:ascii="Times New Roman" w:hAnsi="Times New Roman"/>
          <w:color w:val="000000" w:themeColor="text1"/>
          <w:szCs w:val="24"/>
        </w:rPr>
        <w:t>7</w:t>
      </w:r>
      <w:r w:rsidRPr="00567CD9">
        <w:rPr>
          <w:rFonts w:ascii="Times New Roman" w:hAnsi="Times New Roman"/>
          <w:color w:val="000000" w:themeColor="text1"/>
          <w:szCs w:val="24"/>
        </w:rPr>
        <w:t xml:space="preserve"> metų </w:t>
      </w:r>
      <w:r w:rsidR="00D332F1" w:rsidRPr="00567CD9">
        <w:rPr>
          <w:rFonts w:ascii="Times New Roman" w:hAnsi="Times New Roman"/>
          <w:color w:val="000000" w:themeColor="text1"/>
          <w:szCs w:val="24"/>
        </w:rPr>
        <w:t xml:space="preserve">strateginio </w:t>
      </w:r>
      <w:r w:rsidRPr="00567CD9">
        <w:rPr>
          <w:rFonts w:ascii="Times New Roman" w:hAnsi="Times New Roman"/>
          <w:color w:val="000000" w:themeColor="text1"/>
          <w:szCs w:val="24"/>
        </w:rPr>
        <w:t>veiklos plano</w:t>
      </w:r>
      <w:r w:rsidR="00D45728" w:rsidRPr="00567CD9">
        <w:rPr>
          <w:rFonts w:ascii="Times New Roman" w:hAnsi="Times New Roman"/>
          <w:color w:val="000000" w:themeColor="text1"/>
          <w:szCs w:val="24"/>
        </w:rPr>
        <w:t xml:space="preserve"> p</w:t>
      </w:r>
      <w:r w:rsidRPr="00567CD9">
        <w:rPr>
          <w:rFonts w:ascii="Times New Roman" w:hAnsi="Times New Roman"/>
          <w:color w:val="000000" w:themeColor="text1"/>
          <w:szCs w:val="24"/>
        </w:rPr>
        <w:t>rogramos</w:t>
      </w:r>
      <w:r w:rsidR="00D45728" w:rsidRPr="00567CD9">
        <w:rPr>
          <w:rFonts w:ascii="Times New Roman" w:hAnsi="Times New Roman"/>
          <w:color w:val="000000" w:themeColor="text1"/>
          <w:szCs w:val="24"/>
        </w:rPr>
        <w:t xml:space="preserve"> </w:t>
      </w:r>
      <w:r w:rsidR="00FC4FFC" w:rsidRPr="00567CD9">
        <w:rPr>
          <w:rFonts w:ascii="Times New Roman" w:hAnsi="Times New Roman"/>
          <w:color w:val="000000" w:themeColor="text1"/>
          <w:szCs w:val="24"/>
        </w:rPr>
        <w:t>„</w:t>
      </w:r>
      <w:r w:rsidR="00567CD9">
        <w:rPr>
          <w:rFonts w:ascii="Times New Roman" w:hAnsi="Times New Roman"/>
          <w:color w:val="000000" w:themeColor="text1"/>
          <w:szCs w:val="24"/>
        </w:rPr>
        <w:t>Teritorijų vystymo ir ekonominės aplinkos gerinimo programa</w:t>
      </w:r>
      <w:r w:rsidR="00FC4FFC" w:rsidRPr="00567CD9">
        <w:rPr>
          <w:rFonts w:ascii="Times New Roman" w:hAnsi="Times New Roman"/>
          <w:color w:val="000000" w:themeColor="text1"/>
          <w:szCs w:val="24"/>
        </w:rPr>
        <w:t>“</w:t>
      </w:r>
      <w:r w:rsidR="003E43F3" w:rsidRPr="00567CD9">
        <w:rPr>
          <w:rFonts w:ascii="Times New Roman" w:hAnsi="Times New Roman"/>
          <w:color w:val="000000" w:themeColor="text1"/>
          <w:szCs w:val="24"/>
        </w:rPr>
        <w:t xml:space="preserve"> (kodas </w:t>
      </w:r>
      <w:r w:rsidR="00567CD9">
        <w:rPr>
          <w:rFonts w:ascii="Times New Roman" w:hAnsi="Times New Roman"/>
          <w:color w:val="000000" w:themeColor="text1"/>
          <w:szCs w:val="24"/>
        </w:rPr>
        <w:t>001</w:t>
      </w:r>
      <w:r w:rsidR="003E43F3" w:rsidRPr="00567CD9">
        <w:rPr>
          <w:rFonts w:ascii="Times New Roman" w:hAnsi="Times New Roman"/>
          <w:color w:val="000000" w:themeColor="text1"/>
          <w:szCs w:val="24"/>
        </w:rPr>
        <w:t>)</w:t>
      </w:r>
      <w:r w:rsidR="00D45728" w:rsidRPr="00567CD9">
        <w:rPr>
          <w:rFonts w:ascii="Times New Roman" w:hAnsi="Times New Roman"/>
          <w:color w:val="000000" w:themeColor="text1"/>
          <w:szCs w:val="24"/>
        </w:rPr>
        <w:t xml:space="preserve"> </w:t>
      </w:r>
      <w:r w:rsidR="004D6925">
        <w:rPr>
          <w:rFonts w:ascii="Times New Roman" w:hAnsi="Times New Roman"/>
          <w:color w:val="000000" w:themeColor="text1"/>
          <w:szCs w:val="24"/>
        </w:rPr>
        <w:t>s</w:t>
      </w:r>
      <w:r w:rsidR="00FC4FFC" w:rsidRPr="00567CD9">
        <w:rPr>
          <w:rFonts w:ascii="Times New Roman" w:hAnsi="Times New Roman"/>
          <w:color w:val="000000" w:themeColor="text1"/>
          <w:szCs w:val="24"/>
        </w:rPr>
        <w:t xml:space="preserve">eniūnijos </w:t>
      </w:r>
      <w:r w:rsidR="006D372C">
        <w:rPr>
          <w:rFonts w:ascii="Times New Roman" w:hAnsi="Times New Roman"/>
          <w:color w:val="000000" w:themeColor="text1"/>
          <w:szCs w:val="24"/>
        </w:rPr>
        <w:t xml:space="preserve">1 </w:t>
      </w:r>
      <w:r w:rsidR="00FA4F11" w:rsidRPr="00567CD9">
        <w:rPr>
          <w:rFonts w:ascii="Times New Roman" w:hAnsi="Times New Roman"/>
          <w:color w:val="000000" w:themeColor="text1"/>
          <w:szCs w:val="24"/>
        </w:rPr>
        <w:t xml:space="preserve">uždavinio </w:t>
      </w:r>
      <w:r w:rsidR="00FC4FFC" w:rsidRPr="00567CD9">
        <w:rPr>
          <w:rFonts w:ascii="Times New Roman" w:hAnsi="Times New Roman"/>
          <w:color w:val="000000" w:themeColor="text1"/>
          <w:szCs w:val="24"/>
        </w:rPr>
        <w:t>„</w:t>
      </w:r>
      <w:r w:rsidR="004D6925">
        <w:rPr>
          <w:rFonts w:ascii="Times New Roman" w:hAnsi="Times New Roman"/>
          <w:color w:val="000000" w:themeColor="text1"/>
          <w:szCs w:val="24"/>
        </w:rPr>
        <w:t>Formuoti šiuolaikinę susisiekimo infrastruktūrą</w:t>
      </w:r>
      <w:r w:rsidR="00FC4FFC" w:rsidRPr="00567CD9">
        <w:rPr>
          <w:rFonts w:ascii="Times New Roman" w:hAnsi="Times New Roman"/>
          <w:color w:val="000000" w:themeColor="text1"/>
          <w:szCs w:val="24"/>
        </w:rPr>
        <w:t>“</w:t>
      </w:r>
      <w:r w:rsidR="001849DB" w:rsidRPr="00567CD9">
        <w:rPr>
          <w:rFonts w:ascii="Times New Roman" w:hAnsi="Times New Roman"/>
          <w:color w:val="000000" w:themeColor="text1"/>
          <w:szCs w:val="24"/>
        </w:rPr>
        <w:t xml:space="preserve"> priemon</w:t>
      </w:r>
      <w:r w:rsidR="005975C2" w:rsidRPr="00567CD9">
        <w:rPr>
          <w:rFonts w:ascii="Times New Roman" w:hAnsi="Times New Roman"/>
          <w:color w:val="000000" w:themeColor="text1"/>
          <w:szCs w:val="24"/>
        </w:rPr>
        <w:t>ę</w:t>
      </w:r>
      <w:r w:rsidR="001849DB" w:rsidRPr="00567CD9">
        <w:rPr>
          <w:rFonts w:ascii="Times New Roman" w:hAnsi="Times New Roman"/>
          <w:color w:val="000000" w:themeColor="text1"/>
          <w:szCs w:val="24"/>
        </w:rPr>
        <w:t xml:space="preserve"> „</w:t>
      </w:r>
      <w:r w:rsidR="004D6925">
        <w:rPr>
          <w:rFonts w:ascii="Times New Roman" w:hAnsi="Times New Roman"/>
          <w:color w:val="000000" w:themeColor="text1"/>
          <w:szCs w:val="24"/>
        </w:rPr>
        <w:t>Kelių ir gatvių kokybės užtikrinimas</w:t>
      </w:r>
      <w:r w:rsidR="001263BA" w:rsidRPr="00567CD9">
        <w:rPr>
          <w:rFonts w:ascii="Times New Roman" w:hAnsi="Times New Roman"/>
          <w:color w:val="000000" w:themeColor="text1"/>
          <w:szCs w:val="24"/>
        </w:rPr>
        <w:t>“</w:t>
      </w:r>
      <w:r w:rsidR="00FD7CFA" w:rsidRPr="00567CD9">
        <w:rPr>
          <w:rFonts w:ascii="Times New Roman" w:hAnsi="Times New Roman"/>
          <w:color w:val="000000" w:themeColor="text1"/>
          <w:szCs w:val="24"/>
        </w:rPr>
        <w:t xml:space="preserve">. </w:t>
      </w:r>
      <w:r w:rsidR="00CF46E2" w:rsidRPr="00567CD9">
        <w:rPr>
          <w:rFonts w:ascii="Times New Roman" w:hAnsi="Times New Roman"/>
          <w:color w:val="000000" w:themeColor="text1"/>
          <w:szCs w:val="24"/>
        </w:rPr>
        <w:lastRenderedPageBreak/>
        <w:t xml:space="preserve">Įgyvendinant </w:t>
      </w:r>
      <w:r w:rsidR="00041ED9" w:rsidRPr="00567CD9">
        <w:rPr>
          <w:rFonts w:ascii="Times New Roman" w:hAnsi="Times New Roman"/>
          <w:color w:val="000000" w:themeColor="text1"/>
          <w:szCs w:val="24"/>
        </w:rPr>
        <w:t xml:space="preserve">šią </w:t>
      </w:r>
      <w:r w:rsidR="00CF46E2" w:rsidRPr="00567CD9">
        <w:rPr>
          <w:rFonts w:ascii="Times New Roman" w:hAnsi="Times New Roman"/>
          <w:color w:val="000000" w:themeColor="text1"/>
          <w:szCs w:val="24"/>
        </w:rPr>
        <w:t>priemonę</w:t>
      </w:r>
      <w:r w:rsidR="00FD7CFA" w:rsidRPr="00567CD9">
        <w:rPr>
          <w:rFonts w:ascii="Times New Roman" w:hAnsi="Times New Roman"/>
          <w:color w:val="000000" w:themeColor="text1"/>
          <w:szCs w:val="24"/>
        </w:rPr>
        <w:t>,</w:t>
      </w:r>
      <w:r w:rsidR="00CF46E2" w:rsidRPr="00567CD9">
        <w:rPr>
          <w:rFonts w:ascii="Times New Roman" w:hAnsi="Times New Roman"/>
          <w:color w:val="000000" w:themeColor="text1"/>
          <w:szCs w:val="24"/>
        </w:rPr>
        <w:t xml:space="preserve"> </w:t>
      </w:r>
      <w:r w:rsidR="00CC19E5" w:rsidRPr="00567CD9">
        <w:rPr>
          <w:rFonts w:ascii="Times New Roman" w:hAnsi="Times New Roman"/>
          <w:color w:val="000000" w:themeColor="text1"/>
          <w:szCs w:val="24"/>
        </w:rPr>
        <w:t xml:space="preserve">periodiškai bus prižiūrimi seniūnijos teritorijoje esantys vietinės reikšmės keliai ir gatvės su žvyro danga (ilgis 64,978 km): </w:t>
      </w:r>
      <w:proofErr w:type="spellStart"/>
      <w:r w:rsidR="00CC19E5" w:rsidRPr="00567CD9">
        <w:rPr>
          <w:rFonts w:ascii="Times New Roman" w:hAnsi="Times New Roman"/>
          <w:color w:val="000000" w:themeColor="text1"/>
          <w:szCs w:val="24"/>
        </w:rPr>
        <w:t>greideriuojami</w:t>
      </w:r>
      <w:proofErr w:type="spellEnd"/>
      <w:r w:rsidR="00CC19E5" w:rsidRPr="00567CD9">
        <w:rPr>
          <w:rFonts w:ascii="Times New Roman" w:hAnsi="Times New Roman"/>
          <w:color w:val="000000" w:themeColor="text1"/>
          <w:szCs w:val="24"/>
        </w:rPr>
        <w:t xml:space="preserve">, atnaujinama žvyro danga, užpilamos kelio </w:t>
      </w:r>
      <w:proofErr w:type="spellStart"/>
      <w:r w:rsidR="00CC19E5" w:rsidRPr="00567CD9">
        <w:rPr>
          <w:rFonts w:ascii="Times New Roman" w:hAnsi="Times New Roman"/>
          <w:color w:val="000000" w:themeColor="text1"/>
          <w:szCs w:val="24"/>
        </w:rPr>
        <w:t>išdaužos</w:t>
      </w:r>
      <w:proofErr w:type="spellEnd"/>
      <w:r w:rsidR="00CC19E5" w:rsidRPr="00567CD9">
        <w:rPr>
          <w:rFonts w:ascii="Times New Roman" w:hAnsi="Times New Roman"/>
          <w:color w:val="000000" w:themeColor="text1"/>
          <w:szCs w:val="24"/>
        </w:rPr>
        <w:t>, lyginami (skutami) kelkraščiai</w:t>
      </w:r>
      <w:r w:rsidR="00CC19E5" w:rsidRPr="00567CD9">
        <w:rPr>
          <w:rFonts w:ascii="Times New Roman" w:hAnsi="Times New Roman"/>
          <w:szCs w:val="24"/>
        </w:rPr>
        <w:t>. Vasaros metu bus šienaujamos pakelės, žiemos metu  - valomas sniegas, miesto gatvės bei šaligatviai valomi ir barstomi smėlio – druskos mišiniu</w:t>
      </w:r>
      <w:r w:rsidR="00C86438" w:rsidRPr="00567CD9">
        <w:rPr>
          <w:rFonts w:ascii="Times New Roman" w:hAnsi="Times New Roman"/>
          <w:szCs w:val="24"/>
        </w:rPr>
        <w:t>, pavasarį, dulkėtumui sumažinti, kalcio druska barstomi žvyrkeliai</w:t>
      </w:r>
      <w:r w:rsidR="00A8366B" w:rsidRPr="00567CD9">
        <w:rPr>
          <w:rFonts w:ascii="Times New Roman" w:hAnsi="Times New Roman"/>
          <w:szCs w:val="24"/>
        </w:rPr>
        <w:t xml:space="preserve"> gyvenvietėse.</w:t>
      </w:r>
      <w:r w:rsidR="00C86438" w:rsidRPr="00567CD9">
        <w:rPr>
          <w:rFonts w:ascii="Times New Roman" w:hAnsi="Times New Roman"/>
          <w:szCs w:val="24"/>
        </w:rPr>
        <w:t xml:space="preserve"> </w:t>
      </w:r>
      <w:r w:rsidR="00E13480" w:rsidRPr="00567CD9">
        <w:rPr>
          <w:rFonts w:ascii="Times New Roman" w:hAnsi="Times New Roman"/>
          <w:szCs w:val="24"/>
        </w:rPr>
        <w:t>202</w:t>
      </w:r>
      <w:r w:rsidR="004D6925">
        <w:rPr>
          <w:rFonts w:ascii="Times New Roman" w:hAnsi="Times New Roman"/>
          <w:szCs w:val="24"/>
        </w:rPr>
        <w:t>5</w:t>
      </w:r>
      <w:r w:rsidR="00E13480" w:rsidRPr="00567CD9">
        <w:rPr>
          <w:rFonts w:ascii="Times New Roman" w:hAnsi="Times New Roman"/>
          <w:szCs w:val="24"/>
        </w:rPr>
        <w:t xml:space="preserve"> m. </w:t>
      </w:r>
      <w:r w:rsidR="00B40F23" w:rsidRPr="00567CD9">
        <w:rPr>
          <w:rFonts w:ascii="Times New Roman" w:hAnsi="Times New Roman"/>
          <w:szCs w:val="24"/>
        </w:rPr>
        <w:t>prad</w:t>
      </w:r>
      <w:r w:rsidR="009C3FC7">
        <w:rPr>
          <w:rFonts w:ascii="Times New Roman" w:hAnsi="Times New Roman"/>
          <w:szCs w:val="24"/>
        </w:rPr>
        <w:t>edam</w:t>
      </w:r>
      <w:r w:rsidR="008B75B3">
        <w:rPr>
          <w:rFonts w:ascii="Times New Roman" w:hAnsi="Times New Roman"/>
          <w:szCs w:val="24"/>
        </w:rPr>
        <w:t>i kapitalinio remonto</w:t>
      </w:r>
      <w:r w:rsidR="00DA2508" w:rsidRPr="00567CD9">
        <w:rPr>
          <w:rFonts w:ascii="Times New Roman" w:hAnsi="Times New Roman"/>
          <w:szCs w:val="24"/>
        </w:rPr>
        <w:t xml:space="preserve"> darbai </w:t>
      </w:r>
      <w:r w:rsidR="004D6925" w:rsidRPr="009C3FC7">
        <w:rPr>
          <w:rFonts w:ascii="Times New Roman" w:hAnsi="Times New Roman"/>
          <w:szCs w:val="24"/>
        </w:rPr>
        <w:t xml:space="preserve">Kranto </w:t>
      </w:r>
      <w:r w:rsidR="00DA2508" w:rsidRPr="009C3FC7">
        <w:rPr>
          <w:rFonts w:ascii="Times New Roman" w:hAnsi="Times New Roman"/>
          <w:szCs w:val="24"/>
        </w:rPr>
        <w:t>gatvėje Kudirkos Naumiestyje</w:t>
      </w:r>
      <w:r w:rsidR="004D6925" w:rsidRPr="009C3FC7">
        <w:rPr>
          <w:rFonts w:ascii="Times New Roman" w:hAnsi="Times New Roman"/>
          <w:szCs w:val="24"/>
        </w:rPr>
        <w:t xml:space="preserve">. </w:t>
      </w:r>
      <w:r w:rsidR="009C3FC7">
        <w:rPr>
          <w:rFonts w:ascii="Times New Roman" w:hAnsi="Times New Roman"/>
          <w:szCs w:val="24"/>
        </w:rPr>
        <w:t xml:space="preserve">Bus </w:t>
      </w:r>
      <w:r w:rsidR="009C3FC7" w:rsidRPr="007A2A7B">
        <w:rPr>
          <w:rFonts w:ascii="Times New Roman" w:hAnsi="Times New Roman"/>
          <w:color w:val="000000" w:themeColor="text1"/>
          <w:szCs w:val="24"/>
        </w:rPr>
        <w:t>a</w:t>
      </w:r>
      <w:r w:rsidR="00E13480" w:rsidRPr="007A2A7B">
        <w:rPr>
          <w:rFonts w:ascii="Times New Roman" w:hAnsi="Times New Roman"/>
          <w:color w:val="000000" w:themeColor="text1"/>
          <w:szCs w:val="24"/>
        </w:rPr>
        <w:t xml:space="preserve">tliekami </w:t>
      </w:r>
      <w:r w:rsidR="00F40EC1" w:rsidRPr="007A2A7B">
        <w:rPr>
          <w:rFonts w:ascii="Times New Roman" w:hAnsi="Times New Roman"/>
          <w:color w:val="000000" w:themeColor="text1"/>
          <w:szCs w:val="24"/>
        </w:rPr>
        <w:t xml:space="preserve">žvyro dangos pagerinimo darbai </w:t>
      </w:r>
      <w:proofErr w:type="spellStart"/>
      <w:r w:rsidR="002A3998" w:rsidRPr="007A2A7B">
        <w:rPr>
          <w:rFonts w:ascii="Times New Roman" w:hAnsi="Times New Roman"/>
          <w:color w:val="000000" w:themeColor="text1"/>
          <w:szCs w:val="24"/>
        </w:rPr>
        <w:t>Baltkalnio</w:t>
      </w:r>
      <w:proofErr w:type="spellEnd"/>
      <w:r w:rsidR="002A3998" w:rsidRPr="007A2A7B">
        <w:rPr>
          <w:rFonts w:ascii="Times New Roman" w:hAnsi="Times New Roman"/>
          <w:color w:val="000000" w:themeColor="text1"/>
          <w:szCs w:val="24"/>
        </w:rPr>
        <w:t xml:space="preserve"> gatvė</w:t>
      </w:r>
      <w:r w:rsidR="009C3FC7" w:rsidRPr="007A2A7B">
        <w:rPr>
          <w:rFonts w:ascii="Times New Roman" w:hAnsi="Times New Roman"/>
          <w:color w:val="000000" w:themeColor="text1"/>
          <w:szCs w:val="24"/>
        </w:rPr>
        <w:t>je</w:t>
      </w:r>
      <w:r w:rsidR="002A3998" w:rsidRPr="007A2A7B">
        <w:rPr>
          <w:rFonts w:ascii="Times New Roman" w:hAnsi="Times New Roman"/>
          <w:color w:val="000000" w:themeColor="text1"/>
          <w:szCs w:val="24"/>
        </w:rPr>
        <w:t xml:space="preserve"> Kudirkos Naumiestyje</w:t>
      </w:r>
      <w:r w:rsidR="00EE44C0" w:rsidRPr="007A2A7B">
        <w:rPr>
          <w:rFonts w:ascii="Times New Roman" w:hAnsi="Times New Roman"/>
          <w:color w:val="000000" w:themeColor="text1"/>
          <w:sz w:val="23"/>
          <w:szCs w:val="23"/>
        </w:rPr>
        <w:t xml:space="preserve">, </w:t>
      </w:r>
      <w:r w:rsidR="009C3FC7" w:rsidRPr="007A2A7B">
        <w:rPr>
          <w:rFonts w:ascii="Times New Roman" w:hAnsi="Times New Roman"/>
          <w:color w:val="000000" w:themeColor="text1"/>
          <w:sz w:val="23"/>
          <w:szCs w:val="23"/>
        </w:rPr>
        <w:t xml:space="preserve">Santakos gatvės atkarpoje nuo sankirtos  su P. Mašioto gatve link Kudirkos Naumiesčio valymo įrenginių, </w:t>
      </w:r>
      <w:r w:rsidR="00EE44C0" w:rsidRPr="007A2A7B">
        <w:rPr>
          <w:rFonts w:ascii="Times New Roman" w:hAnsi="Times New Roman"/>
          <w:color w:val="000000" w:themeColor="text1"/>
          <w:sz w:val="23"/>
          <w:szCs w:val="23"/>
        </w:rPr>
        <w:t>Alyvų gatvės</w:t>
      </w:r>
      <w:r w:rsidR="009C3FC7" w:rsidRPr="007A2A7B">
        <w:rPr>
          <w:rFonts w:ascii="Times New Roman" w:hAnsi="Times New Roman"/>
          <w:color w:val="000000" w:themeColor="text1"/>
          <w:sz w:val="23"/>
          <w:szCs w:val="23"/>
        </w:rPr>
        <w:t xml:space="preserve"> atkarpoje</w:t>
      </w:r>
      <w:r w:rsidR="00EE44C0" w:rsidRPr="007A2A7B">
        <w:rPr>
          <w:rFonts w:ascii="Times New Roman" w:hAnsi="Times New Roman"/>
          <w:color w:val="000000" w:themeColor="text1"/>
          <w:sz w:val="23"/>
          <w:szCs w:val="23"/>
        </w:rPr>
        <w:t xml:space="preserve"> </w:t>
      </w:r>
      <w:proofErr w:type="spellStart"/>
      <w:r w:rsidR="00EE44C0" w:rsidRPr="007A2A7B">
        <w:rPr>
          <w:rFonts w:ascii="Times New Roman" w:hAnsi="Times New Roman"/>
          <w:color w:val="000000" w:themeColor="text1"/>
          <w:sz w:val="23"/>
          <w:szCs w:val="23"/>
        </w:rPr>
        <w:t>Totorviečių</w:t>
      </w:r>
      <w:proofErr w:type="spellEnd"/>
      <w:r w:rsidR="00EE44C0" w:rsidRPr="007A2A7B">
        <w:rPr>
          <w:rFonts w:ascii="Times New Roman" w:hAnsi="Times New Roman"/>
          <w:color w:val="000000" w:themeColor="text1"/>
          <w:sz w:val="23"/>
          <w:szCs w:val="23"/>
        </w:rPr>
        <w:t xml:space="preserve"> kaime</w:t>
      </w:r>
      <w:r w:rsidR="009C3FC7" w:rsidRPr="007A2A7B">
        <w:rPr>
          <w:rFonts w:ascii="Times New Roman" w:hAnsi="Times New Roman"/>
          <w:color w:val="000000" w:themeColor="text1"/>
          <w:sz w:val="23"/>
          <w:szCs w:val="23"/>
        </w:rPr>
        <w:t xml:space="preserve"> nuo </w:t>
      </w:r>
      <w:r w:rsidR="00370EBF">
        <w:rPr>
          <w:rFonts w:ascii="Times New Roman" w:hAnsi="Times New Roman"/>
          <w:color w:val="000000" w:themeColor="text1"/>
          <w:sz w:val="23"/>
          <w:szCs w:val="23"/>
        </w:rPr>
        <w:t xml:space="preserve">sankirtos su Vaišvilų gatve iki sankirtos su </w:t>
      </w:r>
      <w:proofErr w:type="spellStart"/>
      <w:r w:rsidR="00370EBF">
        <w:rPr>
          <w:rFonts w:ascii="Times New Roman" w:hAnsi="Times New Roman"/>
          <w:color w:val="000000" w:themeColor="text1"/>
          <w:sz w:val="23"/>
          <w:szCs w:val="23"/>
        </w:rPr>
        <w:t>Panovių</w:t>
      </w:r>
      <w:proofErr w:type="spellEnd"/>
      <w:r w:rsidR="00370EBF">
        <w:rPr>
          <w:rFonts w:ascii="Times New Roman" w:hAnsi="Times New Roman"/>
          <w:color w:val="000000" w:themeColor="text1"/>
          <w:sz w:val="23"/>
          <w:szCs w:val="23"/>
        </w:rPr>
        <w:t xml:space="preserve"> gatve. </w:t>
      </w:r>
      <w:r w:rsidR="00A8366B" w:rsidRPr="007A2A7B">
        <w:rPr>
          <w:rFonts w:ascii="Times New Roman" w:hAnsi="Times New Roman"/>
          <w:color w:val="000000" w:themeColor="text1"/>
          <w:szCs w:val="24"/>
        </w:rPr>
        <w:t>Taip pat numatoma</w:t>
      </w:r>
      <w:r w:rsidR="008F5380" w:rsidRPr="007A2A7B">
        <w:rPr>
          <w:rFonts w:ascii="Times New Roman" w:hAnsi="Times New Roman"/>
          <w:color w:val="000000" w:themeColor="text1"/>
          <w:szCs w:val="24"/>
        </w:rPr>
        <w:t xml:space="preserve"> sutvarkyti</w:t>
      </w:r>
      <w:r w:rsidR="00A8366B" w:rsidRPr="007A2A7B">
        <w:rPr>
          <w:rFonts w:ascii="Times New Roman" w:hAnsi="Times New Roman"/>
          <w:color w:val="000000" w:themeColor="text1"/>
          <w:szCs w:val="24"/>
        </w:rPr>
        <w:t xml:space="preserve"> įvažiavim</w:t>
      </w:r>
      <w:r w:rsidR="008F5380" w:rsidRPr="007A2A7B">
        <w:rPr>
          <w:rFonts w:ascii="Times New Roman" w:hAnsi="Times New Roman"/>
          <w:color w:val="000000" w:themeColor="text1"/>
          <w:szCs w:val="24"/>
        </w:rPr>
        <w:t>ą</w:t>
      </w:r>
      <w:r w:rsidR="00A8366B" w:rsidRPr="007A2A7B">
        <w:rPr>
          <w:rFonts w:ascii="Times New Roman" w:hAnsi="Times New Roman"/>
          <w:color w:val="000000" w:themeColor="text1"/>
          <w:szCs w:val="24"/>
        </w:rPr>
        <w:t xml:space="preserve"> į daugiabučių namų</w:t>
      </w:r>
      <w:r w:rsidR="009E446A" w:rsidRPr="007A2A7B">
        <w:rPr>
          <w:rFonts w:ascii="Times New Roman" w:hAnsi="Times New Roman"/>
          <w:color w:val="000000" w:themeColor="text1"/>
          <w:szCs w:val="24"/>
        </w:rPr>
        <w:t xml:space="preserve"> Vilkaviškio g. 2</w:t>
      </w:r>
      <w:r w:rsidR="00A8366B" w:rsidRPr="007A2A7B">
        <w:rPr>
          <w:rFonts w:ascii="Times New Roman" w:hAnsi="Times New Roman"/>
          <w:color w:val="000000" w:themeColor="text1"/>
          <w:szCs w:val="24"/>
        </w:rPr>
        <w:t xml:space="preserve"> </w:t>
      </w:r>
      <w:r w:rsidR="009E446A" w:rsidRPr="007A2A7B">
        <w:rPr>
          <w:rFonts w:ascii="Times New Roman" w:hAnsi="Times New Roman"/>
          <w:color w:val="000000" w:themeColor="text1"/>
          <w:szCs w:val="24"/>
        </w:rPr>
        <w:t xml:space="preserve">ir Tilto g. 25 </w:t>
      </w:r>
      <w:r w:rsidR="00A8366B" w:rsidRPr="007A2A7B">
        <w:rPr>
          <w:rFonts w:ascii="Times New Roman" w:hAnsi="Times New Roman"/>
          <w:color w:val="000000" w:themeColor="text1"/>
          <w:szCs w:val="24"/>
        </w:rPr>
        <w:t xml:space="preserve">kiemus </w:t>
      </w:r>
      <w:r w:rsidR="009E446A" w:rsidRPr="007A2A7B">
        <w:rPr>
          <w:rFonts w:ascii="Times New Roman" w:hAnsi="Times New Roman"/>
          <w:color w:val="000000" w:themeColor="text1"/>
          <w:szCs w:val="24"/>
        </w:rPr>
        <w:t>Kudirkos Naumiesčio mieste.</w:t>
      </w:r>
      <w:r w:rsidR="00A8366B" w:rsidRPr="007A2A7B">
        <w:rPr>
          <w:rFonts w:ascii="Times New Roman" w:hAnsi="Times New Roman"/>
          <w:color w:val="000000" w:themeColor="text1"/>
          <w:szCs w:val="24"/>
        </w:rPr>
        <w:t xml:space="preserve"> </w:t>
      </w:r>
    </w:p>
    <w:p w14:paraId="5DFE4E8A" w14:textId="77777777" w:rsidR="001E676F" w:rsidRPr="001E676F" w:rsidRDefault="001E676F" w:rsidP="00AD1429">
      <w:pPr>
        <w:pStyle w:val="Sraopastraipa"/>
        <w:numPr>
          <w:ilvl w:val="0"/>
          <w:numId w:val="11"/>
        </w:numPr>
        <w:tabs>
          <w:tab w:val="left" w:pos="0"/>
        </w:tabs>
        <w:ind w:left="0" w:firstLine="720"/>
        <w:jc w:val="both"/>
        <w:rPr>
          <w:rFonts w:ascii="Times New Roman" w:hAnsi="Times New Roman"/>
          <w:szCs w:val="24"/>
        </w:rPr>
      </w:pPr>
      <w:r w:rsidRPr="001E676F">
        <w:rPr>
          <w:rFonts w:ascii="Times New Roman" w:hAnsi="Times New Roman"/>
          <w:color w:val="000000" w:themeColor="text1"/>
          <w:szCs w:val="24"/>
        </w:rPr>
        <w:t xml:space="preserve">Šakių rajono savivaldybės 2025–2027 metų strateginio veiklos plano programos </w:t>
      </w:r>
    </w:p>
    <w:p w14:paraId="59EFB3F8" w14:textId="18BD0285" w:rsidR="008837DE" w:rsidRDefault="001E676F" w:rsidP="00AD1429">
      <w:pPr>
        <w:tabs>
          <w:tab w:val="left" w:pos="0"/>
        </w:tabs>
        <w:ind w:firstLine="720"/>
        <w:jc w:val="both"/>
        <w:rPr>
          <w:rFonts w:ascii="Times New Roman" w:hAnsi="Times New Roman"/>
          <w:szCs w:val="24"/>
        </w:rPr>
      </w:pPr>
      <w:r w:rsidRPr="001E676F">
        <w:rPr>
          <w:rFonts w:ascii="Times New Roman" w:hAnsi="Times New Roman"/>
          <w:color w:val="000000" w:themeColor="text1"/>
          <w:szCs w:val="24"/>
        </w:rPr>
        <w:t xml:space="preserve">„Teritorijų vystymo ir ekonominės aplinkos gerinimo programa“ (kodas </w:t>
      </w:r>
      <w:r>
        <w:rPr>
          <w:rFonts w:ascii="Times New Roman" w:hAnsi="Times New Roman"/>
          <w:color w:val="000000" w:themeColor="text1"/>
          <w:szCs w:val="24"/>
        </w:rPr>
        <w:t>001</w:t>
      </w:r>
      <w:r w:rsidRPr="001E676F">
        <w:rPr>
          <w:rFonts w:ascii="Times New Roman" w:hAnsi="Times New Roman"/>
          <w:color w:val="000000" w:themeColor="text1"/>
          <w:szCs w:val="24"/>
        </w:rPr>
        <w:t>)</w:t>
      </w:r>
      <w:r>
        <w:rPr>
          <w:rFonts w:ascii="Times New Roman" w:hAnsi="Times New Roman"/>
          <w:color w:val="000000" w:themeColor="text1"/>
          <w:szCs w:val="24"/>
        </w:rPr>
        <w:t xml:space="preserve"> </w:t>
      </w:r>
      <w:r w:rsidR="006D372C">
        <w:rPr>
          <w:rFonts w:ascii="Times New Roman" w:hAnsi="Times New Roman"/>
          <w:color w:val="000000" w:themeColor="text1"/>
          <w:szCs w:val="24"/>
        </w:rPr>
        <w:t xml:space="preserve">2 </w:t>
      </w:r>
      <w:r w:rsidRPr="001E676F">
        <w:rPr>
          <w:rFonts w:ascii="Times New Roman" w:hAnsi="Times New Roman"/>
          <w:color w:val="000000" w:themeColor="text1"/>
          <w:szCs w:val="24"/>
        </w:rPr>
        <w:t>uždavinio „</w:t>
      </w:r>
      <w:r>
        <w:rPr>
          <w:rFonts w:ascii="Times New Roman" w:hAnsi="Times New Roman"/>
          <w:color w:val="000000" w:themeColor="text1"/>
          <w:szCs w:val="24"/>
        </w:rPr>
        <w:t>Užtikrinti savivaldybės teritorijų vystymosi kryptingumą, jų prieinamumą ir atitiktį gyventojų poreikiams</w:t>
      </w:r>
      <w:r w:rsidRPr="001E676F">
        <w:rPr>
          <w:rFonts w:ascii="Times New Roman" w:hAnsi="Times New Roman"/>
          <w:color w:val="000000" w:themeColor="text1"/>
          <w:szCs w:val="24"/>
        </w:rPr>
        <w:t>“ priemonę „Aplinkotvarkos</w:t>
      </w:r>
      <w:r>
        <w:rPr>
          <w:rFonts w:ascii="Times New Roman" w:hAnsi="Times New Roman"/>
          <w:color w:val="000000" w:themeColor="text1"/>
          <w:szCs w:val="24"/>
        </w:rPr>
        <w:t xml:space="preserve"> ir atliekų tvarkymo sistemos gerinimas</w:t>
      </w:r>
      <w:r w:rsidRPr="001E676F">
        <w:rPr>
          <w:rFonts w:ascii="Times New Roman" w:hAnsi="Times New Roman"/>
          <w:color w:val="000000" w:themeColor="text1"/>
          <w:szCs w:val="24"/>
        </w:rPr>
        <w:t>“. Įgyvendinant priemonę, bus tvarkomos seniūnijos teritorijoje esančios kapinės, šienaujama žolė, surenkamos ir išvežamos šiukšlės iš kapinių, rūpinamasi, pagal galimybes, vandens tiekimu, avarinių ir pavojingų medžių šalinimu, atliekami kiti aplinkos priežiūros darbai.</w:t>
      </w:r>
      <w:r w:rsidRPr="001E676F">
        <w:rPr>
          <w:rFonts w:ascii="Times New Roman" w:hAnsi="Times New Roman"/>
          <w:color w:val="000000" w:themeColor="text1"/>
          <w:szCs w:val="24"/>
          <w:lang w:eastAsia="ar-SA"/>
        </w:rPr>
        <w:t xml:space="preserve"> Taupant lėšas, iš nupjautų medžių ir krūmų numatoma pasigaminti malkų seniūnijos pastato patalpų šildymui </w:t>
      </w:r>
      <w:r w:rsidRPr="003D611D">
        <w:rPr>
          <w:rFonts w:ascii="Times New Roman" w:hAnsi="Times New Roman"/>
          <w:color w:val="000000" w:themeColor="text1"/>
          <w:szCs w:val="24"/>
          <w:lang w:eastAsia="ar-SA"/>
        </w:rPr>
        <w:t>(</w:t>
      </w:r>
      <w:r w:rsidR="003D611D" w:rsidRPr="003D611D">
        <w:rPr>
          <w:rFonts w:ascii="Times New Roman" w:hAnsi="Times New Roman"/>
          <w:color w:val="000000" w:themeColor="text1"/>
          <w:szCs w:val="24"/>
          <w:lang w:eastAsia="ar-SA"/>
        </w:rPr>
        <w:t>2</w:t>
      </w:r>
      <w:r w:rsidRPr="003D611D">
        <w:rPr>
          <w:rFonts w:ascii="Times New Roman" w:hAnsi="Times New Roman"/>
          <w:color w:val="000000" w:themeColor="text1"/>
          <w:szCs w:val="24"/>
          <w:lang w:eastAsia="ar-SA"/>
        </w:rPr>
        <w:t>0 m</w:t>
      </w:r>
      <w:r w:rsidRPr="003D611D">
        <w:rPr>
          <w:rFonts w:ascii="Times New Roman" w:hAnsi="Times New Roman"/>
          <w:color w:val="000000" w:themeColor="text1"/>
          <w:szCs w:val="24"/>
          <w:vertAlign w:val="superscript"/>
          <w:lang w:eastAsia="ar-SA"/>
        </w:rPr>
        <w:t>3</w:t>
      </w:r>
      <w:r w:rsidRPr="003D611D">
        <w:rPr>
          <w:rFonts w:ascii="Times New Roman" w:hAnsi="Times New Roman"/>
          <w:color w:val="000000" w:themeColor="text1"/>
          <w:szCs w:val="24"/>
          <w:lang w:eastAsia="ar-SA"/>
        </w:rPr>
        <w:t xml:space="preserve">). </w:t>
      </w:r>
      <w:r w:rsidRPr="001E676F">
        <w:rPr>
          <w:rFonts w:ascii="Times New Roman" w:hAnsi="Times New Roman"/>
          <w:color w:val="000000" w:themeColor="text1"/>
          <w:szCs w:val="24"/>
          <w:lang w:eastAsia="ar-SA"/>
        </w:rPr>
        <w:t>Bus v</w:t>
      </w:r>
      <w:r w:rsidRPr="001E676F">
        <w:rPr>
          <w:rFonts w:ascii="Times New Roman" w:hAnsi="Times New Roman"/>
          <w:color w:val="000000" w:themeColor="text1"/>
          <w:szCs w:val="24"/>
        </w:rPr>
        <w:t>ykdomas seniūnijai priklausančių viešojo naudojimo teritorijų tvarkymas, šienaujama, grėbiami lapai, išvežamos šiukšlės.</w:t>
      </w:r>
      <w:r w:rsidRPr="001E676F">
        <w:rPr>
          <w:rFonts w:ascii="Times New Roman" w:hAnsi="Times New Roman"/>
          <w:b/>
          <w:color w:val="000000" w:themeColor="text1"/>
          <w:szCs w:val="24"/>
        </w:rPr>
        <w:t xml:space="preserve"> </w:t>
      </w:r>
      <w:r w:rsidRPr="001E676F">
        <w:rPr>
          <w:rFonts w:ascii="Times New Roman" w:hAnsi="Times New Roman"/>
          <w:color w:val="000000" w:themeColor="text1"/>
          <w:szCs w:val="24"/>
        </w:rPr>
        <w:t>Želdinių, gėlynų plotai bus prižiūrimi ir tvarkomi pagal poreikį. Gerinama Kudirkos Naumiesčio miesto šaligatvių dangos būklė į pagalbą pasitelkiant asmenis, atliekančius visuomenei naudingą veiklą. Blogiausios būklės šaligatvius planuojama iškloti grindinio trinkelėmis</w:t>
      </w:r>
      <w:r w:rsidRPr="004F2F6A">
        <w:rPr>
          <w:rFonts w:ascii="Times New Roman" w:hAnsi="Times New Roman"/>
          <w:color w:val="000000" w:themeColor="text1"/>
          <w:szCs w:val="24"/>
        </w:rPr>
        <w:t>. 202</w:t>
      </w:r>
      <w:r w:rsidR="00465532" w:rsidRPr="004F2F6A">
        <w:rPr>
          <w:rFonts w:ascii="Times New Roman" w:hAnsi="Times New Roman"/>
          <w:color w:val="000000" w:themeColor="text1"/>
          <w:szCs w:val="24"/>
        </w:rPr>
        <w:t>5</w:t>
      </w:r>
      <w:r w:rsidRPr="004F2F6A">
        <w:rPr>
          <w:rFonts w:ascii="Times New Roman" w:hAnsi="Times New Roman"/>
          <w:color w:val="000000" w:themeColor="text1"/>
          <w:szCs w:val="24"/>
        </w:rPr>
        <w:t xml:space="preserve"> m. Kudirkos Naumiestyje numatoma </w:t>
      </w:r>
      <w:r w:rsidR="00921BBB">
        <w:rPr>
          <w:rFonts w:ascii="Times New Roman" w:hAnsi="Times New Roman"/>
          <w:color w:val="000000" w:themeColor="text1"/>
          <w:szCs w:val="24"/>
        </w:rPr>
        <w:t>toliau ge</w:t>
      </w:r>
      <w:r w:rsidRPr="004F2F6A">
        <w:rPr>
          <w:rFonts w:ascii="Times New Roman" w:hAnsi="Times New Roman"/>
          <w:color w:val="000000" w:themeColor="text1"/>
          <w:szCs w:val="24"/>
        </w:rPr>
        <w:t>rinti šaligatvių infrastruktūrą</w:t>
      </w:r>
      <w:r w:rsidR="00921BBB">
        <w:rPr>
          <w:rFonts w:ascii="Times New Roman" w:hAnsi="Times New Roman"/>
          <w:color w:val="000000" w:themeColor="text1"/>
          <w:szCs w:val="24"/>
        </w:rPr>
        <w:t xml:space="preserve">. </w:t>
      </w:r>
      <w:r w:rsidR="00D43850" w:rsidRPr="004F2F6A">
        <w:rPr>
          <w:rFonts w:ascii="Times New Roman" w:hAnsi="Times New Roman"/>
          <w:color w:val="000000" w:themeColor="text1"/>
          <w:szCs w:val="24"/>
        </w:rPr>
        <w:t>Bus užbaigti</w:t>
      </w:r>
      <w:r w:rsidR="001B7E04" w:rsidRPr="004F2F6A">
        <w:rPr>
          <w:rFonts w:ascii="Times New Roman" w:hAnsi="Times New Roman"/>
          <w:color w:val="000000" w:themeColor="text1"/>
          <w:szCs w:val="24"/>
        </w:rPr>
        <w:t xml:space="preserve"> š</w:t>
      </w:r>
      <w:r w:rsidR="00D43850" w:rsidRPr="004F2F6A">
        <w:rPr>
          <w:rFonts w:ascii="Times New Roman" w:hAnsi="Times New Roman"/>
          <w:color w:val="000000" w:themeColor="text1"/>
          <w:szCs w:val="24"/>
        </w:rPr>
        <w:t>aligatvio rekonstravimo darbai</w:t>
      </w:r>
      <w:r w:rsidR="001B7E04" w:rsidRPr="004F2F6A">
        <w:rPr>
          <w:rFonts w:ascii="Times New Roman" w:hAnsi="Times New Roman"/>
          <w:color w:val="000000" w:themeColor="text1"/>
          <w:szCs w:val="24"/>
        </w:rPr>
        <w:t xml:space="preserve"> Kudirkos Naumiestyje,</w:t>
      </w:r>
      <w:r w:rsidR="00D43850" w:rsidRPr="004F2F6A">
        <w:rPr>
          <w:rFonts w:ascii="Times New Roman" w:hAnsi="Times New Roman"/>
          <w:color w:val="000000" w:themeColor="text1"/>
          <w:szCs w:val="24"/>
        </w:rPr>
        <w:t xml:space="preserve"> </w:t>
      </w:r>
      <w:r w:rsidR="00327CAB" w:rsidRPr="004F2F6A">
        <w:rPr>
          <w:rFonts w:ascii="Times New Roman" w:hAnsi="Times New Roman"/>
          <w:color w:val="000000" w:themeColor="text1"/>
          <w:szCs w:val="24"/>
        </w:rPr>
        <w:t>Dariaus ir Girėno</w:t>
      </w:r>
      <w:r w:rsidR="008B75B3" w:rsidRPr="004F2F6A">
        <w:rPr>
          <w:rFonts w:ascii="Times New Roman" w:hAnsi="Times New Roman"/>
          <w:color w:val="000000" w:themeColor="text1"/>
          <w:szCs w:val="24"/>
        </w:rPr>
        <w:t xml:space="preserve"> gatvės atkarpoje nuo sankirtos su Varpo gatve</w:t>
      </w:r>
      <w:r w:rsidR="002C5C34" w:rsidRPr="004F2F6A">
        <w:rPr>
          <w:rFonts w:ascii="Times New Roman" w:hAnsi="Times New Roman"/>
          <w:color w:val="000000" w:themeColor="text1"/>
          <w:szCs w:val="24"/>
        </w:rPr>
        <w:t xml:space="preserve"> iki sankirtos su Kranto gatve</w:t>
      </w:r>
      <w:r w:rsidR="008B75B3" w:rsidRPr="004F2F6A">
        <w:rPr>
          <w:rFonts w:ascii="Times New Roman" w:hAnsi="Times New Roman"/>
          <w:color w:val="000000" w:themeColor="text1"/>
          <w:szCs w:val="24"/>
        </w:rPr>
        <w:t xml:space="preserve"> (</w:t>
      </w:r>
      <w:r w:rsidR="001B7E04" w:rsidRPr="004F2F6A">
        <w:rPr>
          <w:rFonts w:ascii="Times New Roman" w:hAnsi="Times New Roman"/>
          <w:color w:val="000000" w:themeColor="text1"/>
          <w:szCs w:val="24"/>
        </w:rPr>
        <w:t>400</w:t>
      </w:r>
      <w:r w:rsidR="008B75B3" w:rsidRPr="004F2F6A">
        <w:rPr>
          <w:rFonts w:ascii="Times New Roman" w:hAnsi="Times New Roman"/>
          <w:color w:val="000000" w:themeColor="text1"/>
          <w:szCs w:val="24"/>
        </w:rPr>
        <w:t xml:space="preserve"> m2)</w:t>
      </w:r>
      <w:r w:rsidR="00D43850" w:rsidRPr="004F2F6A">
        <w:rPr>
          <w:rFonts w:ascii="Times New Roman" w:hAnsi="Times New Roman"/>
          <w:color w:val="000000" w:themeColor="text1"/>
          <w:szCs w:val="24"/>
        </w:rPr>
        <w:t xml:space="preserve">, </w:t>
      </w:r>
      <w:r w:rsidR="001B7E04" w:rsidRPr="004F2F6A">
        <w:rPr>
          <w:rFonts w:ascii="Times New Roman" w:hAnsi="Times New Roman"/>
          <w:color w:val="000000" w:themeColor="text1"/>
          <w:szCs w:val="24"/>
        </w:rPr>
        <w:t xml:space="preserve">planuojama </w:t>
      </w:r>
      <w:r w:rsidR="00D43850" w:rsidRPr="004F2F6A">
        <w:rPr>
          <w:rFonts w:ascii="Times New Roman" w:hAnsi="Times New Roman"/>
          <w:color w:val="000000" w:themeColor="text1"/>
          <w:szCs w:val="24"/>
        </w:rPr>
        <w:t>naujai įrengt</w:t>
      </w:r>
      <w:r w:rsidR="001B7E04" w:rsidRPr="004F2F6A">
        <w:rPr>
          <w:rFonts w:ascii="Times New Roman" w:hAnsi="Times New Roman"/>
          <w:color w:val="000000" w:themeColor="text1"/>
          <w:szCs w:val="24"/>
        </w:rPr>
        <w:t>i</w:t>
      </w:r>
      <w:r w:rsidR="00D43850" w:rsidRPr="004F2F6A">
        <w:rPr>
          <w:rFonts w:ascii="Times New Roman" w:hAnsi="Times New Roman"/>
          <w:color w:val="000000" w:themeColor="text1"/>
          <w:szCs w:val="24"/>
        </w:rPr>
        <w:t xml:space="preserve"> šaligatv</w:t>
      </w:r>
      <w:r w:rsidR="001B7E04" w:rsidRPr="004F2F6A">
        <w:rPr>
          <w:rFonts w:ascii="Times New Roman" w:hAnsi="Times New Roman"/>
          <w:color w:val="000000" w:themeColor="text1"/>
          <w:szCs w:val="24"/>
        </w:rPr>
        <w:t>į</w:t>
      </w:r>
      <w:r w:rsidR="008B75B3" w:rsidRPr="004F2F6A">
        <w:rPr>
          <w:rFonts w:ascii="Times New Roman" w:hAnsi="Times New Roman"/>
          <w:color w:val="000000" w:themeColor="text1"/>
          <w:szCs w:val="24"/>
        </w:rPr>
        <w:t xml:space="preserve"> Bažnyčios gatvės atkarpoje nuo </w:t>
      </w:r>
      <w:r w:rsidR="002C5C34" w:rsidRPr="004F2F6A">
        <w:rPr>
          <w:rFonts w:ascii="Times New Roman" w:hAnsi="Times New Roman"/>
          <w:color w:val="000000" w:themeColor="text1"/>
          <w:szCs w:val="24"/>
        </w:rPr>
        <w:t>g</w:t>
      </w:r>
      <w:r w:rsidR="008F5380" w:rsidRPr="004F2F6A">
        <w:rPr>
          <w:rFonts w:ascii="Times New Roman" w:hAnsi="Times New Roman"/>
          <w:color w:val="000000" w:themeColor="text1"/>
          <w:szCs w:val="24"/>
        </w:rPr>
        <w:t>yvenamojo namo Nr.</w:t>
      </w:r>
      <w:r w:rsidR="001B7E04" w:rsidRPr="004F2F6A">
        <w:rPr>
          <w:rFonts w:ascii="Times New Roman" w:hAnsi="Times New Roman"/>
          <w:color w:val="000000" w:themeColor="text1"/>
          <w:szCs w:val="24"/>
        </w:rPr>
        <w:t xml:space="preserve"> 39</w:t>
      </w:r>
      <w:r w:rsidR="008B75B3" w:rsidRPr="004F2F6A">
        <w:rPr>
          <w:rFonts w:ascii="Times New Roman" w:hAnsi="Times New Roman"/>
          <w:color w:val="000000" w:themeColor="text1"/>
          <w:szCs w:val="24"/>
        </w:rPr>
        <w:t xml:space="preserve"> </w:t>
      </w:r>
      <w:r w:rsidR="002C5C34" w:rsidRPr="004F2F6A">
        <w:rPr>
          <w:rFonts w:ascii="Times New Roman" w:hAnsi="Times New Roman"/>
          <w:color w:val="000000" w:themeColor="text1"/>
          <w:szCs w:val="24"/>
        </w:rPr>
        <w:t>iki Nr.</w:t>
      </w:r>
      <w:r w:rsidR="00921BBB">
        <w:rPr>
          <w:rFonts w:ascii="Times New Roman" w:hAnsi="Times New Roman"/>
          <w:color w:val="000000" w:themeColor="text1"/>
          <w:szCs w:val="24"/>
        </w:rPr>
        <w:t xml:space="preserve"> </w:t>
      </w:r>
      <w:r w:rsidR="001B7E04" w:rsidRPr="004F2F6A">
        <w:rPr>
          <w:rFonts w:ascii="Times New Roman" w:hAnsi="Times New Roman"/>
          <w:color w:val="000000" w:themeColor="text1"/>
          <w:szCs w:val="24"/>
        </w:rPr>
        <w:t>49</w:t>
      </w:r>
      <w:r w:rsidR="008B75B3" w:rsidRPr="004F2F6A">
        <w:rPr>
          <w:rFonts w:ascii="Times New Roman" w:hAnsi="Times New Roman"/>
          <w:color w:val="000000" w:themeColor="text1"/>
          <w:szCs w:val="24"/>
        </w:rPr>
        <w:t xml:space="preserve">. </w:t>
      </w:r>
      <w:r w:rsidRPr="004F2F6A">
        <w:rPr>
          <w:rFonts w:ascii="Times New Roman" w:hAnsi="Times New Roman"/>
          <w:color w:val="000000" w:themeColor="text1"/>
          <w:szCs w:val="24"/>
        </w:rPr>
        <w:t>Seniūnijos teritorijoje bus apšviestos Kudirkos Naumiesčio miesto ir gyvenviečių gatvės, vykdoma nuolatinė gatvių apšvietimo tinklų priežiūra, perdegusių lempų keitimas.</w:t>
      </w:r>
      <w:r w:rsidRPr="004F2F6A">
        <w:rPr>
          <w:rFonts w:ascii="Times New Roman" w:hAnsi="Times New Roman"/>
          <w:b/>
          <w:color w:val="000000" w:themeColor="text1"/>
          <w:szCs w:val="24"/>
        </w:rPr>
        <w:t xml:space="preserve"> </w:t>
      </w:r>
      <w:r w:rsidRPr="004F2F6A">
        <w:rPr>
          <w:rFonts w:ascii="Times New Roman" w:hAnsi="Times New Roman"/>
          <w:color w:val="000000" w:themeColor="text1"/>
          <w:szCs w:val="24"/>
          <w:lang w:eastAsia="lt-LT"/>
        </w:rPr>
        <w:t>202</w:t>
      </w:r>
      <w:r w:rsidR="00465532" w:rsidRPr="004F2F6A">
        <w:rPr>
          <w:rFonts w:ascii="Times New Roman" w:hAnsi="Times New Roman"/>
          <w:color w:val="000000" w:themeColor="text1"/>
          <w:szCs w:val="24"/>
          <w:lang w:eastAsia="lt-LT"/>
        </w:rPr>
        <w:t>5</w:t>
      </w:r>
      <w:r w:rsidRPr="004F2F6A">
        <w:rPr>
          <w:rFonts w:ascii="Times New Roman" w:hAnsi="Times New Roman"/>
          <w:color w:val="000000" w:themeColor="text1"/>
          <w:szCs w:val="24"/>
          <w:lang w:eastAsia="lt-LT"/>
        </w:rPr>
        <w:t xml:space="preserve"> m., taupant asignavimus, seniūnija planuoja tobulinti gatvių apšvietimą </w:t>
      </w:r>
      <w:proofErr w:type="spellStart"/>
      <w:r w:rsidR="008F5380" w:rsidRPr="004F2F6A">
        <w:rPr>
          <w:rFonts w:ascii="Times New Roman" w:hAnsi="Times New Roman"/>
          <w:color w:val="000000" w:themeColor="text1"/>
          <w:szCs w:val="24"/>
          <w:lang w:eastAsia="lt-LT"/>
        </w:rPr>
        <w:t>Būblelių</w:t>
      </w:r>
      <w:proofErr w:type="spellEnd"/>
      <w:r w:rsidR="008F5380" w:rsidRPr="004F2F6A">
        <w:rPr>
          <w:rFonts w:ascii="Times New Roman" w:hAnsi="Times New Roman"/>
          <w:color w:val="000000" w:themeColor="text1"/>
          <w:szCs w:val="24"/>
          <w:lang w:eastAsia="lt-LT"/>
        </w:rPr>
        <w:t xml:space="preserve"> kaime</w:t>
      </w:r>
      <w:r w:rsidRPr="004F2F6A">
        <w:rPr>
          <w:rFonts w:ascii="Times New Roman" w:hAnsi="Times New Roman"/>
          <w:color w:val="000000" w:themeColor="text1"/>
          <w:szCs w:val="24"/>
          <w:lang w:eastAsia="lt-LT"/>
        </w:rPr>
        <w:t xml:space="preserve">, pakeičiant senus gatvių šviestuvus naujais LED tipo šviestuvais. </w:t>
      </w:r>
      <w:r w:rsidRPr="001E676F">
        <w:rPr>
          <w:rFonts w:ascii="Times New Roman" w:hAnsi="Times New Roman"/>
          <w:szCs w:val="24"/>
        </w:rPr>
        <w:t>Bus</w:t>
      </w:r>
      <w:r w:rsidRPr="001E676F">
        <w:rPr>
          <w:rFonts w:ascii="Times New Roman" w:hAnsi="Times New Roman"/>
          <w:szCs w:val="24"/>
          <w:lang w:eastAsia="lt-LT"/>
        </w:rPr>
        <w:t xml:space="preserve"> m</w:t>
      </w:r>
      <w:r w:rsidRPr="001E676F">
        <w:rPr>
          <w:rFonts w:ascii="Times New Roman" w:hAnsi="Times New Roman"/>
          <w:szCs w:val="24"/>
        </w:rPr>
        <w:t xml:space="preserve">okamas darbo užmokestis ir socialinio draudimo įmokos aplinkos išlaikymo darbuotojams. </w:t>
      </w:r>
    </w:p>
    <w:p w14:paraId="2E6DD045" w14:textId="022A06DE" w:rsidR="001E676F" w:rsidRPr="006D372C" w:rsidRDefault="008837DE" w:rsidP="00AD1429">
      <w:pPr>
        <w:pStyle w:val="Sraopastraipa"/>
        <w:numPr>
          <w:ilvl w:val="0"/>
          <w:numId w:val="11"/>
        </w:numPr>
        <w:tabs>
          <w:tab w:val="left" w:pos="0"/>
        </w:tabs>
        <w:ind w:left="0" w:firstLine="720"/>
        <w:jc w:val="both"/>
        <w:rPr>
          <w:rFonts w:ascii="Times New Roman" w:hAnsi="Times New Roman"/>
          <w:b/>
          <w:color w:val="FF0000"/>
          <w:szCs w:val="24"/>
        </w:rPr>
      </w:pPr>
      <w:r w:rsidRPr="00A34466">
        <w:rPr>
          <w:rFonts w:ascii="Times New Roman" w:hAnsi="Times New Roman"/>
          <w:color w:val="000000" w:themeColor="text1"/>
          <w:szCs w:val="24"/>
        </w:rPr>
        <w:t>Šakių rajono savivaldybės 202</w:t>
      </w:r>
      <w:r w:rsidR="00A34466" w:rsidRPr="00A34466">
        <w:rPr>
          <w:rFonts w:ascii="Times New Roman" w:hAnsi="Times New Roman"/>
          <w:color w:val="000000" w:themeColor="text1"/>
          <w:szCs w:val="24"/>
        </w:rPr>
        <w:t>5</w:t>
      </w:r>
      <w:r w:rsidRPr="00A34466">
        <w:rPr>
          <w:rFonts w:ascii="Times New Roman" w:hAnsi="Times New Roman"/>
          <w:color w:val="000000" w:themeColor="text1"/>
          <w:szCs w:val="24"/>
        </w:rPr>
        <w:t>–202</w:t>
      </w:r>
      <w:r w:rsidR="00A34466" w:rsidRPr="00A34466">
        <w:rPr>
          <w:rFonts w:ascii="Times New Roman" w:hAnsi="Times New Roman"/>
          <w:color w:val="000000" w:themeColor="text1"/>
          <w:szCs w:val="24"/>
        </w:rPr>
        <w:t>7</w:t>
      </w:r>
      <w:r w:rsidRPr="00A34466">
        <w:rPr>
          <w:rFonts w:ascii="Times New Roman" w:hAnsi="Times New Roman"/>
          <w:color w:val="000000" w:themeColor="text1"/>
          <w:szCs w:val="24"/>
        </w:rPr>
        <w:t xml:space="preserve"> metų strateginio veiklos plano programos „</w:t>
      </w:r>
      <w:r w:rsidR="00A34466" w:rsidRPr="00A34466">
        <w:rPr>
          <w:rFonts w:ascii="Times New Roman" w:hAnsi="Times New Roman"/>
          <w:color w:val="000000" w:themeColor="text1"/>
          <w:szCs w:val="24"/>
        </w:rPr>
        <w:t>Švietimo, sporto ir kultūros puoselėjimo programa</w:t>
      </w:r>
      <w:r w:rsidRPr="00A34466">
        <w:rPr>
          <w:rFonts w:ascii="Times New Roman" w:hAnsi="Times New Roman"/>
          <w:color w:val="000000" w:themeColor="text1"/>
          <w:szCs w:val="24"/>
        </w:rPr>
        <w:t>“ (kodas 0</w:t>
      </w:r>
      <w:r w:rsidR="00A34466" w:rsidRPr="00A34466">
        <w:rPr>
          <w:rFonts w:ascii="Times New Roman" w:hAnsi="Times New Roman"/>
          <w:color w:val="000000" w:themeColor="text1"/>
          <w:szCs w:val="24"/>
        </w:rPr>
        <w:t>02</w:t>
      </w:r>
      <w:r w:rsidRPr="00A34466">
        <w:rPr>
          <w:rFonts w:ascii="Times New Roman" w:hAnsi="Times New Roman"/>
          <w:color w:val="000000" w:themeColor="text1"/>
          <w:szCs w:val="24"/>
        </w:rPr>
        <w:t xml:space="preserve">) </w:t>
      </w:r>
      <w:r w:rsidR="006D372C">
        <w:rPr>
          <w:rFonts w:ascii="Times New Roman" w:hAnsi="Times New Roman"/>
          <w:color w:val="000000" w:themeColor="text1"/>
          <w:szCs w:val="24"/>
        </w:rPr>
        <w:t xml:space="preserve">3 </w:t>
      </w:r>
      <w:r w:rsidRPr="00A34466">
        <w:rPr>
          <w:rFonts w:ascii="Times New Roman" w:hAnsi="Times New Roman"/>
          <w:color w:val="000000" w:themeColor="text1"/>
          <w:szCs w:val="24"/>
        </w:rPr>
        <w:t>uždavinio „</w:t>
      </w:r>
      <w:r w:rsidR="00A34466" w:rsidRPr="00A34466">
        <w:rPr>
          <w:rFonts w:ascii="Times New Roman" w:hAnsi="Times New Roman"/>
          <w:color w:val="000000" w:themeColor="text1"/>
          <w:szCs w:val="24"/>
        </w:rPr>
        <w:t>Didinti švietimo paslaugų prieinamumą</w:t>
      </w:r>
      <w:r w:rsidRPr="00A34466">
        <w:rPr>
          <w:rFonts w:ascii="Times New Roman" w:hAnsi="Times New Roman"/>
          <w:color w:val="000000" w:themeColor="text1"/>
          <w:szCs w:val="24"/>
        </w:rPr>
        <w:t>“ priemonę „</w:t>
      </w:r>
      <w:r w:rsidR="00A34466" w:rsidRPr="00A34466">
        <w:rPr>
          <w:rFonts w:ascii="Times New Roman" w:hAnsi="Times New Roman"/>
          <w:color w:val="000000" w:themeColor="text1"/>
          <w:szCs w:val="24"/>
        </w:rPr>
        <w:t>Ugdymo įstaigų pasiekiamumo gerinimas</w:t>
      </w:r>
      <w:r w:rsidRPr="00A34466">
        <w:rPr>
          <w:rFonts w:ascii="Times New Roman" w:hAnsi="Times New Roman"/>
          <w:color w:val="000000" w:themeColor="text1"/>
          <w:szCs w:val="24"/>
        </w:rPr>
        <w:t xml:space="preserve">“. Įgyvendinant šią priemonę, seniūnijos transportu iš aplinkinių kaimų į/iš Kudirkos Naumiesčio Vinco Kudirkos gimnaziją bus pavežami mokiniai. </w:t>
      </w:r>
      <w:r w:rsidR="001E676F" w:rsidRPr="00A34466">
        <w:rPr>
          <w:rFonts w:ascii="Times New Roman" w:hAnsi="Times New Roman"/>
          <w:szCs w:val="24"/>
        </w:rPr>
        <w:t xml:space="preserve"> </w:t>
      </w:r>
    </w:p>
    <w:p w14:paraId="029EC58A" w14:textId="1F0710A2" w:rsidR="006D372C" w:rsidRPr="00611B2D" w:rsidRDefault="006D372C" w:rsidP="00AD1429">
      <w:pPr>
        <w:pStyle w:val="Sraopastraipa"/>
        <w:numPr>
          <w:ilvl w:val="0"/>
          <w:numId w:val="11"/>
        </w:numPr>
        <w:ind w:left="0" w:firstLine="720"/>
        <w:jc w:val="both"/>
        <w:rPr>
          <w:rFonts w:ascii="Times New Roman" w:hAnsi="Times New Roman"/>
          <w:b/>
          <w:color w:val="FF0000"/>
          <w:szCs w:val="24"/>
        </w:rPr>
      </w:pPr>
      <w:r w:rsidRPr="00611B2D">
        <w:rPr>
          <w:rFonts w:ascii="Times New Roman" w:hAnsi="Times New Roman"/>
          <w:color w:val="000000" w:themeColor="text1"/>
          <w:szCs w:val="24"/>
        </w:rPr>
        <w:t xml:space="preserve">Šakių rajono savivaldybės </w:t>
      </w:r>
      <w:r w:rsidRPr="00611B2D">
        <w:rPr>
          <w:rFonts w:ascii="Times New Roman" w:hAnsi="Times New Roman"/>
          <w:szCs w:val="24"/>
        </w:rPr>
        <w:t xml:space="preserve">2025–2027 </w:t>
      </w:r>
      <w:r w:rsidRPr="00611B2D">
        <w:rPr>
          <w:rFonts w:ascii="Times New Roman" w:hAnsi="Times New Roman"/>
          <w:color w:val="000000" w:themeColor="text1"/>
          <w:szCs w:val="24"/>
        </w:rPr>
        <w:t xml:space="preserve">metų strateginio veiklos plano programos „Sveikatos stiprinimo ir socialinės integracijos didinimo programa“ (kodas 003) </w:t>
      </w:r>
      <w:r w:rsidR="00611B2D">
        <w:rPr>
          <w:rFonts w:ascii="Times New Roman" w:hAnsi="Times New Roman"/>
          <w:color w:val="000000" w:themeColor="text1"/>
          <w:szCs w:val="24"/>
        </w:rPr>
        <w:t xml:space="preserve">4 </w:t>
      </w:r>
      <w:r w:rsidRPr="00611B2D">
        <w:rPr>
          <w:rFonts w:ascii="Times New Roman" w:hAnsi="Times New Roman"/>
          <w:color w:val="000000" w:themeColor="text1"/>
          <w:szCs w:val="24"/>
        </w:rPr>
        <w:t>uždavinio „</w:t>
      </w:r>
      <w:r w:rsidR="00611B2D">
        <w:rPr>
          <w:rFonts w:ascii="Times New Roman" w:hAnsi="Times New Roman"/>
          <w:color w:val="000000" w:themeColor="text1"/>
          <w:szCs w:val="24"/>
        </w:rPr>
        <w:t>Mažinti socialinės dezintegracijos ir skurdo prielaidas</w:t>
      </w:r>
      <w:r w:rsidRPr="00611B2D">
        <w:rPr>
          <w:rFonts w:ascii="Times New Roman" w:hAnsi="Times New Roman"/>
          <w:color w:val="000000" w:themeColor="text1"/>
          <w:szCs w:val="24"/>
        </w:rPr>
        <w:t>“ priemon</w:t>
      </w:r>
      <w:r w:rsidR="008F371D">
        <w:rPr>
          <w:rFonts w:ascii="Times New Roman" w:hAnsi="Times New Roman"/>
          <w:color w:val="000000" w:themeColor="text1"/>
          <w:szCs w:val="24"/>
        </w:rPr>
        <w:t>es:</w:t>
      </w:r>
      <w:r w:rsidRPr="00611B2D">
        <w:rPr>
          <w:rFonts w:ascii="Times New Roman" w:hAnsi="Times New Roman"/>
          <w:color w:val="000000" w:themeColor="text1"/>
          <w:szCs w:val="24"/>
        </w:rPr>
        <w:t xml:space="preserve"> „</w:t>
      </w:r>
      <w:r w:rsidR="00611B2D">
        <w:rPr>
          <w:rFonts w:ascii="Times New Roman" w:hAnsi="Times New Roman"/>
          <w:color w:val="000000" w:themeColor="text1"/>
          <w:szCs w:val="24"/>
        </w:rPr>
        <w:t>Savivaldybės gyventojų užimtumo skatinimas</w:t>
      </w:r>
      <w:r w:rsidRPr="00611B2D">
        <w:rPr>
          <w:rFonts w:ascii="Times New Roman" w:hAnsi="Times New Roman"/>
          <w:color w:val="000000" w:themeColor="text1"/>
          <w:szCs w:val="24"/>
        </w:rPr>
        <w:t>“</w:t>
      </w:r>
      <w:r w:rsidR="008F371D">
        <w:rPr>
          <w:rFonts w:ascii="Times New Roman" w:hAnsi="Times New Roman"/>
          <w:color w:val="000000" w:themeColor="text1"/>
          <w:szCs w:val="24"/>
        </w:rPr>
        <w:t>, „F</w:t>
      </w:r>
      <w:r w:rsidR="008F371D" w:rsidRPr="008F2C48">
        <w:rPr>
          <w:rFonts w:ascii="Times New Roman" w:hAnsi="Times New Roman"/>
          <w:color w:val="000000" w:themeColor="text1"/>
          <w:szCs w:val="24"/>
        </w:rPr>
        <w:t>inansinės pagalbos</w:t>
      </w:r>
      <w:r w:rsidR="008F371D">
        <w:rPr>
          <w:rFonts w:ascii="Times New Roman" w:hAnsi="Times New Roman"/>
          <w:color w:val="000000" w:themeColor="text1"/>
          <w:szCs w:val="24"/>
        </w:rPr>
        <w:t xml:space="preserve"> ir materialinės paramos </w:t>
      </w:r>
      <w:r w:rsidR="008F371D" w:rsidRPr="008F2C48">
        <w:rPr>
          <w:rFonts w:ascii="Times New Roman" w:hAnsi="Times New Roman"/>
          <w:color w:val="000000" w:themeColor="text1"/>
          <w:szCs w:val="24"/>
        </w:rPr>
        <w:t>teikim</w:t>
      </w:r>
      <w:r w:rsidR="008F371D">
        <w:rPr>
          <w:rFonts w:ascii="Times New Roman" w:hAnsi="Times New Roman"/>
          <w:color w:val="000000" w:themeColor="text1"/>
          <w:szCs w:val="24"/>
        </w:rPr>
        <w:t>as</w:t>
      </w:r>
      <w:r w:rsidR="008F371D" w:rsidRPr="008F2C48">
        <w:rPr>
          <w:rFonts w:ascii="Times New Roman" w:hAnsi="Times New Roman"/>
          <w:color w:val="000000" w:themeColor="text1"/>
          <w:szCs w:val="24"/>
        </w:rPr>
        <w:t xml:space="preserve">  </w:t>
      </w:r>
      <w:r w:rsidR="008F371D">
        <w:rPr>
          <w:rFonts w:ascii="Times New Roman" w:hAnsi="Times New Roman"/>
          <w:color w:val="000000" w:themeColor="text1"/>
          <w:szCs w:val="24"/>
        </w:rPr>
        <w:t xml:space="preserve">savivaldybės </w:t>
      </w:r>
      <w:r w:rsidR="008F371D" w:rsidRPr="008F2C48">
        <w:rPr>
          <w:rFonts w:ascii="Times New Roman" w:hAnsi="Times New Roman"/>
          <w:color w:val="000000" w:themeColor="text1"/>
          <w:szCs w:val="24"/>
        </w:rPr>
        <w:t>gyventojams“</w:t>
      </w:r>
      <w:r w:rsidR="008F371D">
        <w:rPr>
          <w:rFonts w:ascii="Times New Roman" w:hAnsi="Times New Roman"/>
          <w:color w:val="000000" w:themeColor="text1"/>
          <w:szCs w:val="24"/>
        </w:rPr>
        <w:t xml:space="preserve"> ir </w:t>
      </w:r>
      <w:r w:rsidRPr="00611B2D">
        <w:rPr>
          <w:rFonts w:ascii="Times New Roman" w:hAnsi="Times New Roman"/>
          <w:color w:val="000000" w:themeColor="text1"/>
          <w:szCs w:val="24"/>
        </w:rPr>
        <w:t xml:space="preserve"> </w:t>
      </w:r>
      <w:r w:rsidR="008F371D" w:rsidRPr="008C744E">
        <w:rPr>
          <w:rFonts w:ascii="Times New Roman" w:hAnsi="Times New Roman"/>
          <w:color w:val="000000" w:themeColor="text1"/>
          <w:szCs w:val="24"/>
        </w:rPr>
        <w:t>„Atskiroms socialinėms grupėms prieinamo būsto pasiūlos didinimas“</w:t>
      </w:r>
      <w:r w:rsidR="008F371D">
        <w:rPr>
          <w:rFonts w:ascii="Times New Roman" w:hAnsi="Times New Roman"/>
          <w:color w:val="000000" w:themeColor="text1"/>
          <w:szCs w:val="24"/>
        </w:rPr>
        <w:t xml:space="preserve">. </w:t>
      </w:r>
      <w:r w:rsidRPr="00611B2D">
        <w:rPr>
          <w:rFonts w:ascii="Times New Roman" w:hAnsi="Times New Roman"/>
          <w:color w:val="000000" w:themeColor="text1"/>
          <w:szCs w:val="24"/>
        </w:rPr>
        <w:t xml:space="preserve">Įgyvendinant </w:t>
      </w:r>
      <w:r w:rsidR="008F371D">
        <w:rPr>
          <w:rFonts w:ascii="Times New Roman" w:hAnsi="Times New Roman"/>
          <w:color w:val="000000" w:themeColor="text1"/>
          <w:szCs w:val="24"/>
        </w:rPr>
        <w:t xml:space="preserve">4 uždavinio </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Mažinti socialinės dezintegracijos ir skurdo prielaidas</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 xml:space="preserve"> </w:t>
      </w:r>
      <w:r w:rsidRPr="00611B2D">
        <w:rPr>
          <w:rFonts w:ascii="Times New Roman" w:hAnsi="Times New Roman"/>
          <w:color w:val="000000" w:themeColor="text1"/>
          <w:szCs w:val="24"/>
        </w:rPr>
        <w:t>priemon</w:t>
      </w:r>
      <w:r w:rsidR="008F371D">
        <w:rPr>
          <w:rFonts w:ascii="Times New Roman" w:hAnsi="Times New Roman"/>
          <w:color w:val="000000" w:themeColor="text1"/>
          <w:szCs w:val="24"/>
        </w:rPr>
        <w:t xml:space="preserve">ę </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Savivaldybės gyventojų užimtumo skatinimas</w:t>
      </w:r>
      <w:r w:rsidR="008F371D" w:rsidRPr="00611B2D">
        <w:rPr>
          <w:rFonts w:ascii="Times New Roman" w:hAnsi="Times New Roman"/>
          <w:color w:val="000000" w:themeColor="text1"/>
          <w:szCs w:val="24"/>
        </w:rPr>
        <w:t>“</w:t>
      </w:r>
      <w:r w:rsidRPr="00611B2D">
        <w:rPr>
          <w:rFonts w:ascii="Times New Roman" w:hAnsi="Times New Roman"/>
          <w:color w:val="000000" w:themeColor="text1"/>
          <w:szCs w:val="24"/>
        </w:rPr>
        <w:t>, pagal 202</w:t>
      </w:r>
      <w:r w:rsidR="00B05FB3">
        <w:rPr>
          <w:rFonts w:ascii="Times New Roman" w:hAnsi="Times New Roman"/>
          <w:color w:val="000000" w:themeColor="text1"/>
          <w:szCs w:val="24"/>
        </w:rPr>
        <w:t>5</w:t>
      </w:r>
      <w:r w:rsidRPr="00611B2D">
        <w:rPr>
          <w:rFonts w:ascii="Times New Roman" w:hAnsi="Times New Roman"/>
          <w:color w:val="000000" w:themeColor="text1"/>
          <w:szCs w:val="24"/>
        </w:rPr>
        <w:t xml:space="preserve"> m. </w:t>
      </w:r>
      <w:r w:rsidRPr="00611B2D">
        <w:rPr>
          <w:rFonts w:ascii="Times New Roman" w:hAnsi="Times New Roman"/>
          <w:szCs w:val="24"/>
        </w:rPr>
        <w:t>Užimtumo didinimo programą planuojama įdarbinti 2 seniūnijos gyventojus,</w:t>
      </w:r>
      <w:r w:rsidRPr="00611B2D">
        <w:rPr>
          <w:rFonts w:ascii="Times New Roman" w:hAnsi="Times New Roman"/>
          <w:color w:val="FF0000"/>
          <w:szCs w:val="24"/>
        </w:rPr>
        <w:t xml:space="preserve"> </w:t>
      </w:r>
      <w:r w:rsidRPr="00611B2D">
        <w:rPr>
          <w:rFonts w:ascii="Times New Roman" w:hAnsi="Times New Roman"/>
          <w:color w:val="000000" w:themeColor="text1"/>
          <w:szCs w:val="24"/>
        </w:rPr>
        <w:t>kurie atliks kelių, takų, pakelių bei viešojo naudojimo teritorijų tvarkymo ir priežiūros, želdinių priežiūros seniūnijoje laikino pobūdžio visuomenei naudingus darbus, teikiančius socialinę naudą vietos bendruomenei. Labiausiai socialiai pažeidžiami asmenys užsidirbs lėšų gyvenimui, nereikės mokėti pašalpų, jie nepraras darbo įgūdžių, dalis susiras nuolatinį darbą, kartu bus sprendžiamos socialinės ir miesto tvarkymo problemos.</w:t>
      </w:r>
    </w:p>
    <w:p w14:paraId="3CB34640" w14:textId="77777777" w:rsidR="00DD17AE" w:rsidRDefault="00DD17AE" w:rsidP="00AD1429">
      <w:pPr>
        <w:pStyle w:val="Sraopastraipa"/>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Įgyvendinant </w:t>
      </w:r>
      <w:r w:rsidR="00611B2D">
        <w:rPr>
          <w:rFonts w:ascii="Times New Roman" w:hAnsi="Times New Roman"/>
          <w:color w:val="000000" w:themeColor="text1"/>
          <w:szCs w:val="24"/>
        </w:rPr>
        <w:t xml:space="preserve">4 </w:t>
      </w:r>
      <w:r w:rsidR="00AD4121" w:rsidRPr="008F2C48">
        <w:rPr>
          <w:rFonts w:ascii="Times New Roman" w:hAnsi="Times New Roman"/>
          <w:color w:val="000000" w:themeColor="text1"/>
          <w:szCs w:val="24"/>
        </w:rPr>
        <w:t>uždavinio</w:t>
      </w:r>
      <w:r w:rsidR="00186F19" w:rsidRPr="008F2C48">
        <w:rPr>
          <w:rFonts w:ascii="Times New Roman" w:hAnsi="Times New Roman"/>
          <w:color w:val="000000" w:themeColor="text1"/>
          <w:szCs w:val="24"/>
        </w:rPr>
        <w:t xml:space="preserve"> „</w:t>
      </w:r>
      <w:r w:rsidR="000C4ACB">
        <w:rPr>
          <w:rFonts w:ascii="Times New Roman" w:hAnsi="Times New Roman"/>
          <w:color w:val="000000" w:themeColor="text1"/>
          <w:szCs w:val="24"/>
        </w:rPr>
        <w:t>Mažinti socialinės dezintegracijos ir skurdo prielaidas</w:t>
      </w:r>
      <w:r w:rsidR="00604631"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priemon</w:t>
      </w:r>
      <w:r w:rsidR="00A378FC" w:rsidRPr="008F2C48">
        <w:rPr>
          <w:rFonts w:ascii="Times New Roman" w:hAnsi="Times New Roman"/>
          <w:color w:val="000000" w:themeColor="text1"/>
          <w:szCs w:val="24"/>
        </w:rPr>
        <w:t>ę</w:t>
      </w:r>
      <w:r w:rsidR="00AD4121" w:rsidRPr="008F2C48">
        <w:rPr>
          <w:rFonts w:ascii="Times New Roman" w:hAnsi="Times New Roman"/>
          <w:color w:val="000000" w:themeColor="text1"/>
          <w:szCs w:val="24"/>
        </w:rPr>
        <w:t xml:space="preserve"> </w:t>
      </w:r>
    </w:p>
    <w:p w14:paraId="0EF9C780" w14:textId="0A13BE98" w:rsidR="00551F95" w:rsidRPr="00DD17AE" w:rsidRDefault="00086FDF" w:rsidP="00AD1429">
      <w:pPr>
        <w:ind w:firstLine="720"/>
        <w:jc w:val="both"/>
        <w:rPr>
          <w:rFonts w:ascii="Times New Roman" w:hAnsi="Times New Roman"/>
          <w:bCs/>
          <w:color w:val="000000" w:themeColor="text1"/>
          <w:szCs w:val="24"/>
        </w:rPr>
      </w:pPr>
      <w:r w:rsidRPr="00DD17AE">
        <w:rPr>
          <w:rFonts w:ascii="Times New Roman" w:hAnsi="Times New Roman"/>
          <w:color w:val="000000" w:themeColor="text1"/>
          <w:szCs w:val="24"/>
        </w:rPr>
        <w:t>„</w:t>
      </w:r>
      <w:r w:rsidR="009F5848" w:rsidRPr="00DD17AE">
        <w:rPr>
          <w:rFonts w:ascii="Times New Roman" w:hAnsi="Times New Roman"/>
          <w:color w:val="000000" w:themeColor="text1"/>
          <w:szCs w:val="24"/>
        </w:rPr>
        <w:t>F</w:t>
      </w:r>
      <w:r w:rsidR="001263BA" w:rsidRPr="00DD17AE">
        <w:rPr>
          <w:rFonts w:ascii="Times New Roman" w:hAnsi="Times New Roman"/>
          <w:color w:val="000000" w:themeColor="text1"/>
          <w:szCs w:val="24"/>
        </w:rPr>
        <w:t>inansinės pagalbos</w:t>
      </w:r>
      <w:r w:rsidR="009F5848" w:rsidRPr="00DD17AE">
        <w:rPr>
          <w:rFonts w:ascii="Times New Roman" w:hAnsi="Times New Roman"/>
          <w:color w:val="000000" w:themeColor="text1"/>
          <w:szCs w:val="24"/>
        </w:rPr>
        <w:t xml:space="preserve"> ir materialinės paramos </w:t>
      </w:r>
      <w:r w:rsidR="001263BA" w:rsidRPr="00DD17AE">
        <w:rPr>
          <w:rFonts w:ascii="Times New Roman" w:hAnsi="Times New Roman"/>
          <w:color w:val="000000" w:themeColor="text1"/>
          <w:szCs w:val="24"/>
        </w:rPr>
        <w:t>teikim</w:t>
      </w:r>
      <w:r w:rsidR="009F5848" w:rsidRPr="00DD17AE">
        <w:rPr>
          <w:rFonts w:ascii="Times New Roman" w:hAnsi="Times New Roman"/>
          <w:color w:val="000000" w:themeColor="text1"/>
          <w:szCs w:val="24"/>
        </w:rPr>
        <w:t>as</w:t>
      </w:r>
      <w:r w:rsidR="001263BA" w:rsidRPr="00DD17AE">
        <w:rPr>
          <w:rFonts w:ascii="Times New Roman" w:hAnsi="Times New Roman"/>
          <w:color w:val="000000" w:themeColor="text1"/>
          <w:szCs w:val="24"/>
        </w:rPr>
        <w:t xml:space="preserve">  </w:t>
      </w:r>
      <w:r w:rsidR="009F5848" w:rsidRPr="00DD17AE">
        <w:rPr>
          <w:rFonts w:ascii="Times New Roman" w:hAnsi="Times New Roman"/>
          <w:color w:val="000000" w:themeColor="text1"/>
          <w:szCs w:val="24"/>
        </w:rPr>
        <w:t xml:space="preserve">savivaldybės </w:t>
      </w:r>
      <w:r w:rsidR="001263BA" w:rsidRPr="00DD17AE">
        <w:rPr>
          <w:rFonts w:ascii="Times New Roman" w:hAnsi="Times New Roman"/>
          <w:color w:val="000000" w:themeColor="text1"/>
          <w:szCs w:val="24"/>
        </w:rPr>
        <w:t>gyventojams</w:t>
      </w:r>
      <w:r w:rsidRPr="00DD17AE">
        <w:rPr>
          <w:rFonts w:ascii="Times New Roman" w:hAnsi="Times New Roman"/>
          <w:color w:val="000000" w:themeColor="text1"/>
          <w:szCs w:val="24"/>
        </w:rPr>
        <w:t>“</w:t>
      </w:r>
      <w:r w:rsidR="00702B81" w:rsidRPr="00DD17AE">
        <w:rPr>
          <w:rFonts w:ascii="Times New Roman" w:hAnsi="Times New Roman"/>
          <w:color w:val="000000" w:themeColor="text1"/>
          <w:szCs w:val="24"/>
        </w:rPr>
        <w:t xml:space="preserve">, </w:t>
      </w:r>
      <w:r w:rsidR="00AD4121" w:rsidRPr="00DD17AE">
        <w:rPr>
          <w:rFonts w:ascii="Times New Roman" w:hAnsi="Times New Roman"/>
          <w:color w:val="000000" w:themeColor="text1"/>
          <w:szCs w:val="24"/>
        </w:rPr>
        <w:t>nustatyta tvarka bus priimami prašymai dėl socialinės piniginės paramos ir kompensacijų bei socialinių išmokų skyrimo, organizuojamas darbas su neįgaliaisiais asmenimis, vienišais senyvo amžiaus žmonėmis, mažas pajamas turinčiais</w:t>
      </w:r>
      <w:r w:rsidR="00F446E3" w:rsidRPr="00DD17AE">
        <w:rPr>
          <w:rFonts w:ascii="Times New Roman" w:hAnsi="Times New Roman"/>
          <w:color w:val="000000" w:themeColor="text1"/>
          <w:szCs w:val="24"/>
        </w:rPr>
        <w:t xml:space="preserve"> asmenimis.</w:t>
      </w:r>
      <w:r w:rsidR="00774BAA" w:rsidRPr="00DD17AE">
        <w:rPr>
          <w:rFonts w:ascii="Times New Roman" w:hAnsi="Times New Roman"/>
          <w:color w:val="000000" w:themeColor="text1"/>
          <w:szCs w:val="24"/>
        </w:rPr>
        <w:t xml:space="preserve"> Sen</w:t>
      </w:r>
      <w:r w:rsidR="00BA4EE3" w:rsidRPr="00DD17AE">
        <w:rPr>
          <w:rFonts w:ascii="Times New Roman" w:hAnsi="Times New Roman"/>
          <w:color w:val="000000" w:themeColor="text1"/>
          <w:szCs w:val="24"/>
        </w:rPr>
        <w:t>iūnijo</w:t>
      </w:r>
      <w:r w:rsidR="00E13480" w:rsidRPr="00DD17AE">
        <w:rPr>
          <w:rFonts w:ascii="Times New Roman" w:hAnsi="Times New Roman"/>
          <w:color w:val="000000" w:themeColor="text1"/>
          <w:szCs w:val="24"/>
        </w:rPr>
        <w:t>je dirbančios socialinio darbo organizatorės</w:t>
      </w:r>
      <w:r w:rsidR="00BA4EE3" w:rsidRPr="00DD17AE">
        <w:rPr>
          <w:rFonts w:ascii="Times New Roman" w:hAnsi="Times New Roman"/>
          <w:color w:val="000000" w:themeColor="text1"/>
          <w:szCs w:val="24"/>
        </w:rPr>
        <w:t xml:space="preserve"> kels kvalifikaciją.</w:t>
      </w:r>
      <w:r w:rsidR="00F446E3" w:rsidRPr="00DD17AE">
        <w:rPr>
          <w:rFonts w:ascii="Times New Roman" w:hAnsi="Times New Roman"/>
          <w:color w:val="000000" w:themeColor="text1"/>
          <w:szCs w:val="24"/>
        </w:rPr>
        <w:t xml:space="preserve"> </w:t>
      </w:r>
      <w:r w:rsidRPr="00DD17AE">
        <w:rPr>
          <w:rFonts w:ascii="Times New Roman" w:hAnsi="Times New Roman"/>
          <w:color w:val="000000" w:themeColor="text1"/>
          <w:szCs w:val="24"/>
        </w:rPr>
        <w:t>V</w:t>
      </w:r>
      <w:r w:rsidR="00AD4121" w:rsidRPr="00DD17AE">
        <w:rPr>
          <w:rFonts w:ascii="Times New Roman" w:hAnsi="Times New Roman"/>
          <w:color w:val="000000" w:themeColor="text1"/>
          <w:szCs w:val="24"/>
        </w:rPr>
        <w:t xml:space="preserve">ienkartinių pašalpų skyrimu ir mokėjimu bus siekiama pasirūpinti šeimomis ir </w:t>
      </w:r>
      <w:r w:rsidR="00AD4121" w:rsidRPr="00DD17AE">
        <w:rPr>
          <w:rFonts w:ascii="Times New Roman" w:hAnsi="Times New Roman"/>
          <w:color w:val="000000" w:themeColor="text1"/>
          <w:szCs w:val="24"/>
        </w:rPr>
        <w:lastRenderedPageBreak/>
        <w:t>asmenimis, kurie dėl objektyvių priežasčių negali patenkinti būtiniausių poreikių</w:t>
      </w:r>
      <w:r w:rsidR="00554B90" w:rsidRPr="00DD17AE">
        <w:rPr>
          <w:rFonts w:ascii="Times New Roman" w:hAnsi="Times New Roman"/>
          <w:color w:val="000000" w:themeColor="text1"/>
          <w:szCs w:val="24"/>
        </w:rPr>
        <w:t>, nukentėję nuo stichinės nelaimės (gaisro, audros, liūties ir pan.), ligos atvejais (sunkios operacijos, traumos, onkologijos ligos) ir kitais ekstremalios (socialinės) situacijos atvejais.</w:t>
      </w:r>
      <w:r w:rsidR="00F73976" w:rsidRPr="00DD17AE">
        <w:rPr>
          <w:rFonts w:ascii="Times New Roman" w:hAnsi="Times New Roman"/>
          <w:color w:val="000000" w:themeColor="text1"/>
          <w:szCs w:val="24"/>
        </w:rPr>
        <w:t xml:space="preserve"> </w:t>
      </w:r>
      <w:r w:rsidR="008C744E" w:rsidRPr="00DD17AE">
        <w:rPr>
          <w:rFonts w:ascii="Times New Roman" w:hAnsi="Times New Roman"/>
          <w:color w:val="000000" w:themeColor="text1"/>
          <w:szCs w:val="24"/>
        </w:rPr>
        <w:t>S</w:t>
      </w:r>
      <w:r w:rsidR="00774BAA" w:rsidRPr="00DD17AE">
        <w:rPr>
          <w:rFonts w:ascii="Times New Roman" w:hAnsi="Times New Roman"/>
          <w:color w:val="000000" w:themeColor="text1"/>
          <w:szCs w:val="24"/>
        </w:rPr>
        <w:t>ocialines pašalpas gaunantys asmenys atliks neatlygintinus visuomenei naudingus darbus seniūnijoje, bus skiriamos lėšos darbo priemon</w:t>
      </w:r>
      <w:r w:rsidR="00B160C6" w:rsidRPr="00DD17AE">
        <w:rPr>
          <w:rFonts w:ascii="Times New Roman" w:hAnsi="Times New Roman"/>
          <w:color w:val="000000" w:themeColor="text1"/>
          <w:szCs w:val="24"/>
        </w:rPr>
        <w:t>ių</w:t>
      </w:r>
      <w:r w:rsidR="00774BAA" w:rsidRPr="00DD17AE">
        <w:rPr>
          <w:rFonts w:ascii="Times New Roman" w:hAnsi="Times New Roman"/>
          <w:color w:val="000000" w:themeColor="text1"/>
          <w:szCs w:val="24"/>
        </w:rPr>
        <w:t xml:space="preserve"> </w:t>
      </w:r>
      <w:r w:rsidR="00B160C6" w:rsidRPr="00DD17AE">
        <w:rPr>
          <w:rFonts w:ascii="Times New Roman" w:hAnsi="Times New Roman"/>
          <w:color w:val="000000" w:themeColor="text1"/>
          <w:szCs w:val="24"/>
        </w:rPr>
        <w:t>į</w:t>
      </w:r>
      <w:r w:rsidR="00774BAA" w:rsidRPr="00DD17AE">
        <w:rPr>
          <w:rFonts w:ascii="Times New Roman" w:hAnsi="Times New Roman"/>
          <w:color w:val="000000" w:themeColor="text1"/>
          <w:szCs w:val="24"/>
        </w:rPr>
        <w:t>sig</w:t>
      </w:r>
      <w:r w:rsidR="00B160C6" w:rsidRPr="00DD17AE">
        <w:rPr>
          <w:rFonts w:ascii="Times New Roman" w:hAnsi="Times New Roman"/>
          <w:color w:val="000000" w:themeColor="text1"/>
          <w:szCs w:val="24"/>
        </w:rPr>
        <w:t>ijimui</w:t>
      </w:r>
      <w:r w:rsidR="00774BAA" w:rsidRPr="00DD17AE">
        <w:rPr>
          <w:rFonts w:ascii="Times New Roman" w:hAnsi="Times New Roman"/>
          <w:color w:val="000000" w:themeColor="text1"/>
          <w:szCs w:val="24"/>
        </w:rPr>
        <w:t xml:space="preserve">. </w:t>
      </w:r>
    </w:p>
    <w:p w14:paraId="1C195604" w14:textId="77777777" w:rsidR="00DD17AE" w:rsidRDefault="00DD17AE" w:rsidP="00AD1429">
      <w:pPr>
        <w:pStyle w:val="Sraopastraipa"/>
        <w:tabs>
          <w:tab w:val="left" w:pos="0"/>
        </w:tabs>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Įgyvendinant </w:t>
      </w:r>
      <w:r w:rsidR="008C744E" w:rsidRPr="008C744E">
        <w:rPr>
          <w:rFonts w:ascii="Times New Roman" w:hAnsi="Times New Roman"/>
          <w:color w:val="000000" w:themeColor="text1"/>
          <w:szCs w:val="24"/>
        </w:rPr>
        <w:t xml:space="preserve">4 uždavinio „Mažinti socialinės dezintegracijos ir skurdo prielaidas“ priemonę </w:t>
      </w:r>
    </w:p>
    <w:p w14:paraId="4FAF6077" w14:textId="65E29188" w:rsidR="008151AD" w:rsidRPr="00DD17AE" w:rsidRDefault="008C744E" w:rsidP="00AD1429">
      <w:pPr>
        <w:tabs>
          <w:tab w:val="left" w:pos="0"/>
        </w:tabs>
        <w:ind w:firstLine="720"/>
        <w:jc w:val="both"/>
        <w:rPr>
          <w:rFonts w:ascii="Times New Roman" w:hAnsi="Times New Roman"/>
          <w:color w:val="000000" w:themeColor="text1"/>
          <w:szCs w:val="24"/>
        </w:rPr>
      </w:pPr>
      <w:r w:rsidRPr="00DD17AE">
        <w:rPr>
          <w:rFonts w:ascii="Times New Roman" w:hAnsi="Times New Roman"/>
          <w:color w:val="000000" w:themeColor="text1"/>
          <w:szCs w:val="24"/>
        </w:rPr>
        <w:t>„Atskiroms socialinėms grupėms prieinamo būsto pasiūlos didinimas“</w:t>
      </w:r>
      <w:r w:rsidR="00DD17AE">
        <w:rPr>
          <w:rFonts w:ascii="Times New Roman" w:hAnsi="Times New Roman"/>
          <w:color w:val="000000" w:themeColor="text1"/>
          <w:szCs w:val="24"/>
        </w:rPr>
        <w:t xml:space="preserve">, </w:t>
      </w:r>
      <w:r w:rsidR="00702B81" w:rsidRPr="00DD17AE">
        <w:rPr>
          <w:rFonts w:ascii="Times New Roman" w:hAnsi="Times New Roman"/>
          <w:color w:val="000000" w:themeColor="text1"/>
          <w:szCs w:val="24"/>
        </w:rPr>
        <w:t>s</w:t>
      </w:r>
      <w:r w:rsidR="0094286F" w:rsidRPr="00DD17AE">
        <w:rPr>
          <w:rFonts w:ascii="Times New Roman" w:hAnsi="Times New Roman"/>
          <w:color w:val="000000" w:themeColor="text1"/>
          <w:szCs w:val="24"/>
        </w:rPr>
        <w:t xml:space="preserve">avivaldybei nuosavybės </w:t>
      </w:r>
      <w:r w:rsidR="00F446E3" w:rsidRPr="00DD17AE">
        <w:rPr>
          <w:rFonts w:ascii="Times New Roman" w:hAnsi="Times New Roman"/>
          <w:color w:val="000000" w:themeColor="text1"/>
          <w:szCs w:val="24"/>
        </w:rPr>
        <w:t xml:space="preserve">teise </w:t>
      </w:r>
      <w:r w:rsidR="00702B81" w:rsidRPr="00DD17AE">
        <w:rPr>
          <w:rFonts w:ascii="Times New Roman" w:hAnsi="Times New Roman"/>
          <w:color w:val="000000" w:themeColor="text1"/>
          <w:szCs w:val="24"/>
        </w:rPr>
        <w:t>priklaus</w:t>
      </w:r>
      <w:r w:rsidR="0094286F" w:rsidRPr="00DD17AE">
        <w:rPr>
          <w:rFonts w:ascii="Times New Roman" w:hAnsi="Times New Roman"/>
          <w:color w:val="000000" w:themeColor="text1"/>
          <w:szCs w:val="24"/>
        </w:rPr>
        <w:t>ančiuose socialiniuose</w:t>
      </w:r>
      <w:r w:rsidR="00C86438" w:rsidRPr="00DD17AE">
        <w:rPr>
          <w:rFonts w:ascii="Times New Roman" w:hAnsi="Times New Roman"/>
          <w:color w:val="000000" w:themeColor="text1"/>
          <w:szCs w:val="24"/>
        </w:rPr>
        <w:t xml:space="preserve"> ir savivaldybės</w:t>
      </w:r>
      <w:r w:rsidR="0094286F" w:rsidRPr="00DD17AE">
        <w:rPr>
          <w:rFonts w:ascii="Times New Roman" w:hAnsi="Times New Roman"/>
          <w:color w:val="000000" w:themeColor="text1"/>
          <w:szCs w:val="24"/>
        </w:rPr>
        <w:t xml:space="preserve"> būstuose</w:t>
      </w:r>
      <w:r w:rsidR="00552311" w:rsidRPr="00DD17AE">
        <w:rPr>
          <w:rFonts w:ascii="Times New Roman" w:hAnsi="Times New Roman"/>
          <w:color w:val="000000" w:themeColor="text1"/>
          <w:szCs w:val="24"/>
        </w:rPr>
        <w:t xml:space="preserve"> </w:t>
      </w:r>
      <w:r w:rsidR="00702B81" w:rsidRPr="00DD17AE">
        <w:rPr>
          <w:rFonts w:ascii="Times New Roman" w:hAnsi="Times New Roman"/>
          <w:color w:val="000000" w:themeColor="text1"/>
          <w:szCs w:val="24"/>
        </w:rPr>
        <w:t>bus gerinamos gyvenimo sąlygos, pagal galimybes tvarkoma elektros instaliacija, apšildymo sistemos, van</w:t>
      </w:r>
      <w:r w:rsidR="00604631" w:rsidRPr="00DD17AE">
        <w:rPr>
          <w:rFonts w:ascii="Times New Roman" w:hAnsi="Times New Roman"/>
          <w:color w:val="000000" w:themeColor="text1"/>
          <w:szCs w:val="24"/>
        </w:rPr>
        <w:t>dentiekio ir nuotekų tinklai</w:t>
      </w:r>
      <w:r w:rsidR="00E13480" w:rsidRPr="00DD17AE">
        <w:rPr>
          <w:rFonts w:ascii="Times New Roman" w:hAnsi="Times New Roman"/>
          <w:color w:val="000000" w:themeColor="text1"/>
          <w:szCs w:val="24"/>
        </w:rPr>
        <w:t>, atliekami įvairūs remonto darbai.</w:t>
      </w:r>
    </w:p>
    <w:p w14:paraId="3F6EC8EC" w14:textId="73954BF7" w:rsidR="00E5293C" w:rsidRPr="004F2F6A" w:rsidRDefault="007D3D0C" w:rsidP="00AD1429">
      <w:pPr>
        <w:pStyle w:val="Sraopastraipa"/>
        <w:numPr>
          <w:ilvl w:val="0"/>
          <w:numId w:val="11"/>
        </w:numPr>
        <w:suppressAutoHyphens/>
        <w:autoSpaceDN w:val="0"/>
        <w:ind w:left="0" w:firstLine="720"/>
        <w:jc w:val="both"/>
        <w:textAlignment w:val="baseline"/>
        <w:rPr>
          <w:rFonts w:ascii="Times New Roman" w:hAnsi="Times New Roman"/>
          <w:color w:val="000000" w:themeColor="text1"/>
          <w:szCs w:val="24"/>
        </w:rPr>
      </w:pPr>
      <w:r w:rsidRPr="006D1AA6">
        <w:rPr>
          <w:rFonts w:ascii="Times New Roman" w:hAnsi="Times New Roman"/>
          <w:color w:val="000000" w:themeColor="text1"/>
          <w:szCs w:val="24"/>
        </w:rPr>
        <w:t>Šakių rajono savivaldybės 202</w:t>
      </w:r>
      <w:r w:rsidR="00313E3A">
        <w:rPr>
          <w:rFonts w:ascii="Times New Roman" w:hAnsi="Times New Roman"/>
          <w:color w:val="000000" w:themeColor="text1"/>
          <w:szCs w:val="24"/>
        </w:rPr>
        <w:t>5</w:t>
      </w:r>
      <w:r w:rsidR="00920ACB" w:rsidRPr="006D1AA6">
        <w:rPr>
          <w:rFonts w:ascii="Times New Roman" w:hAnsi="Times New Roman"/>
          <w:color w:val="000000" w:themeColor="text1"/>
          <w:szCs w:val="24"/>
        </w:rPr>
        <w:t>–</w:t>
      </w:r>
      <w:r w:rsidR="0000100E" w:rsidRPr="006D1AA6">
        <w:rPr>
          <w:rFonts w:ascii="Times New Roman" w:hAnsi="Times New Roman"/>
          <w:color w:val="000000" w:themeColor="text1"/>
          <w:szCs w:val="24"/>
        </w:rPr>
        <w:t>202</w:t>
      </w:r>
      <w:r w:rsidR="00313E3A">
        <w:rPr>
          <w:rFonts w:ascii="Times New Roman" w:hAnsi="Times New Roman"/>
          <w:color w:val="000000" w:themeColor="text1"/>
          <w:szCs w:val="24"/>
        </w:rPr>
        <w:t>7</w:t>
      </w:r>
      <w:r w:rsidR="0000100E" w:rsidRPr="006D1AA6">
        <w:rPr>
          <w:rFonts w:ascii="Times New Roman" w:hAnsi="Times New Roman"/>
          <w:color w:val="000000" w:themeColor="text1"/>
          <w:szCs w:val="24"/>
        </w:rPr>
        <w:t xml:space="preserve"> metų strateginio veiklos plano programos</w:t>
      </w:r>
      <w:r w:rsidR="006D1AA6"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„Valdymo programa“ (kodas 0</w:t>
      </w:r>
      <w:r w:rsidR="00313E3A">
        <w:rPr>
          <w:rFonts w:ascii="Times New Roman" w:hAnsi="Times New Roman"/>
          <w:color w:val="000000" w:themeColor="text1"/>
          <w:szCs w:val="24"/>
        </w:rPr>
        <w:t>04</w:t>
      </w:r>
      <w:r w:rsidR="0000100E" w:rsidRPr="006D1AA6">
        <w:rPr>
          <w:rFonts w:ascii="Times New Roman" w:hAnsi="Times New Roman"/>
          <w:color w:val="000000" w:themeColor="text1"/>
          <w:szCs w:val="24"/>
        </w:rPr>
        <w:t xml:space="preserve">) </w:t>
      </w:r>
      <w:r w:rsidR="009430A1" w:rsidRPr="00FF2899">
        <w:rPr>
          <w:rFonts w:ascii="Times New Roman" w:hAnsi="Times New Roman"/>
          <w:szCs w:val="24"/>
        </w:rPr>
        <w:t>01.0</w:t>
      </w:r>
      <w:r w:rsidR="00313E3A" w:rsidRPr="00FF2899">
        <w:rPr>
          <w:rFonts w:ascii="Times New Roman" w:hAnsi="Times New Roman"/>
          <w:szCs w:val="24"/>
        </w:rPr>
        <w:t>5</w:t>
      </w:r>
      <w:r w:rsidR="009430A1" w:rsidRPr="00FF2899">
        <w:rPr>
          <w:rFonts w:ascii="Times New Roman" w:hAnsi="Times New Roman"/>
          <w:szCs w:val="24"/>
        </w:rPr>
        <w:t>.</w:t>
      </w:r>
      <w:r w:rsidR="00FF2899">
        <w:rPr>
          <w:rFonts w:ascii="Times New Roman" w:hAnsi="Times New Roman"/>
          <w:szCs w:val="24"/>
        </w:rPr>
        <w:t xml:space="preserve"> </w:t>
      </w:r>
      <w:r w:rsidR="0000100E" w:rsidRPr="006D1AA6">
        <w:rPr>
          <w:rFonts w:ascii="Times New Roman" w:hAnsi="Times New Roman"/>
          <w:color w:val="000000" w:themeColor="text1"/>
          <w:szCs w:val="24"/>
        </w:rPr>
        <w:t>uždavinio „</w:t>
      </w:r>
      <w:r w:rsidR="00A378FC" w:rsidRPr="006D1AA6">
        <w:rPr>
          <w:rFonts w:ascii="Times New Roman" w:hAnsi="Times New Roman"/>
          <w:color w:val="000000" w:themeColor="text1"/>
          <w:szCs w:val="24"/>
        </w:rPr>
        <w:t xml:space="preserve">Užtikrinti savivaldybės funkcijų </w:t>
      </w:r>
      <w:r w:rsidR="00313E3A">
        <w:rPr>
          <w:rFonts w:ascii="Times New Roman" w:hAnsi="Times New Roman"/>
          <w:color w:val="000000" w:themeColor="text1"/>
          <w:szCs w:val="24"/>
        </w:rPr>
        <w:t xml:space="preserve">ir įsipareigojimų </w:t>
      </w:r>
      <w:r w:rsidR="00A378FC" w:rsidRPr="006D1AA6">
        <w:rPr>
          <w:rFonts w:ascii="Times New Roman" w:hAnsi="Times New Roman"/>
          <w:color w:val="000000" w:themeColor="text1"/>
          <w:szCs w:val="24"/>
        </w:rPr>
        <w:t>vykdymą</w:t>
      </w:r>
      <w:r w:rsidR="003A3310"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priemon</w:t>
      </w:r>
      <w:r w:rsidR="00A378FC" w:rsidRPr="006D1AA6">
        <w:rPr>
          <w:rFonts w:ascii="Times New Roman" w:hAnsi="Times New Roman"/>
          <w:color w:val="000000" w:themeColor="text1"/>
          <w:szCs w:val="24"/>
        </w:rPr>
        <w:t>ę</w:t>
      </w:r>
      <w:r w:rsidR="0000100E" w:rsidRPr="006D1AA6">
        <w:rPr>
          <w:rFonts w:ascii="Times New Roman" w:hAnsi="Times New Roman"/>
          <w:color w:val="000000" w:themeColor="text1"/>
          <w:szCs w:val="24"/>
        </w:rPr>
        <w:t xml:space="preserve"> „</w:t>
      </w:r>
      <w:r w:rsidR="00313E3A">
        <w:rPr>
          <w:rFonts w:ascii="Times New Roman" w:hAnsi="Times New Roman"/>
          <w:color w:val="000000" w:themeColor="text1"/>
          <w:szCs w:val="24"/>
        </w:rPr>
        <w:t>Savivaldybės valdymo ir funkcionalumo užtikrinimas</w:t>
      </w:r>
      <w:r w:rsidR="0000100E" w:rsidRPr="006D1AA6">
        <w:rPr>
          <w:rFonts w:ascii="Times New Roman" w:hAnsi="Times New Roman"/>
          <w:color w:val="000000" w:themeColor="text1"/>
          <w:szCs w:val="24"/>
        </w:rPr>
        <w:t>“</w:t>
      </w:r>
      <w:r w:rsidR="00066E1E">
        <w:rPr>
          <w:rFonts w:ascii="Times New Roman" w:hAnsi="Times New Roman"/>
          <w:color w:val="000000" w:themeColor="text1"/>
          <w:szCs w:val="24"/>
        </w:rPr>
        <w:t xml:space="preserve"> </w:t>
      </w:r>
      <w:r w:rsidR="00066E1E" w:rsidRPr="00066E1E">
        <w:rPr>
          <w:rFonts w:ascii="Times New Roman" w:hAnsi="Times New Roman"/>
          <w:color w:val="000000" w:themeColor="text1"/>
          <w:szCs w:val="24"/>
        </w:rPr>
        <w:t xml:space="preserve">bei </w:t>
      </w:r>
      <w:r w:rsidR="009430A1" w:rsidRPr="00FF2899">
        <w:rPr>
          <w:rFonts w:ascii="Times New Roman" w:hAnsi="Times New Roman"/>
          <w:szCs w:val="24"/>
        </w:rPr>
        <w:t>01.0</w:t>
      </w:r>
      <w:r w:rsidR="00066E1E" w:rsidRPr="00FF2899">
        <w:rPr>
          <w:rFonts w:ascii="Times New Roman" w:hAnsi="Times New Roman"/>
          <w:szCs w:val="24"/>
        </w:rPr>
        <w:t>6</w:t>
      </w:r>
      <w:r w:rsidR="009430A1" w:rsidRPr="009430A1">
        <w:rPr>
          <w:rFonts w:ascii="Times New Roman" w:hAnsi="Times New Roman"/>
          <w:color w:val="FF0000"/>
          <w:szCs w:val="24"/>
        </w:rPr>
        <w:t>.</w:t>
      </w:r>
      <w:r w:rsidR="00066E1E" w:rsidRPr="009430A1">
        <w:rPr>
          <w:rFonts w:ascii="Times New Roman" w:hAnsi="Times New Roman"/>
          <w:color w:val="FF0000"/>
          <w:szCs w:val="24"/>
        </w:rPr>
        <w:t xml:space="preserve"> </w:t>
      </w:r>
      <w:r w:rsidR="00066E1E" w:rsidRPr="00066E1E">
        <w:rPr>
          <w:rFonts w:ascii="Times New Roman" w:hAnsi="Times New Roman"/>
          <w:color w:val="000000" w:themeColor="text1"/>
          <w:szCs w:val="24"/>
        </w:rPr>
        <w:t xml:space="preserve">uždavinio „Gerinti viešojo valdymo praktiką“ </w:t>
      </w:r>
      <w:r w:rsidR="00A378FC" w:rsidRPr="006D1AA6">
        <w:rPr>
          <w:rFonts w:ascii="Times New Roman" w:hAnsi="Times New Roman"/>
          <w:color w:val="000000" w:themeColor="text1"/>
          <w:szCs w:val="24"/>
        </w:rPr>
        <w:t>priemon</w:t>
      </w:r>
      <w:r w:rsidR="00313E3A">
        <w:rPr>
          <w:rFonts w:ascii="Times New Roman" w:hAnsi="Times New Roman"/>
          <w:color w:val="000000" w:themeColor="text1"/>
          <w:szCs w:val="24"/>
        </w:rPr>
        <w:t>ę</w:t>
      </w:r>
      <w:r w:rsidR="00A378FC"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Administracinės naštos mažinimo priemon</w:t>
      </w:r>
      <w:r w:rsidR="00313E3A">
        <w:rPr>
          <w:rFonts w:ascii="Times New Roman" w:hAnsi="Times New Roman"/>
          <w:color w:val="000000" w:themeColor="text1"/>
          <w:szCs w:val="24"/>
        </w:rPr>
        <w:t>ių įgyvendinimas (priemonių planas)</w:t>
      </w:r>
      <w:r w:rsidR="0000100E" w:rsidRPr="006D1AA6">
        <w:rPr>
          <w:rFonts w:ascii="Times New Roman" w:hAnsi="Times New Roman"/>
          <w:color w:val="000000" w:themeColor="text1"/>
          <w:szCs w:val="24"/>
        </w:rPr>
        <w:t>“. Seniūnij</w:t>
      </w:r>
      <w:r w:rsidR="006D1AA6">
        <w:rPr>
          <w:rFonts w:ascii="Times New Roman" w:hAnsi="Times New Roman"/>
          <w:color w:val="000000" w:themeColor="text1"/>
          <w:szCs w:val="24"/>
        </w:rPr>
        <w:t>os</w:t>
      </w:r>
      <w:r w:rsidR="0000100E" w:rsidRPr="006D1AA6">
        <w:rPr>
          <w:rFonts w:ascii="Times New Roman" w:hAnsi="Times New Roman"/>
          <w:color w:val="000000" w:themeColor="text1"/>
          <w:szCs w:val="24"/>
        </w:rPr>
        <w:t xml:space="preserve"> funkcijos numatytos seniūnijos veiklos nuostatuose, patvirtintuose rajono savivaldybės administracijos direktoriaus</w:t>
      </w:r>
      <w:r w:rsidR="008E0F6B" w:rsidRPr="006D1AA6">
        <w:rPr>
          <w:rFonts w:ascii="Times New Roman" w:hAnsi="Times New Roman"/>
          <w:color w:val="000000" w:themeColor="text1"/>
          <w:szCs w:val="24"/>
        </w:rPr>
        <w:t xml:space="preserve"> 20</w:t>
      </w:r>
      <w:r w:rsidR="00314C16" w:rsidRPr="006D1AA6">
        <w:rPr>
          <w:rFonts w:ascii="Times New Roman" w:hAnsi="Times New Roman"/>
          <w:color w:val="000000" w:themeColor="text1"/>
          <w:szCs w:val="24"/>
        </w:rPr>
        <w:t>2</w:t>
      </w:r>
      <w:r w:rsidR="00313E3A">
        <w:rPr>
          <w:rFonts w:ascii="Times New Roman" w:hAnsi="Times New Roman"/>
          <w:color w:val="000000" w:themeColor="text1"/>
          <w:szCs w:val="24"/>
        </w:rPr>
        <w:t>5</w:t>
      </w:r>
      <w:r w:rsidR="008E0F6B" w:rsidRPr="006D1AA6">
        <w:rPr>
          <w:rFonts w:ascii="Times New Roman" w:hAnsi="Times New Roman"/>
          <w:color w:val="000000" w:themeColor="text1"/>
          <w:szCs w:val="24"/>
        </w:rPr>
        <w:t xml:space="preserve"> m. </w:t>
      </w:r>
      <w:r w:rsidR="00313E3A">
        <w:rPr>
          <w:rFonts w:ascii="Times New Roman" w:hAnsi="Times New Roman"/>
          <w:color w:val="000000" w:themeColor="text1"/>
          <w:szCs w:val="24"/>
        </w:rPr>
        <w:t>kovo 5</w:t>
      </w:r>
      <w:r w:rsidR="00314C16" w:rsidRPr="006D1AA6">
        <w:rPr>
          <w:rFonts w:ascii="Times New Roman" w:hAnsi="Times New Roman"/>
          <w:color w:val="000000" w:themeColor="text1"/>
          <w:szCs w:val="24"/>
        </w:rPr>
        <w:t xml:space="preserve"> </w:t>
      </w:r>
      <w:r w:rsidR="008E0F6B" w:rsidRPr="006D1AA6">
        <w:rPr>
          <w:rFonts w:ascii="Times New Roman" w:hAnsi="Times New Roman"/>
          <w:color w:val="000000" w:themeColor="text1"/>
          <w:szCs w:val="24"/>
        </w:rPr>
        <w:t xml:space="preserve">d. </w:t>
      </w:r>
      <w:r w:rsidR="0000100E" w:rsidRPr="006D1AA6">
        <w:rPr>
          <w:rFonts w:ascii="Times New Roman" w:hAnsi="Times New Roman"/>
          <w:color w:val="000000" w:themeColor="text1"/>
          <w:szCs w:val="24"/>
        </w:rPr>
        <w:t>įsakymu Nr. AT-</w:t>
      </w:r>
      <w:r w:rsidR="00313E3A">
        <w:rPr>
          <w:rFonts w:ascii="Times New Roman" w:hAnsi="Times New Roman"/>
          <w:color w:val="000000" w:themeColor="text1"/>
          <w:szCs w:val="24"/>
        </w:rPr>
        <w:t>17</w:t>
      </w:r>
      <w:r w:rsidR="006D1AA6">
        <w:rPr>
          <w:rFonts w:ascii="Times New Roman" w:hAnsi="Times New Roman"/>
          <w:color w:val="000000" w:themeColor="text1"/>
          <w:szCs w:val="24"/>
        </w:rPr>
        <w:t>2</w:t>
      </w:r>
      <w:r w:rsidR="00AA5BD1" w:rsidRPr="006D1AA6">
        <w:rPr>
          <w:rFonts w:ascii="Times New Roman" w:hAnsi="Times New Roman"/>
          <w:color w:val="000000" w:themeColor="text1"/>
          <w:szCs w:val="24"/>
        </w:rPr>
        <w:t xml:space="preserve"> „Dėl </w:t>
      </w:r>
      <w:r w:rsidR="00314C16" w:rsidRPr="006D1AA6">
        <w:rPr>
          <w:rFonts w:ascii="Times New Roman" w:hAnsi="Times New Roman"/>
          <w:color w:val="000000" w:themeColor="text1"/>
          <w:szCs w:val="24"/>
        </w:rPr>
        <w:t>Š</w:t>
      </w:r>
      <w:r w:rsidR="009A753B" w:rsidRPr="006D1AA6">
        <w:rPr>
          <w:rFonts w:ascii="Times New Roman" w:hAnsi="Times New Roman"/>
          <w:color w:val="000000" w:themeColor="text1"/>
          <w:szCs w:val="24"/>
        </w:rPr>
        <w:t xml:space="preserve">akių </w:t>
      </w:r>
      <w:r w:rsidR="00AA5BD1" w:rsidRPr="006D1AA6">
        <w:rPr>
          <w:rFonts w:ascii="Times New Roman" w:hAnsi="Times New Roman"/>
          <w:color w:val="000000" w:themeColor="text1"/>
          <w:szCs w:val="24"/>
        </w:rPr>
        <w:t>rajono savivaldybės administracijos seniūnijų veiklos nuostatų patvirtinimo</w:t>
      </w:r>
      <w:r w:rsidR="0081498E" w:rsidRPr="006D1AA6">
        <w:rPr>
          <w:rFonts w:ascii="Times New Roman" w:hAnsi="Times New Roman"/>
          <w:color w:val="000000" w:themeColor="text1"/>
          <w:szCs w:val="24"/>
        </w:rPr>
        <w:t>“</w:t>
      </w:r>
      <w:r w:rsidR="00AA5BD1" w:rsidRPr="006D1AA6">
        <w:rPr>
          <w:rFonts w:ascii="Times New Roman" w:hAnsi="Times New Roman"/>
          <w:color w:val="000000" w:themeColor="text1"/>
          <w:szCs w:val="24"/>
        </w:rPr>
        <w:t>.</w:t>
      </w:r>
      <w:r w:rsidR="009A753B" w:rsidRPr="006D1AA6">
        <w:rPr>
          <w:rFonts w:ascii="Times New Roman" w:hAnsi="Times New Roman"/>
          <w:color w:val="000000" w:themeColor="text1"/>
          <w:szCs w:val="24"/>
        </w:rPr>
        <w:t xml:space="preserve"> </w:t>
      </w:r>
      <w:r w:rsidR="00670426">
        <w:rPr>
          <w:rFonts w:ascii="Times New Roman" w:hAnsi="Times New Roman"/>
          <w:color w:val="000000" w:themeColor="text1"/>
          <w:szCs w:val="24"/>
        </w:rPr>
        <w:t>Į</w:t>
      </w:r>
      <w:r w:rsidR="00BC50B5" w:rsidRPr="006D1AA6">
        <w:rPr>
          <w:rFonts w:ascii="Times New Roman" w:hAnsi="Times New Roman"/>
          <w:color w:val="000000" w:themeColor="text1"/>
          <w:szCs w:val="24"/>
        </w:rPr>
        <w:t>g</w:t>
      </w:r>
      <w:r w:rsidR="00961879" w:rsidRPr="00E7644E">
        <w:rPr>
          <w:rFonts w:ascii="Times New Roman" w:hAnsi="Times New Roman"/>
          <w:color w:val="000000" w:themeColor="text1"/>
          <w:szCs w:val="24"/>
          <w:lang w:eastAsia="lt-LT"/>
        </w:rPr>
        <w:t xml:space="preserve">yvendinant </w:t>
      </w:r>
      <w:r w:rsidR="00AF4AD9">
        <w:rPr>
          <w:rFonts w:ascii="Times New Roman" w:hAnsi="Times New Roman"/>
          <w:color w:val="000000" w:themeColor="text1"/>
          <w:szCs w:val="24"/>
          <w:lang w:eastAsia="lt-LT"/>
        </w:rPr>
        <w:t>5 uždavinio</w:t>
      </w:r>
      <w:r w:rsidR="00AF4AD9">
        <w:rPr>
          <w:rFonts w:ascii="Times New Roman" w:hAnsi="Times New Roman"/>
          <w:color w:val="000000" w:themeColor="text1"/>
          <w:szCs w:val="24"/>
        </w:rPr>
        <w:t xml:space="preserve"> </w:t>
      </w:r>
      <w:r w:rsidR="00AF4AD9" w:rsidRPr="006D1AA6">
        <w:rPr>
          <w:rFonts w:ascii="Times New Roman" w:hAnsi="Times New Roman"/>
          <w:color w:val="000000" w:themeColor="text1"/>
          <w:szCs w:val="24"/>
        </w:rPr>
        <w:t xml:space="preserve">„Užtikrinti savivaldybės funkcijų </w:t>
      </w:r>
      <w:r w:rsidR="00AF4AD9">
        <w:rPr>
          <w:rFonts w:ascii="Times New Roman" w:hAnsi="Times New Roman"/>
          <w:color w:val="000000" w:themeColor="text1"/>
          <w:szCs w:val="24"/>
        </w:rPr>
        <w:t xml:space="preserve">ir įsipareigojimų </w:t>
      </w:r>
      <w:r w:rsidR="00AF4AD9" w:rsidRPr="006D1AA6">
        <w:rPr>
          <w:rFonts w:ascii="Times New Roman" w:hAnsi="Times New Roman"/>
          <w:color w:val="000000" w:themeColor="text1"/>
          <w:szCs w:val="24"/>
        </w:rPr>
        <w:t xml:space="preserve">vykdymą“ </w:t>
      </w:r>
      <w:r w:rsidR="00AF4AD9">
        <w:rPr>
          <w:rFonts w:ascii="Times New Roman" w:hAnsi="Times New Roman"/>
          <w:color w:val="000000" w:themeColor="text1"/>
          <w:szCs w:val="24"/>
          <w:lang w:eastAsia="lt-LT"/>
        </w:rPr>
        <w:t xml:space="preserve"> </w:t>
      </w:r>
      <w:r w:rsidR="00961879" w:rsidRPr="00E7644E">
        <w:rPr>
          <w:rFonts w:ascii="Times New Roman" w:hAnsi="Times New Roman"/>
          <w:color w:val="000000" w:themeColor="text1"/>
          <w:szCs w:val="24"/>
          <w:lang w:eastAsia="lt-LT"/>
        </w:rPr>
        <w:t>priemonę</w:t>
      </w:r>
      <w:r w:rsidR="00E24268" w:rsidRPr="00E7644E">
        <w:rPr>
          <w:rFonts w:ascii="Times New Roman" w:hAnsi="Times New Roman"/>
          <w:color w:val="000000" w:themeColor="text1"/>
          <w:szCs w:val="24"/>
          <w:lang w:eastAsia="lt-LT"/>
        </w:rPr>
        <w:t xml:space="preserve"> </w:t>
      </w:r>
      <w:r w:rsidR="009E4815" w:rsidRPr="00E7644E">
        <w:rPr>
          <w:rFonts w:ascii="Times New Roman" w:hAnsi="Times New Roman"/>
          <w:color w:val="000000" w:themeColor="text1"/>
          <w:szCs w:val="24"/>
          <w:lang w:eastAsia="lt-LT"/>
        </w:rPr>
        <w:t>„</w:t>
      </w:r>
      <w:r w:rsidR="00951076">
        <w:rPr>
          <w:rFonts w:ascii="Times New Roman" w:hAnsi="Times New Roman"/>
          <w:color w:val="000000" w:themeColor="text1"/>
          <w:szCs w:val="24"/>
        </w:rPr>
        <w:t>Savivaldybės valdymo ir funkcionalumo užtikrinimas</w:t>
      </w:r>
      <w:r w:rsidR="00E24268" w:rsidRPr="006D1AA6">
        <w:rPr>
          <w:rFonts w:ascii="Times New Roman" w:hAnsi="Times New Roman"/>
          <w:color w:val="000000" w:themeColor="text1"/>
          <w:szCs w:val="24"/>
        </w:rPr>
        <w:t>“</w:t>
      </w:r>
      <w:r w:rsidR="00E72D25">
        <w:rPr>
          <w:rFonts w:ascii="Times New Roman" w:hAnsi="Times New Roman"/>
          <w:color w:val="000000" w:themeColor="text1"/>
          <w:szCs w:val="24"/>
        </w:rPr>
        <w:t>,</w:t>
      </w:r>
      <w:r w:rsidR="00E24268" w:rsidRPr="006D1AA6">
        <w:rPr>
          <w:rFonts w:ascii="Times New Roman" w:hAnsi="Times New Roman"/>
          <w:color w:val="000000" w:themeColor="text1"/>
          <w:szCs w:val="24"/>
        </w:rPr>
        <w:t xml:space="preserve"> </w:t>
      </w:r>
      <w:r w:rsidR="00961879" w:rsidRPr="00E7644E">
        <w:rPr>
          <w:rFonts w:ascii="Times New Roman" w:hAnsi="Times New Roman"/>
          <w:color w:val="000000" w:themeColor="text1"/>
          <w:szCs w:val="24"/>
          <w:lang w:eastAsia="lt-LT"/>
        </w:rPr>
        <w:t>bus siekiama didinti valdymo kokybę, kokybiškai vykdyti seniūnijos funkcijas, įgyvendinti rajono</w:t>
      </w:r>
      <w:r w:rsidR="0081498E" w:rsidRPr="00E7644E">
        <w:rPr>
          <w:rFonts w:ascii="Times New Roman" w:hAnsi="Times New Roman"/>
          <w:color w:val="000000" w:themeColor="text1"/>
          <w:szCs w:val="24"/>
          <w:lang w:eastAsia="lt-LT"/>
        </w:rPr>
        <w:t xml:space="preserve"> s</w:t>
      </w:r>
      <w:r w:rsidR="00CE6C60" w:rsidRPr="00E7644E">
        <w:rPr>
          <w:rFonts w:ascii="Times New Roman" w:hAnsi="Times New Roman"/>
          <w:color w:val="000000" w:themeColor="text1"/>
          <w:szCs w:val="24"/>
          <w:lang w:eastAsia="lt-LT"/>
        </w:rPr>
        <w:t>trateginio</w:t>
      </w:r>
      <w:r w:rsidR="0081498E" w:rsidRPr="00E7644E">
        <w:rPr>
          <w:rFonts w:ascii="Times New Roman" w:hAnsi="Times New Roman"/>
          <w:color w:val="000000" w:themeColor="text1"/>
          <w:szCs w:val="24"/>
          <w:lang w:eastAsia="lt-LT"/>
        </w:rPr>
        <w:t xml:space="preserve"> plėtros </w:t>
      </w:r>
      <w:r w:rsidR="003A3310" w:rsidRPr="00E7644E">
        <w:rPr>
          <w:rFonts w:ascii="Times New Roman" w:hAnsi="Times New Roman"/>
          <w:color w:val="000000" w:themeColor="text1"/>
          <w:szCs w:val="24"/>
          <w:lang w:eastAsia="lt-LT"/>
        </w:rPr>
        <w:t xml:space="preserve">plano </w:t>
      </w:r>
      <w:r w:rsidR="00961879" w:rsidRPr="00E7644E">
        <w:rPr>
          <w:rFonts w:ascii="Times New Roman" w:hAnsi="Times New Roman"/>
          <w:color w:val="000000" w:themeColor="text1"/>
          <w:szCs w:val="24"/>
          <w:lang w:eastAsia="lt-LT"/>
        </w:rPr>
        <w:t>prioritetus</w:t>
      </w:r>
      <w:r w:rsidR="00E70D8D" w:rsidRPr="00E7644E">
        <w:rPr>
          <w:rFonts w:ascii="Times New Roman" w:hAnsi="Times New Roman"/>
          <w:color w:val="000000" w:themeColor="text1"/>
          <w:szCs w:val="24"/>
          <w:lang w:eastAsia="lt-LT"/>
        </w:rPr>
        <w:t>.</w:t>
      </w:r>
      <w:r w:rsidR="0000100E" w:rsidRPr="006D1AA6">
        <w:rPr>
          <w:rFonts w:ascii="Times New Roman" w:hAnsi="Times New Roman"/>
          <w:color w:val="000000" w:themeColor="text1"/>
          <w:szCs w:val="24"/>
        </w:rPr>
        <w:t xml:space="preserve"> </w:t>
      </w:r>
      <w:r w:rsidR="006853C9" w:rsidRPr="006D1AA6">
        <w:rPr>
          <w:rFonts w:ascii="Times New Roman" w:hAnsi="Times New Roman"/>
          <w:color w:val="000000" w:themeColor="text1"/>
          <w:szCs w:val="24"/>
        </w:rPr>
        <w:t>B</w:t>
      </w:r>
      <w:r w:rsidR="0000100E" w:rsidRPr="006D1AA6">
        <w:rPr>
          <w:rFonts w:ascii="Times New Roman" w:hAnsi="Times New Roman"/>
          <w:color w:val="000000" w:themeColor="text1"/>
          <w:szCs w:val="24"/>
        </w:rPr>
        <w:t>us siekiama tobulinti vidaus administravimą, gerinti viešųjų ir administracinių paslaugų teikimo kokybę</w:t>
      </w:r>
      <w:r w:rsidR="009C4968" w:rsidRPr="006D1AA6">
        <w:rPr>
          <w:rFonts w:ascii="Times New Roman" w:hAnsi="Times New Roman"/>
          <w:color w:val="000000" w:themeColor="text1"/>
          <w:szCs w:val="24"/>
        </w:rPr>
        <w:t>. P</w:t>
      </w:r>
      <w:r w:rsidR="00E8418C" w:rsidRPr="006D1AA6">
        <w:rPr>
          <w:rFonts w:ascii="Times New Roman" w:hAnsi="Times New Roman"/>
          <w:color w:val="000000" w:themeColor="text1"/>
          <w:szCs w:val="24"/>
        </w:rPr>
        <w:t xml:space="preserve">agal finansines galimybes </w:t>
      </w:r>
      <w:r w:rsidR="009C4968" w:rsidRPr="006D1AA6">
        <w:rPr>
          <w:rFonts w:ascii="Times New Roman" w:hAnsi="Times New Roman"/>
          <w:color w:val="000000" w:themeColor="text1"/>
          <w:szCs w:val="24"/>
        </w:rPr>
        <w:t xml:space="preserve">bus </w:t>
      </w:r>
      <w:r w:rsidR="0081498E" w:rsidRPr="006D1AA6">
        <w:rPr>
          <w:rFonts w:eastAsia="Calibri"/>
        </w:rPr>
        <w:t xml:space="preserve">skatinamas seniūnijos darbuotojų kvalifikacijos kėlimas, gerinama informacinių technologijų bazė, diegiamos įvairios programos, gerinamas elektroninių paslaugų teikimas. </w:t>
      </w:r>
      <w:r w:rsidR="00A62811">
        <w:rPr>
          <w:rFonts w:eastAsia="Calibri"/>
        </w:rPr>
        <w:t>Bus planuojamos seniūnijos išlaidos transpo</w:t>
      </w:r>
      <w:r w:rsidR="00452E48">
        <w:rPr>
          <w:rFonts w:eastAsia="Calibri"/>
        </w:rPr>
        <w:t>r</w:t>
      </w:r>
      <w:r w:rsidR="00A62811">
        <w:rPr>
          <w:rFonts w:eastAsia="Calibri"/>
        </w:rPr>
        <w:t>t</w:t>
      </w:r>
      <w:r w:rsidR="00452E48">
        <w:rPr>
          <w:rFonts w:eastAsia="Calibri"/>
        </w:rPr>
        <w:t>u</w:t>
      </w:r>
      <w:r w:rsidR="00A62811">
        <w:rPr>
          <w:rFonts w:eastAsia="Calibri"/>
        </w:rPr>
        <w:t xml:space="preserve">i, kanceliarinėms prekėms, </w:t>
      </w:r>
      <w:r w:rsidR="00452E48">
        <w:rPr>
          <w:rFonts w:eastAsia="Calibri"/>
        </w:rPr>
        <w:t xml:space="preserve">komunalinėms paslaugoms, išlaidos seniūnijos patalpų išlaikymui ir remontui. </w:t>
      </w:r>
      <w:r w:rsidR="001B7E04">
        <w:rPr>
          <w:rFonts w:eastAsia="Calibri"/>
        </w:rPr>
        <w:t xml:space="preserve">2025 m. </w:t>
      </w:r>
      <w:r w:rsidR="001B7E04" w:rsidRPr="004F2F6A">
        <w:rPr>
          <w:rFonts w:eastAsia="Calibri"/>
          <w:color w:val="000000" w:themeColor="text1"/>
        </w:rPr>
        <w:t>n</w:t>
      </w:r>
      <w:r w:rsidR="00E8418C" w:rsidRPr="004F2F6A">
        <w:rPr>
          <w:rFonts w:eastAsia="Calibri"/>
          <w:color w:val="000000" w:themeColor="text1"/>
        </w:rPr>
        <w:t xml:space="preserve">umatoma </w:t>
      </w:r>
      <w:r w:rsidR="0059753C" w:rsidRPr="004F2F6A">
        <w:rPr>
          <w:rFonts w:eastAsia="Calibri"/>
          <w:color w:val="000000" w:themeColor="text1"/>
        </w:rPr>
        <w:t xml:space="preserve">pakeisti </w:t>
      </w:r>
      <w:r w:rsidR="00FB5F7C" w:rsidRPr="004F2F6A">
        <w:rPr>
          <w:rFonts w:eastAsia="Calibri"/>
          <w:color w:val="000000" w:themeColor="text1"/>
        </w:rPr>
        <w:t xml:space="preserve">seniūnijos </w:t>
      </w:r>
      <w:r w:rsidR="0059753C" w:rsidRPr="004F2F6A">
        <w:rPr>
          <w:rFonts w:eastAsia="Calibri"/>
          <w:color w:val="000000" w:themeColor="text1"/>
        </w:rPr>
        <w:t xml:space="preserve">garažo </w:t>
      </w:r>
      <w:r w:rsidR="001C5887" w:rsidRPr="004F2F6A">
        <w:rPr>
          <w:rFonts w:eastAsia="Calibri"/>
          <w:color w:val="000000" w:themeColor="text1"/>
        </w:rPr>
        <w:t>stogą</w:t>
      </w:r>
      <w:r w:rsidR="0059753C" w:rsidRPr="004F2F6A">
        <w:rPr>
          <w:rFonts w:eastAsia="Calibri"/>
          <w:color w:val="000000" w:themeColor="text1"/>
        </w:rPr>
        <w:t xml:space="preserve">, </w:t>
      </w:r>
      <w:r w:rsidR="00FB5F7C" w:rsidRPr="004F2F6A">
        <w:rPr>
          <w:rFonts w:eastAsia="Calibri"/>
          <w:color w:val="000000" w:themeColor="text1"/>
        </w:rPr>
        <w:t>administracini</w:t>
      </w:r>
      <w:r w:rsidR="00E07CEC" w:rsidRPr="004F2F6A">
        <w:rPr>
          <w:rFonts w:eastAsia="Calibri"/>
          <w:color w:val="000000" w:themeColor="text1"/>
        </w:rPr>
        <w:t>o</w:t>
      </w:r>
      <w:r w:rsidR="00FB5F7C" w:rsidRPr="004F2F6A">
        <w:rPr>
          <w:rFonts w:eastAsia="Calibri"/>
          <w:color w:val="000000" w:themeColor="text1"/>
        </w:rPr>
        <w:t xml:space="preserve"> pastat</w:t>
      </w:r>
      <w:r w:rsidR="00E07CEC" w:rsidRPr="004F2F6A">
        <w:rPr>
          <w:rFonts w:eastAsia="Calibri"/>
          <w:color w:val="000000" w:themeColor="text1"/>
        </w:rPr>
        <w:t>o viduje</w:t>
      </w:r>
      <w:r w:rsidR="001B7E04" w:rsidRPr="004F2F6A">
        <w:rPr>
          <w:rFonts w:eastAsia="Calibri"/>
          <w:color w:val="000000" w:themeColor="text1"/>
        </w:rPr>
        <w:t xml:space="preserve"> - </w:t>
      </w:r>
      <w:r w:rsidR="008B75B3" w:rsidRPr="004F2F6A">
        <w:rPr>
          <w:rFonts w:eastAsia="Calibri"/>
          <w:color w:val="000000" w:themeColor="text1"/>
        </w:rPr>
        <w:t xml:space="preserve">dviejų kabinetų </w:t>
      </w:r>
      <w:r w:rsidR="00FB5F7C" w:rsidRPr="004F2F6A">
        <w:rPr>
          <w:rFonts w:eastAsia="Calibri"/>
          <w:color w:val="000000" w:themeColor="text1"/>
        </w:rPr>
        <w:t xml:space="preserve">grindų dangą, </w:t>
      </w:r>
    </w:p>
    <w:p w14:paraId="75D61A1F" w14:textId="5FE29819" w:rsidR="00E84352" w:rsidRPr="00452E48" w:rsidRDefault="00951076" w:rsidP="00AD1429">
      <w:pPr>
        <w:suppressAutoHyphens/>
        <w:autoSpaceDN w:val="0"/>
        <w:ind w:firstLine="720"/>
        <w:jc w:val="both"/>
        <w:textAlignment w:val="baseline"/>
        <w:rPr>
          <w:rFonts w:ascii="Times New Roman" w:hAnsi="Times New Roman"/>
          <w:color w:val="ED0000"/>
          <w:szCs w:val="24"/>
        </w:rPr>
      </w:pPr>
      <w:r w:rsidRPr="004F2F6A">
        <w:rPr>
          <w:rFonts w:ascii="Times New Roman" w:hAnsi="Times New Roman"/>
          <w:color w:val="000000" w:themeColor="text1"/>
          <w:szCs w:val="24"/>
        </w:rPr>
        <w:t>Įgyvendinant</w:t>
      </w:r>
      <w:r w:rsidR="003A40F5">
        <w:rPr>
          <w:rFonts w:ascii="Times New Roman" w:hAnsi="Times New Roman"/>
          <w:color w:val="000000" w:themeColor="text1"/>
          <w:szCs w:val="24"/>
        </w:rPr>
        <w:t xml:space="preserve"> 6</w:t>
      </w:r>
      <w:r w:rsidR="003A40F5" w:rsidRPr="006D1AA6">
        <w:rPr>
          <w:rFonts w:ascii="Times New Roman" w:hAnsi="Times New Roman"/>
          <w:color w:val="000000" w:themeColor="text1"/>
          <w:szCs w:val="24"/>
        </w:rPr>
        <w:t xml:space="preserve"> uždavinio „</w:t>
      </w:r>
      <w:r w:rsidR="003A40F5">
        <w:rPr>
          <w:rFonts w:ascii="Times New Roman" w:hAnsi="Times New Roman"/>
          <w:color w:val="000000" w:themeColor="text1"/>
          <w:szCs w:val="24"/>
        </w:rPr>
        <w:t>Gerinti viešojo valdymo praktiką</w:t>
      </w:r>
      <w:r w:rsidR="003A40F5" w:rsidRPr="006D1AA6">
        <w:rPr>
          <w:rFonts w:ascii="Times New Roman" w:hAnsi="Times New Roman"/>
          <w:color w:val="000000" w:themeColor="text1"/>
          <w:szCs w:val="24"/>
        </w:rPr>
        <w:t xml:space="preserve">“ </w:t>
      </w:r>
      <w:r w:rsidRPr="004F2F6A">
        <w:rPr>
          <w:rFonts w:ascii="Times New Roman" w:hAnsi="Times New Roman"/>
          <w:color w:val="000000" w:themeColor="text1"/>
          <w:szCs w:val="24"/>
        </w:rPr>
        <w:t xml:space="preserve"> priemonę „Administracinės naštos mažinimo priemonių įgyvendinimas </w:t>
      </w:r>
      <w:r>
        <w:rPr>
          <w:rFonts w:ascii="Times New Roman" w:hAnsi="Times New Roman"/>
          <w:color w:val="000000" w:themeColor="text1"/>
          <w:szCs w:val="24"/>
        </w:rPr>
        <w:t>(priemonių planas)</w:t>
      </w:r>
      <w:r w:rsidRPr="006D1AA6">
        <w:rPr>
          <w:rFonts w:ascii="Times New Roman" w:hAnsi="Times New Roman"/>
          <w:color w:val="000000" w:themeColor="text1"/>
          <w:szCs w:val="24"/>
        </w:rPr>
        <w:t>“</w:t>
      </w:r>
      <w:r>
        <w:rPr>
          <w:rFonts w:ascii="Times New Roman" w:hAnsi="Times New Roman"/>
          <w:color w:val="000000" w:themeColor="text1"/>
          <w:szCs w:val="24"/>
        </w:rPr>
        <w:t xml:space="preserve">, </w:t>
      </w:r>
      <w:r w:rsidR="00021F03">
        <w:rPr>
          <w:rFonts w:eastAsia="Calibri"/>
          <w:bCs/>
          <w:color w:val="000000" w:themeColor="text1"/>
        </w:rPr>
        <w:t>bus</w:t>
      </w:r>
      <w:r w:rsidR="00021F03" w:rsidRPr="00C82E12">
        <w:rPr>
          <w:rFonts w:eastAsia="Calibri"/>
          <w:bCs/>
          <w:color w:val="000000" w:themeColor="text1"/>
        </w:rPr>
        <w:t xml:space="preserve"> diegiamos naujos ir tobulinamos veikiančios informacinės sistemos, </w:t>
      </w:r>
      <w:r w:rsidR="00021F03">
        <w:rPr>
          <w:rFonts w:eastAsia="Calibri"/>
          <w:bCs/>
          <w:color w:val="000000" w:themeColor="text1"/>
        </w:rPr>
        <w:t>seniūnijoje DVS priemonėmis išduodami leidimai, pažymos</w:t>
      </w:r>
      <w:r w:rsidR="007C7227">
        <w:rPr>
          <w:rFonts w:eastAsia="Calibri"/>
          <w:bCs/>
          <w:color w:val="000000" w:themeColor="text1"/>
        </w:rPr>
        <w:t xml:space="preserve"> ir kiti dokumentai</w:t>
      </w:r>
      <w:r w:rsidR="00021F03">
        <w:rPr>
          <w:rFonts w:eastAsia="Calibri"/>
          <w:bCs/>
          <w:color w:val="000000" w:themeColor="text1"/>
        </w:rPr>
        <w:t xml:space="preserve"> </w:t>
      </w:r>
      <w:r w:rsidR="00021F03" w:rsidRPr="00C82E12">
        <w:rPr>
          <w:rFonts w:eastAsia="Calibri"/>
          <w:bCs/>
          <w:color w:val="000000" w:themeColor="text1"/>
        </w:rPr>
        <w:t xml:space="preserve">per trumpesnį laiką, nelaukiant, kol sueis teisės aktuose nustatytas terminas. </w:t>
      </w:r>
      <w:r w:rsidR="003A3310" w:rsidRPr="006E5B7F">
        <w:rPr>
          <w:rFonts w:ascii="Times New Roman" w:hAnsi="Times New Roman"/>
          <w:color w:val="000000" w:themeColor="text1"/>
          <w:szCs w:val="24"/>
        </w:rPr>
        <w:t xml:space="preserve">Nuolat bus vykdomos </w:t>
      </w:r>
      <w:r w:rsidR="00C97F71" w:rsidRPr="006E5B7F">
        <w:rPr>
          <w:rFonts w:ascii="Times New Roman" w:hAnsi="Times New Roman"/>
          <w:color w:val="000000" w:themeColor="text1"/>
          <w:szCs w:val="24"/>
        </w:rPr>
        <w:t>gyvenamosios vietos deklaravimo funkcijos</w:t>
      </w:r>
      <w:r w:rsidR="009D58DE">
        <w:rPr>
          <w:rFonts w:ascii="Times New Roman" w:hAnsi="Times New Roman"/>
          <w:color w:val="000000" w:themeColor="text1"/>
          <w:szCs w:val="24"/>
        </w:rPr>
        <w:t>, s</w:t>
      </w:r>
      <w:r w:rsidR="006853C9" w:rsidRPr="00FD0B25">
        <w:rPr>
          <w:rFonts w:ascii="Times New Roman" w:hAnsi="Times New Roman"/>
          <w:color w:val="000000" w:themeColor="text1"/>
          <w:szCs w:val="24"/>
        </w:rPr>
        <w:t>eniūnijos gyventojams</w:t>
      </w:r>
      <w:r w:rsidR="003376D8" w:rsidRPr="00FD0B25">
        <w:rPr>
          <w:rFonts w:ascii="Times New Roman" w:hAnsi="Times New Roman"/>
          <w:color w:val="000000" w:themeColor="text1"/>
          <w:szCs w:val="24"/>
        </w:rPr>
        <w:t xml:space="preserve"> atliekami notariniai veiksmai.</w:t>
      </w:r>
      <w:r w:rsidR="006853C9" w:rsidRPr="00FD0B25">
        <w:rPr>
          <w:rFonts w:ascii="Times New Roman" w:hAnsi="Times New Roman"/>
          <w:color w:val="000000" w:themeColor="text1"/>
          <w:szCs w:val="24"/>
        </w:rPr>
        <w:t xml:space="preserve"> </w:t>
      </w:r>
      <w:r w:rsidR="00E72D25">
        <w:rPr>
          <w:rFonts w:ascii="Times New Roman" w:hAnsi="Times New Roman"/>
          <w:color w:val="000000" w:themeColor="text1"/>
          <w:szCs w:val="24"/>
        </w:rPr>
        <w:t>B</w:t>
      </w:r>
      <w:r w:rsidR="00E84352" w:rsidRPr="00FD0B25">
        <w:rPr>
          <w:rFonts w:ascii="Times New Roman" w:hAnsi="Times New Roman"/>
          <w:color w:val="000000" w:themeColor="text1"/>
          <w:szCs w:val="24"/>
        </w:rPr>
        <w:t xml:space="preserve">us dirbama su </w:t>
      </w:r>
      <w:r w:rsidR="00093683" w:rsidRPr="00FD0B25">
        <w:rPr>
          <w:rFonts w:ascii="Times New Roman" w:hAnsi="Times New Roman"/>
          <w:color w:val="000000" w:themeColor="text1"/>
          <w:szCs w:val="24"/>
        </w:rPr>
        <w:t>M</w:t>
      </w:r>
      <w:r w:rsidR="00E84352" w:rsidRPr="00FD0B25">
        <w:rPr>
          <w:rFonts w:ascii="Times New Roman" w:hAnsi="Times New Roman"/>
          <w:color w:val="000000" w:themeColor="text1"/>
          <w:szCs w:val="24"/>
        </w:rPr>
        <w:t>GVD</w:t>
      </w:r>
      <w:r w:rsidR="00093683" w:rsidRPr="00FD0B25">
        <w:rPr>
          <w:rFonts w:ascii="Times New Roman" w:hAnsi="Times New Roman"/>
          <w:color w:val="000000" w:themeColor="text1"/>
          <w:szCs w:val="24"/>
        </w:rPr>
        <w:t>I</w:t>
      </w:r>
      <w:r w:rsidR="00E84352" w:rsidRPr="00FD0B25">
        <w:rPr>
          <w:rFonts w:ascii="Times New Roman" w:hAnsi="Times New Roman"/>
          <w:color w:val="000000" w:themeColor="text1"/>
          <w:szCs w:val="24"/>
        </w:rPr>
        <w:t>S (</w:t>
      </w:r>
      <w:r w:rsidR="00434439">
        <w:rPr>
          <w:rFonts w:ascii="Times New Roman" w:hAnsi="Times New Roman"/>
          <w:color w:val="000000" w:themeColor="text1"/>
          <w:szCs w:val="24"/>
        </w:rPr>
        <w:t>M</w:t>
      </w:r>
      <w:r w:rsidR="00093683" w:rsidRPr="00FD0B25">
        <w:rPr>
          <w:color w:val="000000" w:themeColor="text1"/>
        </w:rPr>
        <w:t>etrikacijos ir gyvenamosios vietos deklaravimo informacinė sistema</w:t>
      </w:r>
      <w:r w:rsidR="00E84352" w:rsidRPr="00FD0B25">
        <w:rPr>
          <w:rFonts w:ascii="Times New Roman" w:hAnsi="Times New Roman"/>
          <w:color w:val="000000" w:themeColor="text1"/>
          <w:szCs w:val="24"/>
        </w:rPr>
        <w:t>), DVS programa (K</w:t>
      </w:r>
      <w:r w:rsidR="00434439">
        <w:rPr>
          <w:rFonts w:ascii="Times New Roman" w:hAnsi="Times New Roman"/>
          <w:color w:val="000000" w:themeColor="text1"/>
          <w:szCs w:val="24"/>
        </w:rPr>
        <w:t>ontora</w:t>
      </w:r>
      <w:r w:rsidR="00E84352" w:rsidRPr="00FD0B25">
        <w:rPr>
          <w:rFonts w:ascii="Times New Roman" w:hAnsi="Times New Roman"/>
          <w:color w:val="000000" w:themeColor="text1"/>
          <w:szCs w:val="24"/>
        </w:rPr>
        <w:t>), VIPIS (</w:t>
      </w:r>
      <w:r w:rsidR="00434439">
        <w:rPr>
          <w:rFonts w:ascii="Times New Roman" w:hAnsi="Times New Roman"/>
          <w:color w:val="000000" w:themeColor="text1"/>
          <w:szCs w:val="24"/>
        </w:rPr>
        <w:t>V</w:t>
      </w:r>
      <w:r w:rsidR="00E84352" w:rsidRPr="00FD0B25">
        <w:rPr>
          <w:rFonts w:ascii="Times New Roman" w:hAnsi="Times New Roman"/>
          <w:color w:val="000000" w:themeColor="text1"/>
          <w:szCs w:val="24"/>
        </w:rPr>
        <w:t>ie</w:t>
      </w:r>
      <w:r w:rsidR="00E84352" w:rsidRPr="00FD0B25">
        <w:rPr>
          <w:rFonts w:ascii="Times New Roman" w:hAnsi="Times New Roman" w:hint="eastAsia"/>
          <w:color w:val="000000" w:themeColor="text1"/>
          <w:szCs w:val="24"/>
        </w:rPr>
        <w:t>šų</w:t>
      </w:r>
      <w:r w:rsidR="00E84352" w:rsidRPr="00FD0B25">
        <w:rPr>
          <w:rFonts w:ascii="Times New Roman" w:hAnsi="Times New Roman"/>
          <w:color w:val="000000" w:themeColor="text1"/>
          <w:szCs w:val="24"/>
        </w:rPr>
        <w:t>j</w:t>
      </w:r>
      <w:r w:rsidR="00E84352" w:rsidRPr="00FD0B25">
        <w:rPr>
          <w:rFonts w:ascii="Times New Roman" w:hAnsi="Times New Roman" w:hint="eastAsia"/>
          <w:color w:val="000000" w:themeColor="text1"/>
          <w:szCs w:val="24"/>
        </w:rPr>
        <w:t>ų</w:t>
      </w:r>
      <w:r w:rsidR="00E84352" w:rsidRPr="00FD0B25">
        <w:rPr>
          <w:rFonts w:ascii="Times New Roman" w:hAnsi="Times New Roman"/>
          <w:color w:val="000000" w:themeColor="text1"/>
          <w:szCs w:val="24"/>
        </w:rPr>
        <w:t xml:space="preserve"> pirkim</w:t>
      </w:r>
      <w:r w:rsidR="00E84352" w:rsidRPr="00FD0B25">
        <w:rPr>
          <w:rFonts w:ascii="Times New Roman" w:hAnsi="Times New Roman" w:hint="eastAsia"/>
          <w:color w:val="000000" w:themeColor="text1"/>
          <w:szCs w:val="24"/>
        </w:rPr>
        <w:t>ų</w:t>
      </w:r>
      <w:r w:rsidR="00E84352" w:rsidRPr="00FD0B25">
        <w:rPr>
          <w:rFonts w:ascii="Times New Roman" w:hAnsi="Times New Roman"/>
          <w:color w:val="000000" w:themeColor="text1"/>
          <w:szCs w:val="24"/>
        </w:rPr>
        <w:t xml:space="preserve"> sistema), su EAIS (Elektroninio archyvo informacine sistema), PERSONALAS (personalo valdymo sistema)</w:t>
      </w:r>
      <w:r w:rsidR="00452E48">
        <w:rPr>
          <w:rFonts w:ascii="Times New Roman" w:hAnsi="Times New Roman"/>
          <w:color w:val="000000" w:themeColor="text1"/>
          <w:szCs w:val="24"/>
        </w:rPr>
        <w:t xml:space="preserve">, </w:t>
      </w:r>
      <w:r w:rsidR="00434439">
        <w:rPr>
          <w:rFonts w:ascii="Times New Roman" w:hAnsi="Times New Roman"/>
          <w:color w:val="000000" w:themeColor="text1"/>
          <w:szCs w:val="24"/>
        </w:rPr>
        <w:t xml:space="preserve">SABIS (Sąskaitų administravimo bendroji informacinė sistema), </w:t>
      </w:r>
      <w:r w:rsidR="00452E48" w:rsidRPr="00434439">
        <w:rPr>
          <w:rFonts w:ascii="Times New Roman" w:hAnsi="Times New Roman"/>
          <w:color w:val="000000" w:themeColor="text1"/>
          <w:szCs w:val="24"/>
        </w:rPr>
        <w:t>SVS (S</w:t>
      </w:r>
      <w:r w:rsidR="00434439" w:rsidRPr="00434439">
        <w:rPr>
          <w:rFonts w:ascii="Times New Roman" w:hAnsi="Times New Roman"/>
          <w:color w:val="000000" w:themeColor="text1"/>
          <w:szCs w:val="24"/>
        </w:rPr>
        <w:t>utarčių</w:t>
      </w:r>
      <w:r w:rsidR="00452E48" w:rsidRPr="00434439">
        <w:rPr>
          <w:rFonts w:ascii="Times New Roman" w:hAnsi="Times New Roman"/>
          <w:color w:val="000000" w:themeColor="text1"/>
          <w:szCs w:val="24"/>
        </w:rPr>
        <w:t xml:space="preserve"> valdymo sistema)</w:t>
      </w:r>
      <w:r w:rsidR="00D05A83">
        <w:rPr>
          <w:rFonts w:ascii="Times New Roman" w:hAnsi="Times New Roman"/>
          <w:color w:val="000000" w:themeColor="text1"/>
          <w:szCs w:val="24"/>
        </w:rPr>
        <w:t>.</w:t>
      </w:r>
    </w:p>
    <w:p w14:paraId="7403959B" w14:textId="09123850" w:rsidR="00E5293C" w:rsidRPr="00FD0B25" w:rsidRDefault="00BA6FD3" w:rsidP="00AD1429">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951076">
        <w:rPr>
          <w:rFonts w:ascii="Times New Roman" w:hAnsi="Times New Roman"/>
          <w:color w:val="000000" w:themeColor="text1"/>
          <w:szCs w:val="24"/>
        </w:rPr>
        <w:t>2025 metų veiklos planą</w:t>
      </w:r>
      <w:r w:rsidRPr="00FD0B25">
        <w:rPr>
          <w:rFonts w:ascii="Times New Roman" w:hAnsi="Times New Roman"/>
          <w:color w:val="000000" w:themeColor="text1"/>
          <w:szCs w:val="24"/>
        </w:rPr>
        <w:t xml:space="preserve"> bei </w:t>
      </w:r>
      <w:r w:rsidR="00951076">
        <w:rPr>
          <w:rFonts w:ascii="Times New Roman" w:hAnsi="Times New Roman"/>
          <w:color w:val="000000" w:themeColor="text1"/>
          <w:szCs w:val="24"/>
        </w:rPr>
        <w:t>uždavinius</w:t>
      </w:r>
      <w:r w:rsidRPr="00FD0B25">
        <w:rPr>
          <w:rFonts w:ascii="Times New Roman" w:hAnsi="Times New Roman"/>
          <w:color w:val="000000" w:themeColor="text1"/>
          <w:szCs w:val="24"/>
        </w:rPr>
        <w:t>, bus užtikrinamas priskirtos teritorijos visuomenės viešųjų p</w:t>
      </w:r>
      <w:r w:rsidR="00405452" w:rsidRPr="00FD0B25">
        <w:rPr>
          <w:rFonts w:ascii="Times New Roman" w:hAnsi="Times New Roman"/>
          <w:color w:val="000000" w:themeColor="text1"/>
          <w:szCs w:val="24"/>
        </w:rPr>
        <w:t>oreikių ir interesų tenkinimas bei</w:t>
      </w:r>
      <w:r w:rsidRPr="00FD0B25">
        <w:rPr>
          <w:rFonts w:ascii="Times New Roman" w:hAnsi="Times New Roman"/>
          <w:color w:val="000000" w:themeColor="text1"/>
          <w:szCs w:val="24"/>
        </w:rPr>
        <w:t xml:space="preserve"> seniūnijos funkcijų vykdymas. </w:t>
      </w:r>
      <w:r w:rsidR="00405452" w:rsidRPr="00FD0B25">
        <w:rPr>
          <w:rFonts w:ascii="Times New Roman" w:hAnsi="Times New Roman"/>
          <w:color w:val="000000" w:themeColor="text1"/>
          <w:szCs w:val="24"/>
        </w:rPr>
        <w:t>Seniūnija įsipareigoja laik</w:t>
      </w:r>
      <w:r w:rsidR="00BC50B5" w:rsidRPr="00FD0B25">
        <w:rPr>
          <w:rFonts w:ascii="Times New Roman" w:hAnsi="Times New Roman"/>
          <w:color w:val="000000" w:themeColor="text1"/>
          <w:szCs w:val="24"/>
        </w:rPr>
        <w:t>u</w:t>
      </w:r>
      <w:r w:rsidR="00405452" w:rsidRPr="00FD0B25">
        <w:rPr>
          <w:rFonts w:ascii="Times New Roman" w:hAnsi="Times New Roman"/>
          <w:color w:val="000000" w:themeColor="text1"/>
          <w:szCs w:val="24"/>
        </w:rPr>
        <w:t xml:space="preserve"> planuoti ir efektyviai naudoti finansinius, žmogiškuosius bei materialinius išteklius, apibendrinti statistinius pra</w:t>
      </w:r>
      <w:r w:rsidR="00BC50B5" w:rsidRPr="00FD0B25">
        <w:rPr>
          <w:rFonts w:ascii="Times New Roman" w:hAnsi="Times New Roman"/>
          <w:color w:val="000000" w:themeColor="text1"/>
          <w:szCs w:val="24"/>
        </w:rPr>
        <w:t>ėjusių</w:t>
      </w:r>
      <w:r w:rsidR="00405452" w:rsidRPr="00FD0B25">
        <w:rPr>
          <w:rFonts w:ascii="Times New Roman" w:hAnsi="Times New Roman"/>
          <w:color w:val="000000" w:themeColor="text1"/>
          <w:szCs w:val="24"/>
        </w:rPr>
        <w:t xml:space="preserve"> metų veiklos duomenis ir pateikti juos ataskaitoje seniūnijos gyventojams </w:t>
      </w:r>
      <w:r w:rsidR="00951076">
        <w:rPr>
          <w:rFonts w:ascii="Times New Roman" w:hAnsi="Times New Roman"/>
          <w:color w:val="000000" w:themeColor="text1"/>
          <w:szCs w:val="24"/>
        </w:rPr>
        <w:t>bei</w:t>
      </w:r>
      <w:r w:rsidR="00405452" w:rsidRPr="00FD0B25">
        <w:rPr>
          <w:rFonts w:ascii="Times New Roman" w:hAnsi="Times New Roman"/>
          <w:color w:val="000000" w:themeColor="text1"/>
          <w:szCs w:val="24"/>
        </w:rPr>
        <w:t xml:space="preserve"> administracijos direktoriui.</w:t>
      </w:r>
    </w:p>
    <w:p w14:paraId="7D2124F5" w14:textId="66C089CD" w:rsidR="005B3B5F" w:rsidRPr="005B3B5F" w:rsidRDefault="00405452" w:rsidP="00AD1429">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t>Seniūnijos funkcijos</w:t>
      </w:r>
      <w:r w:rsidR="00970E6C" w:rsidRPr="00FD0B25">
        <w:rPr>
          <w:rFonts w:ascii="Times New Roman" w:hAnsi="Times New Roman"/>
          <w:b/>
          <w:bCs/>
          <w:color w:val="000000" w:themeColor="text1"/>
          <w:szCs w:val="24"/>
        </w:rPr>
        <w:t xml:space="preserve"> 20</w:t>
      </w:r>
      <w:r w:rsidR="007D3D0C" w:rsidRPr="00FD0B25">
        <w:rPr>
          <w:rFonts w:ascii="Times New Roman" w:hAnsi="Times New Roman"/>
          <w:b/>
          <w:bCs/>
          <w:color w:val="000000" w:themeColor="text1"/>
          <w:szCs w:val="24"/>
        </w:rPr>
        <w:t>2</w:t>
      </w:r>
      <w:r w:rsidR="008C1353">
        <w:rPr>
          <w:rFonts w:ascii="Times New Roman" w:hAnsi="Times New Roman"/>
          <w:b/>
          <w:bCs/>
          <w:color w:val="000000" w:themeColor="text1"/>
          <w:szCs w:val="24"/>
        </w:rPr>
        <w:t>5</w:t>
      </w:r>
      <w:r w:rsidR="00BC11F7" w:rsidRPr="00FD0B25">
        <w:rPr>
          <w:rFonts w:ascii="Times New Roman" w:hAnsi="Times New Roman"/>
          <w:b/>
          <w:bCs/>
          <w:color w:val="000000" w:themeColor="text1"/>
          <w:szCs w:val="24"/>
        </w:rPr>
        <w:t xml:space="preserve"> m.</w:t>
      </w:r>
      <w:r w:rsidRPr="00FD0B25">
        <w:rPr>
          <w:rFonts w:ascii="Times New Roman" w:hAnsi="Times New Roman"/>
          <w:b/>
          <w:bCs/>
          <w:color w:val="000000" w:themeColor="text1"/>
          <w:szCs w:val="24"/>
        </w:rPr>
        <w:t>:</w:t>
      </w:r>
    </w:p>
    <w:p w14:paraId="7C3471A9" w14:textId="77777777" w:rsidR="0090424E" w:rsidRDefault="005B3B5F" w:rsidP="00AD1429">
      <w:pPr>
        <w:pStyle w:val="Sraopastraipa"/>
        <w:numPr>
          <w:ilvl w:val="0"/>
          <w:numId w:val="34"/>
        </w:numPr>
        <w:tabs>
          <w:tab w:val="left" w:pos="720"/>
        </w:tabs>
        <w:ind w:left="0" w:firstLine="709"/>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neviršydama savo įgaliojimų, Seniūnijos teritorijoje organizuoja ir kontroliuoja </w:t>
      </w:r>
    </w:p>
    <w:p w14:paraId="4F6268B6" w14:textId="68EA365D" w:rsidR="005B3B5F" w:rsidRPr="0090424E" w:rsidRDefault="005B3B5F" w:rsidP="00AD1429">
      <w:pPr>
        <w:tabs>
          <w:tab w:val="left" w:pos="720"/>
        </w:tabs>
        <w:ind w:firstLine="720"/>
        <w:jc w:val="both"/>
        <w:rPr>
          <w:rFonts w:ascii="Times New Roman" w:hAnsi="Times New Roman"/>
          <w:color w:val="000000" w:themeColor="text1"/>
          <w:szCs w:val="24"/>
          <w:lang w:eastAsia="lt-LT"/>
        </w:rPr>
      </w:pPr>
      <w:r w:rsidRPr="0090424E">
        <w:rPr>
          <w:rFonts w:ascii="Times New Roman" w:hAnsi="Times New Roman"/>
          <w:color w:val="000000" w:themeColor="text1"/>
          <w:szCs w:val="24"/>
          <w:lang w:eastAsia="lt-LT"/>
        </w:rPr>
        <w:t>savivaldybės institucijų sprendimų įgyvendinimą arba pati juos įgyvendina;</w:t>
      </w:r>
    </w:p>
    <w:p w14:paraId="7A5DD2FC" w14:textId="77777777" w:rsidR="0090424E"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dalyvauja vertinant atskirų šeimų (asmenų) gyvenimo sąlygas bei poreikius ir </w:t>
      </w:r>
    </w:p>
    <w:p w14:paraId="0D57E4BD" w14:textId="7C73F5D8" w:rsidR="005B3B5F" w:rsidRPr="0090424E" w:rsidRDefault="005B3B5F" w:rsidP="00AD1429">
      <w:pPr>
        <w:tabs>
          <w:tab w:val="left" w:pos="720"/>
        </w:tabs>
        <w:ind w:firstLine="720"/>
        <w:jc w:val="both"/>
        <w:rPr>
          <w:rFonts w:ascii="Times New Roman" w:hAnsi="Times New Roman"/>
          <w:color w:val="000000" w:themeColor="text1"/>
          <w:szCs w:val="24"/>
          <w:lang w:eastAsia="lt-LT"/>
        </w:rPr>
      </w:pPr>
      <w:r w:rsidRPr="0090424E">
        <w:rPr>
          <w:rFonts w:ascii="Times New Roman" w:hAnsi="Times New Roman"/>
          <w:color w:val="000000" w:themeColor="text1"/>
          <w:szCs w:val="24"/>
          <w:lang w:eastAsia="lt-LT"/>
        </w:rPr>
        <w:t>surašant buities ir gyvenimo sąlygų patikrinimo aktą, teikia savivaldybės administracijai siūlymus dėl socialinės paramos toms šeimoms (asmenims) reikalingumo ir paramos būdų;</w:t>
      </w:r>
    </w:p>
    <w:p w14:paraId="3DBEA19E" w14:textId="77777777" w:rsidR="0090424E"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dalyvauja vykdant vaiko teisių apsaugą, užtikrina prevencinės pagalbos vaikui ir </w:t>
      </w:r>
    </w:p>
    <w:p w14:paraId="7FEED93C" w14:textId="5ADBCFC5" w:rsidR="005B3B5F" w:rsidRPr="0090424E" w:rsidRDefault="005B3B5F" w:rsidP="00AD1429">
      <w:pPr>
        <w:tabs>
          <w:tab w:val="left" w:pos="720"/>
        </w:tabs>
        <w:ind w:firstLine="720"/>
        <w:jc w:val="both"/>
        <w:rPr>
          <w:rFonts w:ascii="Times New Roman" w:hAnsi="Times New Roman"/>
          <w:color w:val="000000" w:themeColor="text1"/>
          <w:szCs w:val="24"/>
          <w:lang w:eastAsia="lt-LT"/>
        </w:rPr>
      </w:pPr>
      <w:r w:rsidRPr="0090424E">
        <w:rPr>
          <w:rFonts w:ascii="Times New Roman" w:hAnsi="Times New Roman"/>
          <w:color w:val="000000" w:themeColor="text1"/>
          <w:szCs w:val="24"/>
          <w:lang w:eastAsia="lt-LT"/>
        </w:rPr>
        <w:t>šeimai organizavimą, socialinių, švietimo, sveikatos priežiūros įstaigų bei kitų įstaigų teikiamų paslaugų koordinavimą ir darbą su socialinę riziką patiriančiomis šeimomis;</w:t>
      </w:r>
    </w:p>
    <w:p w14:paraId="5A6C13B2" w14:textId="77777777" w:rsidR="00985A9C"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color w:val="000000" w:themeColor="text1"/>
          <w:szCs w:val="24"/>
          <w:lang w:eastAsia="lt-LT"/>
        </w:rPr>
        <w:t xml:space="preserve">renka ir </w:t>
      </w:r>
      <w:r>
        <w:rPr>
          <w:rFonts w:ascii="Times New Roman" w:hAnsi="Times New Roman"/>
          <w:szCs w:val="24"/>
          <w:lang w:eastAsia="lt-LT"/>
        </w:rPr>
        <w:t xml:space="preserve">merui teikia duomenis, reikalingus savivaldybės teritorijoje gyvenančių </w:t>
      </w:r>
    </w:p>
    <w:p w14:paraId="0910C3F1" w14:textId="10C46BE6" w:rsidR="005B3B5F" w:rsidRPr="00985A9C" w:rsidRDefault="005B3B5F" w:rsidP="00AD1429">
      <w:pPr>
        <w:tabs>
          <w:tab w:val="left" w:pos="720"/>
        </w:tabs>
        <w:ind w:firstLine="720"/>
        <w:jc w:val="both"/>
        <w:rPr>
          <w:rFonts w:ascii="Times New Roman" w:hAnsi="Times New Roman"/>
          <w:szCs w:val="24"/>
          <w:lang w:eastAsia="lt-LT"/>
        </w:rPr>
      </w:pPr>
      <w:r w:rsidRPr="00985A9C">
        <w:rPr>
          <w:rFonts w:ascii="Times New Roman" w:hAnsi="Times New Roman"/>
          <w:szCs w:val="24"/>
          <w:lang w:eastAsia="lt-LT"/>
        </w:rPr>
        <w:t>vaikų apskaitai;</w:t>
      </w:r>
    </w:p>
    <w:p w14:paraId="2570B1E3" w14:textId="77777777" w:rsidR="00985A9C"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 xml:space="preserve">registruoja žemės, vandens telkinių, miško sklypų savininkų, valdytojų ir naudotojų </w:t>
      </w:r>
    </w:p>
    <w:p w14:paraId="6339B2D0" w14:textId="13BBC491" w:rsidR="005B3B5F" w:rsidRPr="00985A9C" w:rsidRDefault="005B3B5F" w:rsidP="00AD1429">
      <w:pPr>
        <w:tabs>
          <w:tab w:val="left" w:pos="720"/>
        </w:tabs>
        <w:ind w:firstLine="720"/>
        <w:jc w:val="both"/>
        <w:rPr>
          <w:rFonts w:ascii="Times New Roman" w:hAnsi="Times New Roman"/>
          <w:szCs w:val="24"/>
          <w:lang w:eastAsia="lt-LT"/>
        </w:rPr>
      </w:pPr>
      <w:r w:rsidRPr="00985A9C">
        <w:rPr>
          <w:rFonts w:ascii="Times New Roman" w:hAnsi="Times New Roman"/>
          <w:szCs w:val="24"/>
          <w:lang w:eastAsia="lt-LT"/>
        </w:rPr>
        <w:lastRenderedPageBreak/>
        <w:t>pranešimus apie medžiojamųjų gyvūnų ir griežtai saugomų rūšių laukinių gyvūnų padarytą žalą ir teikia duomenis Savivaldybės administracijos direktoriui;</w:t>
      </w:r>
    </w:p>
    <w:p w14:paraId="378DD398" w14:textId="77777777" w:rsidR="005B3B5F"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dalyvauja rengiant ir įgyvendinant kaimo plėtros programas;</w:t>
      </w:r>
    </w:p>
    <w:p w14:paraId="56FB35A0" w14:textId="77777777" w:rsidR="005B3B5F"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dalyvauja organizuojant ir įgyvendinant civilinę saugą;</w:t>
      </w:r>
    </w:p>
    <w:p w14:paraId="51208803" w14:textId="77777777" w:rsidR="008730FA"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 xml:space="preserve">dalyvauja rengiant ir įgyvendinant gyventojų užimtumo programas Seniūnijos </w:t>
      </w:r>
    </w:p>
    <w:p w14:paraId="7E4518EF" w14:textId="1C1AF472" w:rsidR="005B3B5F" w:rsidRPr="008730FA" w:rsidRDefault="005B3B5F" w:rsidP="00AD1429">
      <w:pPr>
        <w:tabs>
          <w:tab w:val="left" w:pos="720"/>
        </w:tabs>
        <w:ind w:firstLine="720"/>
        <w:jc w:val="both"/>
        <w:rPr>
          <w:rFonts w:ascii="Times New Roman" w:hAnsi="Times New Roman"/>
          <w:szCs w:val="24"/>
          <w:lang w:eastAsia="lt-LT"/>
        </w:rPr>
      </w:pPr>
      <w:r w:rsidRPr="008730FA">
        <w:rPr>
          <w:rFonts w:ascii="Times New Roman" w:hAnsi="Times New Roman"/>
          <w:szCs w:val="24"/>
          <w:lang w:eastAsia="lt-LT"/>
        </w:rPr>
        <w:t>aptarnaujamoje teritorijoje;</w:t>
      </w:r>
    </w:p>
    <w:p w14:paraId="624B7AAE" w14:textId="77777777" w:rsidR="008730FA"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 xml:space="preserve">dalyvauja organizuojant vietos gyventojų apklausas, atliekant gyventojų ir būstų, </w:t>
      </w:r>
    </w:p>
    <w:p w14:paraId="3BDA728C" w14:textId="67CDEEB5" w:rsidR="005B3B5F" w:rsidRPr="008730FA" w:rsidRDefault="005B3B5F" w:rsidP="00AD1429">
      <w:pPr>
        <w:tabs>
          <w:tab w:val="left" w:pos="720"/>
        </w:tabs>
        <w:ind w:firstLine="720"/>
        <w:jc w:val="both"/>
        <w:rPr>
          <w:rFonts w:ascii="Times New Roman" w:hAnsi="Times New Roman"/>
          <w:szCs w:val="24"/>
          <w:lang w:eastAsia="lt-LT"/>
        </w:rPr>
      </w:pPr>
      <w:r w:rsidRPr="008730FA">
        <w:rPr>
          <w:rFonts w:ascii="Times New Roman" w:hAnsi="Times New Roman"/>
          <w:szCs w:val="24"/>
          <w:lang w:eastAsia="lt-LT"/>
        </w:rPr>
        <w:t>kitus visuotinius surašymus;</w:t>
      </w:r>
    </w:p>
    <w:p w14:paraId="4D55EC54" w14:textId="77777777" w:rsidR="008730FA"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 xml:space="preserve">dalyvauja organizuojant Respublikos Prezidento, Seimo rinkimus, rinkimus į </w:t>
      </w:r>
    </w:p>
    <w:p w14:paraId="46694A16" w14:textId="2237AF89" w:rsidR="005B3B5F" w:rsidRPr="008730FA" w:rsidRDefault="005B3B5F" w:rsidP="00AD1429">
      <w:pPr>
        <w:tabs>
          <w:tab w:val="left" w:pos="720"/>
        </w:tabs>
        <w:ind w:firstLine="720"/>
        <w:jc w:val="both"/>
        <w:rPr>
          <w:rFonts w:ascii="Times New Roman" w:hAnsi="Times New Roman"/>
          <w:szCs w:val="24"/>
          <w:lang w:eastAsia="lt-LT"/>
        </w:rPr>
      </w:pPr>
      <w:r w:rsidRPr="008730FA">
        <w:rPr>
          <w:rFonts w:ascii="Times New Roman" w:hAnsi="Times New Roman"/>
          <w:szCs w:val="24"/>
          <w:lang w:eastAsia="lt-LT"/>
        </w:rPr>
        <w:t>Europos Parlamentą, savivaldybės tarybos, mero rinkimus ir referendumus;</w:t>
      </w:r>
    </w:p>
    <w:p w14:paraId="504C170A" w14:textId="77777777" w:rsidR="005B3B5F"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kuriant ir įgyvendinant informacinės visuomenės plėtros programas;</w:t>
      </w:r>
    </w:p>
    <w:p w14:paraId="121CCDCD" w14:textId="77777777" w:rsidR="005B3B5F"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organizuojant gyventojų sporto ir kultūros renginius;</w:t>
      </w:r>
    </w:p>
    <w:p w14:paraId="760FEBEA" w14:textId="77777777" w:rsidR="005B3B5F"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dalyvauja organizuojant viešuosius darbus ir visuomenei naudingą veiklą;</w:t>
      </w:r>
    </w:p>
    <w:p w14:paraId="5BDA63EC" w14:textId="77777777" w:rsidR="005B3B5F"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organizuoja nemokamus viešuosius darbus nustatyta tvarka pasiųstiems asmenims;</w:t>
      </w:r>
    </w:p>
    <w:p w14:paraId="099B0030" w14:textId="77777777" w:rsidR="00887B48"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organizuoja ir (arba) kontroliuoja savivaldybės kelių, bendrojo naudojimo </w:t>
      </w:r>
    </w:p>
    <w:p w14:paraId="64382E92" w14:textId="5F38301F" w:rsidR="005B3B5F" w:rsidRPr="00887B48" w:rsidRDefault="005B3B5F"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szCs w:val="24"/>
          <w:lang w:eastAsia="lt-LT"/>
        </w:rPr>
        <w:t>teritorijų, kapinių, želdinių, gatvių, šaligatvių, aikščių, automobilių stovėjimo aikštelių valymą ir priežiūrą, gatvių ir kitų viešų vietų apšvietimą, viešųjų tualetų paslaugų teikimą;</w:t>
      </w:r>
    </w:p>
    <w:p w14:paraId="4F1FC1BD" w14:textId="77777777" w:rsidR="00887B48"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dalyvauja vykdant socialinės paramos teikimą ir socialinių pašalpų, išmokų </w:t>
      </w:r>
    </w:p>
    <w:p w14:paraId="5A5F8F13" w14:textId="4F24BAD1" w:rsidR="005B3B5F" w:rsidRPr="00887B48" w:rsidRDefault="005B3B5F"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szCs w:val="24"/>
          <w:lang w:eastAsia="lt-LT"/>
        </w:rPr>
        <w:t>mokėjimą ir kontrolę;</w:t>
      </w:r>
    </w:p>
    <w:p w14:paraId="747EB133" w14:textId="77777777" w:rsidR="00887B48"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teisės aktų nustatyta tvarka dalyvauja įgyvendinant valstybės perduotas funkcijas </w:t>
      </w:r>
    </w:p>
    <w:p w14:paraId="1F00A54B" w14:textId="16EF46E0" w:rsidR="005B3B5F" w:rsidRPr="00887B48" w:rsidRDefault="005B3B5F"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szCs w:val="24"/>
          <w:lang w:eastAsia="lt-LT"/>
        </w:rPr>
        <w:t>žemės ūkio srityje;</w:t>
      </w:r>
    </w:p>
    <w:p w14:paraId="31383C9F" w14:textId="77777777" w:rsidR="00887B48"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dalyvauja rengiant ir įgyvendinant vietos veiklos grupių programas ir vietos plėtros </w:t>
      </w:r>
    </w:p>
    <w:p w14:paraId="76D1FC78" w14:textId="13514E5F" w:rsidR="005B3B5F" w:rsidRPr="00887B48" w:rsidRDefault="005B3B5F"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szCs w:val="24"/>
          <w:lang w:eastAsia="lt-LT"/>
        </w:rPr>
        <w:t>strategijas;</w:t>
      </w:r>
    </w:p>
    <w:p w14:paraId="70CF79B5" w14:textId="77777777" w:rsidR="005B3B5F"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tvarko priskirtus registrus ir nustatyta tvarka teikia duomenis;</w:t>
      </w:r>
    </w:p>
    <w:p w14:paraId="74EEBDA3" w14:textId="6B0A24D8" w:rsidR="00887B48" w:rsidRDefault="00887B48"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szCs w:val="24"/>
          <w:lang w:eastAsia="lt-LT"/>
        </w:rPr>
        <w:t xml:space="preserve">tvarko gyvenamosios vietos deklaravimo duomenų ir gyvenamosios vietos </w:t>
      </w:r>
    </w:p>
    <w:p w14:paraId="627D072B" w14:textId="17EF1385" w:rsidR="005B3B5F" w:rsidRPr="00887B48" w:rsidRDefault="00887B48"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szCs w:val="24"/>
          <w:lang w:eastAsia="lt-LT"/>
        </w:rPr>
        <w:t>ne</w:t>
      </w:r>
      <w:r>
        <w:rPr>
          <w:rFonts w:ascii="Times New Roman" w:hAnsi="Times New Roman"/>
          <w:color w:val="000000" w:themeColor="text1"/>
          <w:szCs w:val="24"/>
          <w:lang w:eastAsia="lt-LT"/>
        </w:rPr>
        <w:t>deklaravusių</w:t>
      </w:r>
      <w:r w:rsidRPr="00887B48">
        <w:rPr>
          <w:rFonts w:ascii="Times New Roman" w:hAnsi="Times New Roman"/>
          <w:color w:val="000000" w:themeColor="text1"/>
          <w:szCs w:val="24"/>
          <w:lang w:eastAsia="lt-LT"/>
        </w:rPr>
        <w:t xml:space="preserve"> </w:t>
      </w:r>
      <w:r>
        <w:rPr>
          <w:rFonts w:ascii="Times New Roman" w:hAnsi="Times New Roman"/>
          <w:color w:val="000000" w:themeColor="text1"/>
          <w:szCs w:val="24"/>
          <w:lang w:eastAsia="lt-LT"/>
        </w:rPr>
        <w:t>a</w:t>
      </w:r>
      <w:r w:rsidR="005B3B5F" w:rsidRPr="00887B48">
        <w:rPr>
          <w:rFonts w:ascii="Times New Roman" w:hAnsi="Times New Roman"/>
          <w:color w:val="000000" w:themeColor="text1"/>
          <w:szCs w:val="24"/>
          <w:lang w:eastAsia="lt-LT"/>
        </w:rPr>
        <w:t>smenų apskaitą, išduoda seniūnijos aptarnaujamos teritorijos gyventojams Lietuvos Respublikos gyvenamosios vietos deklaravimo įstatyme nustatytus, taip pat įstatymuose numatytus kitus faktinę padėtį patvirtinančius dokumentus;</w:t>
      </w:r>
    </w:p>
    <w:p w14:paraId="4771DC5D" w14:textId="77777777" w:rsidR="00887B48" w:rsidRPr="00887B48"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Pr>
          <w:rFonts w:ascii="Times New Roman" w:hAnsi="Times New Roman"/>
          <w:color w:val="000000" w:themeColor="text1"/>
          <w:lang w:eastAsia="lt-LT"/>
        </w:rPr>
        <w:t xml:space="preserve">Vyriausybės nustatyta tvarka išduoda leidimus laidoti, jeigu seniūnijos </w:t>
      </w:r>
    </w:p>
    <w:p w14:paraId="5509E0A2" w14:textId="49CC8E09" w:rsidR="003B2F44" w:rsidRPr="00887B48" w:rsidRDefault="005B3B5F"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lang w:eastAsia="lt-LT"/>
        </w:rPr>
        <w:t>aptarnaujamoje teritorijoje atlieka kapinių priežiūrą</w:t>
      </w:r>
      <w:r w:rsidRPr="00887B48">
        <w:rPr>
          <w:rFonts w:ascii="Times New Roman" w:hAnsi="Times New Roman"/>
          <w:color w:val="000000" w:themeColor="text1"/>
          <w:szCs w:val="24"/>
          <w:lang w:eastAsia="lt-LT"/>
        </w:rPr>
        <w:t>;</w:t>
      </w:r>
    </w:p>
    <w:p w14:paraId="52AAD696" w14:textId="77777777" w:rsidR="00887B48" w:rsidRDefault="005B3B5F" w:rsidP="00AD1429">
      <w:pPr>
        <w:pStyle w:val="Sraopastraipa"/>
        <w:numPr>
          <w:ilvl w:val="0"/>
          <w:numId w:val="34"/>
        </w:numPr>
        <w:tabs>
          <w:tab w:val="left" w:pos="720"/>
        </w:tabs>
        <w:ind w:left="0" w:firstLine="720"/>
        <w:jc w:val="both"/>
        <w:rPr>
          <w:rFonts w:ascii="Times New Roman" w:hAnsi="Times New Roman"/>
          <w:color w:val="000000" w:themeColor="text1"/>
          <w:szCs w:val="24"/>
          <w:lang w:eastAsia="lt-LT"/>
        </w:rPr>
      </w:pPr>
      <w:r w:rsidRPr="003B2F44">
        <w:rPr>
          <w:rFonts w:ascii="Times New Roman" w:hAnsi="Times New Roman"/>
          <w:color w:val="000000" w:themeColor="text1"/>
          <w:szCs w:val="24"/>
          <w:lang w:eastAsia="lt-LT"/>
        </w:rPr>
        <w:t xml:space="preserve">dalyvauja organizuojant viešųjų paslaugų teikimą ir (arba) prižiūrint, kaip </w:t>
      </w:r>
    </w:p>
    <w:p w14:paraId="2BB4A63A" w14:textId="1369889E" w:rsidR="005B3B5F" w:rsidRPr="00887B48" w:rsidRDefault="005B3B5F" w:rsidP="00AD1429">
      <w:pPr>
        <w:tabs>
          <w:tab w:val="left" w:pos="720"/>
        </w:tabs>
        <w:ind w:firstLine="720"/>
        <w:jc w:val="both"/>
        <w:rPr>
          <w:rFonts w:ascii="Times New Roman" w:hAnsi="Times New Roman"/>
          <w:color w:val="000000" w:themeColor="text1"/>
          <w:szCs w:val="24"/>
          <w:lang w:eastAsia="lt-LT"/>
        </w:rPr>
      </w:pPr>
      <w:r w:rsidRPr="00887B48">
        <w:rPr>
          <w:rFonts w:ascii="Times New Roman" w:hAnsi="Times New Roman"/>
          <w:color w:val="000000" w:themeColor="text1"/>
          <w:szCs w:val="24"/>
          <w:lang w:eastAsia="lt-LT"/>
        </w:rPr>
        <w:t>teikiamos viešosios paslaugos, teikia pasiūlymus savivaldybės adm</w:t>
      </w:r>
      <w:r w:rsidRPr="00887B48">
        <w:rPr>
          <w:rFonts w:ascii="Times New Roman" w:hAnsi="Times New Roman"/>
          <w:szCs w:val="24"/>
          <w:lang w:eastAsia="lt-LT"/>
        </w:rPr>
        <w:t xml:space="preserve">inistracijai dėl viešųjų paslaugų teikimo gerinimo, o Lietuvos Respublikos vietos savivaldos įstatymo </w:t>
      </w:r>
      <w:r w:rsidR="008F2C48" w:rsidRPr="00887B48">
        <w:rPr>
          <w:rFonts w:ascii="Times New Roman" w:hAnsi="Times New Roman"/>
          <w:szCs w:val="24"/>
          <w:lang w:eastAsia="lt-LT"/>
        </w:rPr>
        <w:t xml:space="preserve">54 straipsnio </w:t>
      </w:r>
      <w:r w:rsidRPr="00887B48">
        <w:rPr>
          <w:rFonts w:ascii="Times New Roman" w:hAnsi="Times New Roman"/>
          <w:szCs w:val="24"/>
          <w:lang w:eastAsia="lt-LT"/>
        </w:rPr>
        <w:t>2 dalyje numatytais atvejais pati teikia šias paslaugas;</w:t>
      </w:r>
      <w:r w:rsidR="008F2C48" w:rsidRPr="00887B48">
        <w:rPr>
          <w:rFonts w:ascii="Times New Roman" w:hAnsi="Times New Roman"/>
          <w:szCs w:val="24"/>
          <w:lang w:eastAsia="lt-LT"/>
        </w:rPr>
        <w:t xml:space="preserve"> </w:t>
      </w:r>
    </w:p>
    <w:p w14:paraId="4C59D11E" w14:textId="77777777" w:rsidR="005B3B5F"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užtikrina tinkamą Seniūnijos dokumentų tvarkymą, naudojimą ir saugojimą;</w:t>
      </w:r>
    </w:p>
    <w:p w14:paraId="1BFACEB2" w14:textId="77777777" w:rsidR="00887B48"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 xml:space="preserve">teisės aktų nustatyta tvarka organizuoja Seniūnijos balanse esančio turto </w:t>
      </w:r>
    </w:p>
    <w:p w14:paraId="2CB841C5" w14:textId="7AA80CAA" w:rsidR="005B3B5F" w:rsidRPr="00887B48" w:rsidRDefault="005B3B5F" w:rsidP="00AD1429">
      <w:pPr>
        <w:tabs>
          <w:tab w:val="left" w:pos="720"/>
        </w:tabs>
        <w:ind w:firstLine="720"/>
        <w:jc w:val="both"/>
        <w:rPr>
          <w:rFonts w:ascii="Times New Roman" w:hAnsi="Times New Roman"/>
          <w:szCs w:val="24"/>
          <w:lang w:eastAsia="lt-LT"/>
        </w:rPr>
      </w:pPr>
      <w:r w:rsidRPr="00887B48">
        <w:rPr>
          <w:rFonts w:ascii="Times New Roman" w:hAnsi="Times New Roman"/>
          <w:szCs w:val="24"/>
          <w:lang w:eastAsia="lt-LT"/>
        </w:rPr>
        <w:t>inventorizaciją;</w:t>
      </w:r>
    </w:p>
    <w:p w14:paraId="7D526FB7" w14:textId="77777777" w:rsidR="00887B48" w:rsidRDefault="005B3B5F" w:rsidP="00AD1429">
      <w:pPr>
        <w:pStyle w:val="Sraopastraipa"/>
        <w:numPr>
          <w:ilvl w:val="0"/>
          <w:numId w:val="34"/>
        </w:numPr>
        <w:tabs>
          <w:tab w:val="left" w:pos="720"/>
        </w:tabs>
        <w:ind w:left="0" w:firstLine="720"/>
        <w:jc w:val="both"/>
        <w:rPr>
          <w:rFonts w:ascii="Times New Roman" w:hAnsi="Times New Roman"/>
          <w:szCs w:val="24"/>
          <w:lang w:eastAsia="lt-LT"/>
        </w:rPr>
      </w:pPr>
      <w:r>
        <w:rPr>
          <w:rFonts w:ascii="Times New Roman" w:hAnsi="Times New Roman"/>
          <w:szCs w:val="24"/>
          <w:lang w:eastAsia="lt-LT"/>
        </w:rPr>
        <w:t xml:space="preserve">organizuoja Seniūnijos balanse esančio ilgalaikio ir trumpalaikio turto efektyvų </w:t>
      </w:r>
    </w:p>
    <w:p w14:paraId="33BFDC30" w14:textId="6499DA23" w:rsidR="005B3B5F" w:rsidRPr="00887B48" w:rsidRDefault="005B3B5F" w:rsidP="00AD1429">
      <w:pPr>
        <w:tabs>
          <w:tab w:val="left" w:pos="720"/>
        </w:tabs>
        <w:ind w:firstLine="720"/>
        <w:jc w:val="both"/>
        <w:rPr>
          <w:rFonts w:ascii="Times New Roman" w:hAnsi="Times New Roman"/>
          <w:szCs w:val="24"/>
          <w:lang w:eastAsia="lt-LT"/>
        </w:rPr>
      </w:pPr>
      <w:r w:rsidRPr="00887B48">
        <w:rPr>
          <w:rFonts w:ascii="Times New Roman" w:hAnsi="Times New Roman"/>
          <w:szCs w:val="24"/>
          <w:lang w:eastAsia="lt-LT"/>
        </w:rPr>
        <w:t>valdymą ir naudojimą;</w:t>
      </w:r>
    </w:p>
    <w:p w14:paraId="24465D52" w14:textId="77777777" w:rsidR="00887B48" w:rsidRDefault="005B3B5F" w:rsidP="00AD1429">
      <w:pPr>
        <w:pStyle w:val="Sraopastraipa"/>
        <w:numPr>
          <w:ilvl w:val="0"/>
          <w:numId w:val="34"/>
        </w:numPr>
        <w:tabs>
          <w:tab w:val="left" w:pos="737"/>
        </w:tabs>
        <w:ind w:left="0" w:firstLine="720"/>
        <w:jc w:val="both"/>
        <w:rPr>
          <w:rFonts w:ascii="Times New Roman" w:hAnsi="Times New Roman"/>
          <w:szCs w:val="24"/>
          <w:lang w:eastAsia="lt-LT"/>
        </w:rPr>
      </w:pPr>
      <w:r>
        <w:rPr>
          <w:rFonts w:ascii="Times New Roman" w:hAnsi="Times New Roman"/>
          <w:szCs w:val="24"/>
          <w:lang w:eastAsia="lt-LT"/>
        </w:rPr>
        <w:t xml:space="preserve">dalyvauja įgyvendinant Seniūnijoje kultūrinių renginių, kuriuos rengia kultūros </w:t>
      </w:r>
    </w:p>
    <w:p w14:paraId="626EEB10" w14:textId="3AECAA19" w:rsidR="005B3B5F" w:rsidRPr="00887B48" w:rsidRDefault="005B3B5F" w:rsidP="00AD1429">
      <w:pPr>
        <w:tabs>
          <w:tab w:val="left" w:pos="737"/>
        </w:tabs>
        <w:ind w:firstLine="720"/>
        <w:jc w:val="both"/>
        <w:rPr>
          <w:rFonts w:ascii="Times New Roman" w:hAnsi="Times New Roman"/>
          <w:szCs w:val="24"/>
          <w:lang w:eastAsia="lt-LT"/>
        </w:rPr>
      </w:pPr>
      <w:r w:rsidRPr="00887B48">
        <w:rPr>
          <w:rFonts w:ascii="Times New Roman" w:hAnsi="Times New Roman"/>
          <w:szCs w:val="24"/>
          <w:lang w:eastAsia="lt-LT"/>
        </w:rPr>
        <w:t>įstaigos, projektus;</w:t>
      </w:r>
    </w:p>
    <w:p w14:paraId="20738FC9" w14:textId="77777777" w:rsidR="00887B48" w:rsidRPr="00887B48" w:rsidRDefault="005B3B5F" w:rsidP="00AD1429">
      <w:pPr>
        <w:pStyle w:val="Sraopastraipa"/>
        <w:numPr>
          <w:ilvl w:val="0"/>
          <w:numId w:val="34"/>
        </w:numPr>
        <w:tabs>
          <w:tab w:val="left" w:pos="737"/>
        </w:tabs>
        <w:ind w:left="0" w:firstLine="720"/>
        <w:jc w:val="both"/>
        <w:rPr>
          <w:rFonts w:ascii="Times New Roman" w:hAnsi="Times New Roman"/>
          <w:szCs w:val="24"/>
          <w:lang w:eastAsia="lt-LT"/>
        </w:rPr>
      </w:pPr>
      <w:r>
        <w:rPr>
          <w:rFonts w:ascii="Times New Roman" w:hAnsi="Times New Roman"/>
          <w:szCs w:val="24"/>
        </w:rPr>
        <w:t>vykdo</w:t>
      </w:r>
      <w:r>
        <w:rPr>
          <w:rFonts w:ascii="Times New Roman" w:hAnsi="Times New Roman"/>
        </w:rPr>
        <w:t xml:space="preserve"> rajono savivaldybei nuosavybės teise priklausančių gyvenamųjų patalpų </w:t>
      </w:r>
    </w:p>
    <w:p w14:paraId="543CA58B" w14:textId="6EA73A46" w:rsidR="005B3B5F" w:rsidRPr="00887B48" w:rsidRDefault="005B3B5F" w:rsidP="00AD1429">
      <w:pPr>
        <w:tabs>
          <w:tab w:val="left" w:pos="737"/>
        </w:tabs>
        <w:ind w:firstLine="720"/>
        <w:jc w:val="both"/>
        <w:rPr>
          <w:rFonts w:ascii="Times New Roman" w:hAnsi="Times New Roman"/>
          <w:szCs w:val="24"/>
          <w:lang w:eastAsia="lt-LT"/>
        </w:rPr>
      </w:pPr>
      <w:r w:rsidRPr="00887B48">
        <w:rPr>
          <w:rFonts w:ascii="Times New Roman" w:hAnsi="Times New Roman"/>
        </w:rPr>
        <w:t>administravimą;</w:t>
      </w:r>
    </w:p>
    <w:p w14:paraId="29C6D4E2" w14:textId="77777777" w:rsidR="00887B48" w:rsidRDefault="005B3B5F" w:rsidP="00AD1429">
      <w:pPr>
        <w:pStyle w:val="Sraopastraipa"/>
        <w:numPr>
          <w:ilvl w:val="0"/>
          <w:numId w:val="34"/>
        </w:numPr>
        <w:tabs>
          <w:tab w:val="left" w:pos="737"/>
        </w:tabs>
        <w:ind w:left="0" w:firstLine="720"/>
        <w:jc w:val="both"/>
        <w:rPr>
          <w:rFonts w:ascii="Times New Roman" w:hAnsi="Times New Roman"/>
          <w:szCs w:val="24"/>
          <w:lang w:eastAsia="lt-LT"/>
        </w:rPr>
      </w:pPr>
      <w:r>
        <w:rPr>
          <w:rFonts w:ascii="Times New Roman" w:hAnsi="Times New Roman"/>
          <w:szCs w:val="24"/>
        </w:rPr>
        <w:t xml:space="preserve">vykdo kitas Lietuvos Respublikos vietos savivaldos įstatymo priskirtas ar </w:t>
      </w:r>
    </w:p>
    <w:p w14:paraId="35A7B271" w14:textId="5FE6869B" w:rsidR="005B3B5F" w:rsidRPr="00887B48" w:rsidRDefault="005B3B5F" w:rsidP="00AD1429">
      <w:pPr>
        <w:tabs>
          <w:tab w:val="left" w:pos="737"/>
        </w:tabs>
        <w:ind w:firstLine="720"/>
        <w:jc w:val="both"/>
        <w:rPr>
          <w:rFonts w:ascii="Times New Roman" w:hAnsi="Times New Roman"/>
          <w:szCs w:val="24"/>
          <w:lang w:eastAsia="lt-LT"/>
        </w:rPr>
      </w:pPr>
      <w:r w:rsidRPr="00887B48">
        <w:rPr>
          <w:rFonts w:ascii="Times New Roman" w:hAnsi="Times New Roman"/>
          <w:szCs w:val="24"/>
        </w:rPr>
        <w:t>Savivaldybės tarybos sprendimu nustatytas, funkcijas.</w:t>
      </w:r>
    </w:p>
    <w:p w14:paraId="4116278C" w14:textId="77777777" w:rsidR="00A31020" w:rsidRPr="00FD0B25" w:rsidRDefault="00A31020" w:rsidP="001C76B3">
      <w:pPr>
        <w:ind w:firstLine="720"/>
        <w:jc w:val="both"/>
        <w:rPr>
          <w:rFonts w:ascii="Times New Roman" w:hAnsi="Times New Roman"/>
          <w:color w:val="000000" w:themeColor="text1"/>
          <w:szCs w:val="24"/>
        </w:rPr>
      </w:pPr>
    </w:p>
    <w:p w14:paraId="09F7FBF5" w14:textId="77777777" w:rsidR="00340FD5" w:rsidRPr="00FD0B25" w:rsidRDefault="00340FD5" w:rsidP="00FF2899">
      <w:pPr>
        <w:jc w:val="both"/>
        <w:rPr>
          <w:rFonts w:ascii="Times New Roman" w:hAnsi="Times New Roman"/>
          <w:color w:val="000000" w:themeColor="text1"/>
          <w:szCs w:val="24"/>
        </w:rPr>
      </w:pPr>
    </w:p>
    <w:p w14:paraId="1F2CAB99" w14:textId="77777777" w:rsidR="000745F7" w:rsidRDefault="000745F7" w:rsidP="007D3D0C">
      <w:pPr>
        <w:jc w:val="both"/>
        <w:rPr>
          <w:rFonts w:ascii="Times New Roman" w:hAnsi="Times New Roman"/>
          <w:color w:val="000000" w:themeColor="text1"/>
          <w:szCs w:val="24"/>
        </w:rPr>
      </w:pPr>
    </w:p>
    <w:p w14:paraId="4DE99D93" w14:textId="77777777" w:rsidR="000745F7" w:rsidRDefault="000745F7" w:rsidP="007D3D0C">
      <w:pPr>
        <w:jc w:val="both"/>
        <w:rPr>
          <w:rFonts w:ascii="Times New Roman" w:hAnsi="Times New Roman"/>
          <w:color w:val="000000" w:themeColor="text1"/>
          <w:szCs w:val="24"/>
        </w:rPr>
      </w:pPr>
    </w:p>
    <w:p w14:paraId="58230489" w14:textId="15499816" w:rsidR="007D3D0C" w:rsidRPr="00FD0B25" w:rsidRDefault="002512B4" w:rsidP="007D3D0C">
      <w:pPr>
        <w:jc w:val="both"/>
        <w:rPr>
          <w:rFonts w:ascii="Times New Roman" w:hAnsi="Times New Roman"/>
          <w:color w:val="000000" w:themeColor="text1"/>
          <w:szCs w:val="24"/>
        </w:rPr>
      </w:pPr>
      <w:r w:rsidRPr="00FD0B25">
        <w:rPr>
          <w:rFonts w:ascii="Times New Roman" w:hAnsi="Times New Roman"/>
          <w:color w:val="000000" w:themeColor="text1"/>
          <w:szCs w:val="24"/>
        </w:rPr>
        <w:t>S</w:t>
      </w:r>
      <w:r w:rsidR="007D3D0C" w:rsidRPr="00FD0B25">
        <w:rPr>
          <w:rFonts w:ascii="Times New Roman" w:hAnsi="Times New Roman"/>
          <w:color w:val="000000" w:themeColor="text1"/>
          <w:szCs w:val="24"/>
        </w:rPr>
        <w:t>eniūnas</w:t>
      </w:r>
      <w:r w:rsidR="007D3D0C" w:rsidRPr="00FD0B25">
        <w:rPr>
          <w:rFonts w:ascii="Times New Roman" w:hAnsi="Times New Roman"/>
          <w:color w:val="000000" w:themeColor="text1"/>
          <w:szCs w:val="24"/>
        </w:rPr>
        <w:tab/>
      </w:r>
      <w:r w:rsidR="007D3D0C" w:rsidRPr="00FD0B25">
        <w:rPr>
          <w:rFonts w:ascii="Times New Roman" w:hAnsi="Times New Roman"/>
          <w:color w:val="000000" w:themeColor="text1"/>
          <w:szCs w:val="24"/>
        </w:rPr>
        <w:tab/>
      </w:r>
      <w:r w:rsidR="00E5293C"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Pr="00FD0B25">
        <w:rPr>
          <w:rFonts w:ascii="Times New Roman" w:hAnsi="Times New Roman"/>
          <w:color w:val="000000" w:themeColor="text1"/>
          <w:szCs w:val="24"/>
        </w:rPr>
        <w:tab/>
      </w:r>
      <w:r w:rsidR="00E442C0">
        <w:rPr>
          <w:rFonts w:ascii="Times New Roman" w:hAnsi="Times New Roman"/>
          <w:color w:val="000000" w:themeColor="text1"/>
          <w:szCs w:val="24"/>
        </w:rPr>
        <w:t xml:space="preserve">        </w:t>
      </w:r>
      <w:r w:rsidRPr="00FD0B25">
        <w:rPr>
          <w:rFonts w:ascii="Times New Roman" w:hAnsi="Times New Roman"/>
          <w:color w:val="000000" w:themeColor="text1"/>
          <w:szCs w:val="24"/>
        </w:rPr>
        <w:t>Edvardas Belevičius</w:t>
      </w:r>
    </w:p>
    <w:p w14:paraId="5271D023" w14:textId="77777777" w:rsidR="007D3D0C" w:rsidRPr="00FD0B25" w:rsidRDefault="007D3D0C" w:rsidP="00F446E3">
      <w:pPr>
        <w:pStyle w:val="Sraopastraipa"/>
        <w:ind w:left="1440"/>
        <w:jc w:val="both"/>
        <w:rPr>
          <w:rFonts w:ascii="Times New Roman" w:hAnsi="Times New Roman"/>
          <w:color w:val="000000" w:themeColor="text1"/>
          <w:szCs w:val="24"/>
        </w:rPr>
      </w:pPr>
    </w:p>
    <w:sectPr w:rsidR="007D3D0C" w:rsidRPr="00FD0B25" w:rsidSect="00FF2899">
      <w:headerReference w:type="default" r:id="rId8"/>
      <w:pgSz w:w="11907" w:h="16840" w:code="9"/>
      <w:pgMar w:top="1134"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858BC" w14:textId="77777777" w:rsidR="00336206" w:rsidRDefault="00336206">
      <w:r>
        <w:separator/>
      </w:r>
    </w:p>
  </w:endnote>
  <w:endnote w:type="continuationSeparator" w:id="0">
    <w:p w14:paraId="3ACFC322" w14:textId="77777777" w:rsidR="00336206" w:rsidRDefault="0033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51EC5" w14:textId="77777777" w:rsidR="00336206" w:rsidRDefault="00336206">
      <w:r>
        <w:separator/>
      </w:r>
    </w:p>
  </w:footnote>
  <w:footnote w:type="continuationSeparator" w:id="0">
    <w:p w14:paraId="3ECB9FC5" w14:textId="77777777" w:rsidR="00336206" w:rsidRDefault="0033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950021"/>
      <w:docPartObj>
        <w:docPartGallery w:val="Page Numbers (Top of Page)"/>
        <w:docPartUnique/>
      </w:docPartObj>
    </w:sdtPr>
    <w:sdtContent>
      <w:p w14:paraId="3B297189" w14:textId="4BC6E70A" w:rsidR="00F446E3" w:rsidRDefault="00F446E3">
        <w:pPr>
          <w:pStyle w:val="Antrats"/>
          <w:jc w:val="center"/>
        </w:pPr>
        <w:r>
          <w:fldChar w:fldCharType="begin"/>
        </w:r>
        <w:r>
          <w:instrText>PAGE   \* MERGEFORMAT</w:instrText>
        </w:r>
        <w:r>
          <w:fldChar w:fldCharType="separate"/>
        </w:r>
        <w:r w:rsidR="00EE740B">
          <w:rPr>
            <w:noProof/>
          </w:rPr>
          <w:t>5</w:t>
        </w:r>
        <w:r>
          <w:fldChar w:fldCharType="end"/>
        </w:r>
      </w:p>
    </w:sdtContent>
  </w:sdt>
  <w:p w14:paraId="3FF55A14" w14:textId="77777777" w:rsidR="00D2229D" w:rsidRDefault="00D222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9482767"/>
    <w:multiLevelType w:val="hybridMultilevel"/>
    <w:tmpl w:val="6A1E8230"/>
    <w:lvl w:ilvl="0" w:tplc="CA02442A">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36B6B3D"/>
    <w:multiLevelType w:val="hybridMultilevel"/>
    <w:tmpl w:val="B45A5C9C"/>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1"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3"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5" w15:restartNumberingAfterBreak="0">
    <w:nsid w:val="2A577A15"/>
    <w:multiLevelType w:val="hybridMultilevel"/>
    <w:tmpl w:val="4978E4AE"/>
    <w:lvl w:ilvl="0" w:tplc="A9162F92">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7"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8"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0"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1" w15:restartNumberingAfterBreak="0">
    <w:nsid w:val="4BB222FB"/>
    <w:multiLevelType w:val="hybridMultilevel"/>
    <w:tmpl w:val="3BD6FFC4"/>
    <w:lvl w:ilvl="0" w:tplc="FDBEF87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3"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4" w15:restartNumberingAfterBreak="0">
    <w:nsid w:val="4F967E3D"/>
    <w:multiLevelType w:val="hybridMultilevel"/>
    <w:tmpl w:val="5FE43CCE"/>
    <w:lvl w:ilvl="0" w:tplc="0427000D">
      <w:start w:val="1"/>
      <w:numFmt w:val="bullet"/>
      <w:lvlText w:val=""/>
      <w:lvlJc w:val="left"/>
      <w:pPr>
        <w:ind w:left="360" w:hanging="360"/>
      </w:pPr>
      <w:rPr>
        <w:rFonts w:ascii="Wingdings" w:hAnsi="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25" w15:restartNumberingAfterBreak="0">
    <w:nsid w:val="51A9167F"/>
    <w:multiLevelType w:val="hybridMultilevel"/>
    <w:tmpl w:val="4030F8D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6"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7"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8"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9"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1"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2"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3"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4"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5"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204094041">
    <w:abstractNumId w:val="18"/>
  </w:num>
  <w:num w:numId="2" w16cid:durableId="1243638653">
    <w:abstractNumId w:val="28"/>
  </w:num>
  <w:num w:numId="3" w16cid:durableId="1350334306">
    <w:abstractNumId w:val="7"/>
  </w:num>
  <w:num w:numId="4" w16cid:durableId="680200150">
    <w:abstractNumId w:val="22"/>
  </w:num>
  <w:num w:numId="5" w16cid:durableId="1407915411">
    <w:abstractNumId w:val="3"/>
  </w:num>
  <w:num w:numId="6" w16cid:durableId="1696884327">
    <w:abstractNumId w:val="1"/>
  </w:num>
  <w:num w:numId="7" w16cid:durableId="1301154594">
    <w:abstractNumId w:val="0"/>
  </w:num>
  <w:num w:numId="8" w16cid:durableId="2142840207">
    <w:abstractNumId w:val="16"/>
  </w:num>
  <w:num w:numId="9" w16cid:durableId="1324747763">
    <w:abstractNumId w:val="2"/>
  </w:num>
  <w:num w:numId="10" w16cid:durableId="661392172">
    <w:abstractNumId w:val="25"/>
  </w:num>
  <w:num w:numId="11" w16cid:durableId="1295717554">
    <w:abstractNumId w:val="32"/>
  </w:num>
  <w:num w:numId="12" w16cid:durableId="752704500">
    <w:abstractNumId w:val="9"/>
  </w:num>
  <w:num w:numId="13" w16cid:durableId="1149248100">
    <w:abstractNumId w:val="17"/>
  </w:num>
  <w:num w:numId="14" w16cid:durableId="1929195013">
    <w:abstractNumId w:val="29"/>
  </w:num>
  <w:num w:numId="15" w16cid:durableId="1750886793">
    <w:abstractNumId w:val="13"/>
  </w:num>
  <w:num w:numId="16" w16cid:durableId="1975063231">
    <w:abstractNumId w:val="14"/>
  </w:num>
  <w:num w:numId="17" w16cid:durableId="2074891686">
    <w:abstractNumId w:val="35"/>
  </w:num>
  <w:num w:numId="18" w16cid:durableId="556429498">
    <w:abstractNumId w:val="20"/>
  </w:num>
  <w:num w:numId="19" w16cid:durableId="1238320076">
    <w:abstractNumId w:val="6"/>
  </w:num>
  <w:num w:numId="20" w16cid:durableId="1271862454">
    <w:abstractNumId w:val="31"/>
  </w:num>
  <w:num w:numId="21" w16cid:durableId="817114159">
    <w:abstractNumId w:val="11"/>
  </w:num>
  <w:num w:numId="22" w16cid:durableId="1232424279">
    <w:abstractNumId w:val="5"/>
  </w:num>
  <w:num w:numId="23" w16cid:durableId="1613977134">
    <w:abstractNumId w:val="23"/>
  </w:num>
  <w:num w:numId="24" w16cid:durableId="927926768">
    <w:abstractNumId w:val="4"/>
  </w:num>
  <w:num w:numId="25" w16cid:durableId="192814160">
    <w:abstractNumId w:val="30"/>
  </w:num>
  <w:num w:numId="26" w16cid:durableId="1805123794">
    <w:abstractNumId w:val="26"/>
  </w:num>
  <w:num w:numId="27" w16cid:durableId="768432860">
    <w:abstractNumId w:val="27"/>
  </w:num>
  <w:num w:numId="28" w16cid:durableId="1554464382">
    <w:abstractNumId w:val="34"/>
  </w:num>
  <w:num w:numId="29" w16cid:durableId="1154486198">
    <w:abstractNumId w:val="33"/>
  </w:num>
  <w:num w:numId="30" w16cid:durableId="940187687">
    <w:abstractNumId w:val="19"/>
  </w:num>
  <w:num w:numId="31" w16cid:durableId="2057508976">
    <w:abstractNumId w:val="12"/>
  </w:num>
  <w:num w:numId="32" w16cid:durableId="540410458">
    <w:abstractNumId w:val="10"/>
  </w:num>
  <w:num w:numId="33" w16cid:durableId="73161201">
    <w:abstractNumId w:val="15"/>
  </w:num>
  <w:num w:numId="34" w16cid:durableId="1006513661">
    <w:abstractNumId w:val="24"/>
  </w:num>
  <w:num w:numId="35" w16cid:durableId="855198434">
    <w:abstractNumId w:val="21"/>
  </w:num>
  <w:num w:numId="36" w16cid:durableId="17496915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D9A"/>
    <w:rsid w:val="00005E68"/>
    <w:rsid w:val="00011CD3"/>
    <w:rsid w:val="00014011"/>
    <w:rsid w:val="00015387"/>
    <w:rsid w:val="00020986"/>
    <w:rsid w:val="00021F03"/>
    <w:rsid w:val="00022196"/>
    <w:rsid w:val="00022991"/>
    <w:rsid w:val="000231F4"/>
    <w:rsid w:val="000249DC"/>
    <w:rsid w:val="000257F5"/>
    <w:rsid w:val="00026EBF"/>
    <w:rsid w:val="00033E26"/>
    <w:rsid w:val="00036279"/>
    <w:rsid w:val="00041ED9"/>
    <w:rsid w:val="000519C9"/>
    <w:rsid w:val="00055629"/>
    <w:rsid w:val="00056706"/>
    <w:rsid w:val="00056D2D"/>
    <w:rsid w:val="00056E44"/>
    <w:rsid w:val="00057065"/>
    <w:rsid w:val="0006081E"/>
    <w:rsid w:val="00063E91"/>
    <w:rsid w:val="00064B0B"/>
    <w:rsid w:val="00064E34"/>
    <w:rsid w:val="00066E1E"/>
    <w:rsid w:val="000745F7"/>
    <w:rsid w:val="000856B9"/>
    <w:rsid w:val="00086EB6"/>
    <w:rsid w:val="00086FDF"/>
    <w:rsid w:val="00090F22"/>
    <w:rsid w:val="00092890"/>
    <w:rsid w:val="00093683"/>
    <w:rsid w:val="000976FA"/>
    <w:rsid w:val="000A4103"/>
    <w:rsid w:val="000A4DBC"/>
    <w:rsid w:val="000A520E"/>
    <w:rsid w:val="000A669B"/>
    <w:rsid w:val="000A680D"/>
    <w:rsid w:val="000B4065"/>
    <w:rsid w:val="000B4C83"/>
    <w:rsid w:val="000B540C"/>
    <w:rsid w:val="000B5872"/>
    <w:rsid w:val="000B6C5E"/>
    <w:rsid w:val="000B7EC8"/>
    <w:rsid w:val="000C08C5"/>
    <w:rsid w:val="000C4ACB"/>
    <w:rsid w:val="000D0944"/>
    <w:rsid w:val="000D6E84"/>
    <w:rsid w:val="000E0421"/>
    <w:rsid w:val="000E3F44"/>
    <w:rsid w:val="000E6D5C"/>
    <w:rsid w:val="000F7A6D"/>
    <w:rsid w:val="001013D4"/>
    <w:rsid w:val="0010201C"/>
    <w:rsid w:val="0010326F"/>
    <w:rsid w:val="00104696"/>
    <w:rsid w:val="001106E4"/>
    <w:rsid w:val="0011747D"/>
    <w:rsid w:val="001176B9"/>
    <w:rsid w:val="00117795"/>
    <w:rsid w:val="00120CC2"/>
    <w:rsid w:val="001263BA"/>
    <w:rsid w:val="00130BD0"/>
    <w:rsid w:val="00133307"/>
    <w:rsid w:val="00133391"/>
    <w:rsid w:val="00144BF5"/>
    <w:rsid w:val="001470B9"/>
    <w:rsid w:val="001472FD"/>
    <w:rsid w:val="00152E2F"/>
    <w:rsid w:val="00153681"/>
    <w:rsid w:val="001573C6"/>
    <w:rsid w:val="001616E3"/>
    <w:rsid w:val="00162C6D"/>
    <w:rsid w:val="00165435"/>
    <w:rsid w:val="00170A48"/>
    <w:rsid w:val="00174E17"/>
    <w:rsid w:val="001759BB"/>
    <w:rsid w:val="00176C83"/>
    <w:rsid w:val="00180B39"/>
    <w:rsid w:val="00182D0C"/>
    <w:rsid w:val="00182EE5"/>
    <w:rsid w:val="001849DB"/>
    <w:rsid w:val="00184A34"/>
    <w:rsid w:val="00186F19"/>
    <w:rsid w:val="00193D94"/>
    <w:rsid w:val="00195ADA"/>
    <w:rsid w:val="001966D5"/>
    <w:rsid w:val="001A4B30"/>
    <w:rsid w:val="001B0431"/>
    <w:rsid w:val="001B475F"/>
    <w:rsid w:val="001B7E04"/>
    <w:rsid w:val="001C0A80"/>
    <w:rsid w:val="001C0F8F"/>
    <w:rsid w:val="001C4D8F"/>
    <w:rsid w:val="001C5887"/>
    <w:rsid w:val="001C76B3"/>
    <w:rsid w:val="001D1550"/>
    <w:rsid w:val="001D4E85"/>
    <w:rsid w:val="001E1A8D"/>
    <w:rsid w:val="001E676F"/>
    <w:rsid w:val="001E6A67"/>
    <w:rsid w:val="001F2D58"/>
    <w:rsid w:val="001F7E2B"/>
    <w:rsid w:val="0020746F"/>
    <w:rsid w:val="00210146"/>
    <w:rsid w:val="00210489"/>
    <w:rsid w:val="00213A86"/>
    <w:rsid w:val="00215A6C"/>
    <w:rsid w:val="002206C0"/>
    <w:rsid w:val="002214F2"/>
    <w:rsid w:val="00230445"/>
    <w:rsid w:val="00234300"/>
    <w:rsid w:val="00242C56"/>
    <w:rsid w:val="00243D71"/>
    <w:rsid w:val="002512B4"/>
    <w:rsid w:val="002543F8"/>
    <w:rsid w:val="0026006F"/>
    <w:rsid w:val="002621CE"/>
    <w:rsid w:val="002628DB"/>
    <w:rsid w:val="002664E1"/>
    <w:rsid w:val="00267ECB"/>
    <w:rsid w:val="002736C4"/>
    <w:rsid w:val="00276D55"/>
    <w:rsid w:val="002770E6"/>
    <w:rsid w:val="00280FEF"/>
    <w:rsid w:val="0028633F"/>
    <w:rsid w:val="00287289"/>
    <w:rsid w:val="002872AE"/>
    <w:rsid w:val="00287D3F"/>
    <w:rsid w:val="002916FD"/>
    <w:rsid w:val="002977D6"/>
    <w:rsid w:val="002A0857"/>
    <w:rsid w:val="002A3998"/>
    <w:rsid w:val="002A5C6B"/>
    <w:rsid w:val="002A5E81"/>
    <w:rsid w:val="002A6899"/>
    <w:rsid w:val="002B3F04"/>
    <w:rsid w:val="002B6E60"/>
    <w:rsid w:val="002C235D"/>
    <w:rsid w:val="002C4133"/>
    <w:rsid w:val="002C5C34"/>
    <w:rsid w:val="002D454E"/>
    <w:rsid w:val="002D66C3"/>
    <w:rsid w:val="002D7A2A"/>
    <w:rsid w:val="002E0BCC"/>
    <w:rsid w:val="002E0F1E"/>
    <w:rsid w:val="002E15F7"/>
    <w:rsid w:val="002E210F"/>
    <w:rsid w:val="002E3DA8"/>
    <w:rsid w:val="002F516D"/>
    <w:rsid w:val="002F6602"/>
    <w:rsid w:val="002F73DC"/>
    <w:rsid w:val="0030757F"/>
    <w:rsid w:val="003124C8"/>
    <w:rsid w:val="00313869"/>
    <w:rsid w:val="00313E3A"/>
    <w:rsid w:val="00314C16"/>
    <w:rsid w:val="00314E04"/>
    <w:rsid w:val="00315560"/>
    <w:rsid w:val="0032776E"/>
    <w:rsid w:val="003278D8"/>
    <w:rsid w:val="00327CAB"/>
    <w:rsid w:val="00331A90"/>
    <w:rsid w:val="00335D80"/>
    <w:rsid w:val="00336206"/>
    <w:rsid w:val="00336884"/>
    <w:rsid w:val="0033705D"/>
    <w:rsid w:val="003376D8"/>
    <w:rsid w:val="00337D9C"/>
    <w:rsid w:val="0034086B"/>
    <w:rsid w:val="00340FD5"/>
    <w:rsid w:val="00342C24"/>
    <w:rsid w:val="003475EA"/>
    <w:rsid w:val="003503B2"/>
    <w:rsid w:val="00351F3D"/>
    <w:rsid w:val="00353C77"/>
    <w:rsid w:val="00356ACE"/>
    <w:rsid w:val="00360E32"/>
    <w:rsid w:val="003658D8"/>
    <w:rsid w:val="00370EBF"/>
    <w:rsid w:val="00371A68"/>
    <w:rsid w:val="003734AC"/>
    <w:rsid w:val="00380D44"/>
    <w:rsid w:val="0038172E"/>
    <w:rsid w:val="00383B6E"/>
    <w:rsid w:val="00384085"/>
    <w:rsid w:val="0039114D"/>
    <w:rsid w:val="003922D3"/>
    <w:rsid w:val="00395A53"/>
    <w:rsid w:val="003A114D"/>
    <w:rsid w:val="003A3310"/>
    <w:rsid w:val="003A40F5"/>
    <w:rsid w:val="003A5CE5"/>
    <w:rsid w:val="003A696C"/>
    <w:rsid w:val="003A7259"/>
    <w:rsid w:val="003B0625"/>
    <w:rsid w:val="003B0A02"/>
    <w:rsid w:val="003B2F44"/>
    <w:rsid w:val="003B53F9"/>
    <w:rsid w:val="003B7518"/>
    <w:rsid w:val="003C440A"/>
    <w:rsid w:val="003C53FB"/>
    <w:rsid w:val="003D1081"/>
    <w:rsid w:val="003D1766"/>
    <w:rsid w:val="003D611D"/>
    <w:rsid w:val="003D6C77"/>
    <w:rsid w:val="003E1273"/>
    <w:rsid w:val="003E43F3"/>
    <w:rsid w:val="003E54FE"/>
    <w:rsid w:val="003E5505"/>
    <w:rsid w:val="003E565F"/>
    <w:rsid w:val="003F315F"/>
    <w:rsid w:val="003F34F8"/>
    <w:rsid w:val="00400BCA"/>
    <w:rsid w:val="00403EE2"/>
    <w:rsid w:val="00404E0F"/>
    <w:rsid w:val="00405452"/>
    <w:rsid w:val="00410069"/>
    <w:rsid w:val="0042016A"/>
    <w:rsid w:val="00430EDC"/>
    <w:rsid w:val="00434439"/>
    <w:rsid w:val="004374A0"/>
    <w:rsid w:val="00440C55"/>
    <w:rsid w:val="00441F91"/>
    <w:rsid w:val="00443CC3"/>
    <w:rsid w:val="00445500"/>
    <w:rsid w:val="004516D3"/>
    <w:rsid w:val="00452E48"/>
    <w:rsid w:val="004553B5"/>
    <w:rsid w:val="00456383"/>
    <w:rsid w:val="00463BE1"/>
    <w:rsid w:val="00465532"/>
    <w:rsid w:val="00467DB0"/>
    <w:rsid w:val="00471887"/>
    <w:rsid w:val="00471974"/>
    <w:rsid w:val="0048064A"/>
    <w:rsid w:val="00480D68"/>
    <w:rsid w:val="00483F82"/>
    <w:rsid w:val="004971EB"/>
    <w:rsid w:val="004A1085"/>
    <w:rsid w:val="004A17E6"/>
    <w:rsid w:val="004A2CF5"/>
    <w:rsid w:val="004A5A33"/>
    <w:rsid w:val="004B016D"/>
    <w:rsid w:val="004C105E"/>
    <w:rsid w:val="004C5853"/>
    <w:rsid w:val="004C7C2E"/>
    <w:rsid w:val="004D0AC9"/>
    <w:rsid w:val="004D4E77"/>
    <w:rsid w:val="004D6925"/>
    <w:rsid w:val="004D6EF8"/>
    <w:rsid w:val="004E225E"/>
    <w:rsid w:val="004E3E15"/>
    <w:rsid w:val="004E57EC"/>
    <w:rsid w:val="004E69E7"/>
    <w:rsid w:val="004E7CE0"/>
    <w:rsid w:val="004F2F6A"/>
    <w:rsid w:val="004F3E82"/>
    <w:rsid w:val="004F56F6"/>
    <w:rsid w:val="00501F1D"/>
    <w:rsid w:val="00502B6F"/>
    <w:rsid w:val="00503B77"/>
    <w:rsid w:val="00516CE6"/>
    <w:rsid w:val="00520DBA"/>
    <w:rsid w:val="00521EDD"/>
    <w:rsid w:val="005251D7"/>
    <w:rsid w:val="00526757"/>
    <w:rsid w:val="00526958"/>
    <w:rsid w:val="00533AE8"/>
    <w:rsid w:val="0054282A"/>
    <w:rsid w:val="00544E3D"/>
    <w:rsid w:val="00551397"/>
    <w:rsid w:val="00551F95"/>
    <w:rsid w:val="00552311"/>
    <w:rsid w:val="00552842"/>
    <w:rsid w:val="0055362F"/>
    <w:rsid w:val="00553F94"/>
    <w:rsid w:val="00554B90"/>
    <w:rsid w:val="00555458"/>
    <w:rsid w:val="00555D37"/>
    <w:rsid w:val="00556CA0"/>
    <w:rsid w:val="00560C93"/>
    <w:rsid w:val="0056167E"/>
    <w:rsid w:val="00563125"/>
    <w:rsid w:val="00567CD9"/>
    <w:rsid w:val="00570483"/>
    <w:rsid w:val="005734C8"/>
    <w:rsid w:val="00574AE9"/>
    <w:rsid w:val="00584BFA"/>
    <w:rsid w:val="005866E9"/>
    <w:rsid w:val="00587AB9"/>
    <w:rsid w:val="00590AB1"/>
    <w:rsid w:val="005929BD"/>
    <w:rsid w:val="00592DA8"/>
    <w:rsid w:val="00595A2A"/>
    <w:rsid w:val="00596F72"/>
    <w:rsid w:val="0059753C"/>
    <w:rsid w:val="005975C2"/>
    <w:rsid w:val="005A0368"/>
    <w:rsid w:val="005A6F78"/>
    <w:rsid w:val="005A7798"/>
    <w:rsid w:val="005B13A4"/>
    <w:rsid w:val="005B3B5F"/>
    <w:rsid w:val="005C0564"/>
    <w:rsid w:val="005C620B"/>
    <w:rsid w:val="005D247E"/>
    <w:rsid w:val="005D29C9"/>
    <w:rsid w:val="005E0FE0"/>
    <w:rsid w:val="005E1B99"/>
    <w:rsid w:val="005E31B3"/>
    <w:rsid w:val="005E7BFF"/>
    <w:rsid w:val="005F060A"/>
    <w:rsid w:val="005F2B9A"/>
    <w:rsid w:val="005F459B"/>
    <w:rsid w:val="005F4D12"/>
    <w:rsid w:val="005F68D0"/>
    <w:rsid w:val="00601D0D"/>
    <w:rsid w:val="0060402D"/>
    <w:rsid w:val="00604631"/>
    <w:rsid w:val="006049D6"/>
    <w:rsid w:val="00605B88"/>
    <w:rsid w:val="00606791"/>
    <w:rsid w:val="00611372"/>
    <w:rsid w:val="00611B2D"/>
    <w:rsid w:val="0062043F"/>
    <w:rsid w:val="00621C85"/>
    <w:rsid w:val="00637BC4"/>
    <w:rsid w:val="00637C06"/>
    <w:rsid w:val="00637DBD"/>
    <w:rsid w:val="00641086"/>
    <w:rsid w:val="006418F9"/>
    <w:rsid w:val="00644A95"/>
    <w:rsid w:val="00646E1E"/>
    <w:rsid w:val="006478B3"/>
    <w:rsid w:val="00651712"/>
    <w:rsid w:val="00654211"/>
    <w:rsid w:val="006545A3"/>
    <w:rsid w:val="006623DD"/>
    <w:rsid w:val="006670D4"/>
    <w:rsid w:val="00670426"/>
    <w:rsid w:val="0067277E"/>
    <w:rsid w:val="006735CC"/>
    <w:rsid w:val="00673E5B"/>
    <w:rsid w:val="00674103"/>
    <w:rsid w:val="00680C97"/>
    <w:rsid w:val="006819AF"/>
    <w:rsid w:val="00683087"/>
    <w:rsid w:val="006835B6"/>
    <w:rsid w:val="006853C9"/>
    <w:rsid w:val="0068728A"/>
    <w:rsid w:val="00691E13"/>
    <w:rsid w:val="0069635A"/>
    <w:rsid w:val="006976C3"/>
    <w:rsid w:val="006A39A4"/>
    <w:rsid w:val="006C4270"/>
    <w:rsid w:val="006C45A4"/>
    <w:rsid w:val="006D1AA6"/>
    <w:rsid w:val="006D372C"/>
    <w:rsid w:val="006E4305"/>
    <w:rsid w:val="006E57C6"/>
    <w:rsid w:val="006E5B7F"/>
    <w:rsid w:val="006F11C1"/>
    <w:rsid w:val="006F36D8"/>
    <w:rsid w:val="007016F1"/>
    <w:rsid w:val="00702B81"/>
    <w:rsid w:val="00702C79"/>
    <w:rsid w:val="007049CE"/>
    <w:rsid w:val="00707B56"/>
    <w:rsid w:val="00712C59"/>
    <w:rsid w:val="00722063"/>
    <w:rsid w:val="00724A01"/>
    <w:rsid w:val="00725FBD"/>
    <w:rsid w:val="007325CA"/>
    <w:rsid w:val="00736EEB"/>
    <w:rsid w:val="007370C7"/>
    <w:rsid w:val="00746531"/>
    <w:rsid w:val="007473D1"/>
    <w:rsid w:val="007501F0"/>
    <w:rsid w:val="00750BFA"/>
    <w:rsid w:val="00750E8E"/>
    <w:rsid w:val="00757171"/>
    <w:rsid w:val="00774397"/>
    <w:rsid w:val="007747E3"/>
    <w:rsid w:val="00774BAA"/>
    <w:rsid w:val="00774C45"/>
    <w:rsid w:val="007753FB"/>
    <w:rsid w:val="00775DCC"/>
    <w:rsid w:val="00782B11"/>
    <w:rsid w:val="00783996"/>
    <w:rsid w:val="00790B02"/>
    <w:rsid w:val="0079224B"/>
    <w:rsid w:val="007964E1"/>
    <w:rsid w:val="007A2A7B"/>
    <w:rsid w:val="007A6135"/>
    <w:rsid w:val="007A6BFE"/>
    <w:rsid w:val="007B6A36"/>
    <w:rsid w:val="007B7A3F"/>
    <w:rsid w:val="007C17F9"/>
    <w:rsid w:val="007C7227"/>
    <w:rsid w:val="007D0EB4"/>
    <w:rsid w:val="007D3D0C"/>
    <w:rsid w:val="007F2553"/>
    <w:rsid w:val="007F4649"/>
    <w:rsid w:val="007F6F1F"/>
    <w:rsid w:val="00802882"/>
    <w:rsid w:val="00802B4D"/>
    <w:rsid w:val="00803014"/>
    <w:rsid w:val="00807A97"/>
    <w:rsid w:val="00811078"/>
    <w:rsid w:val="008111FC"/>
    <w:rsid w:val="0081498E"/>
    <w:rsid w:val="008151AD"/>
    <w:rsid w:val="008170FA"/>
    <w:rsid w:val="00820231"/>
    <w:rsid w:val="00823B3D"/>
    <w:rsid w:val="00832ACB"/>
    <w:rsid w:val="00833636"/>
    <w:rsid w:val="008348A5"/>
    <w:rsid w:val="008541E2"/>
    <w:rsid w:val="0086068C"/>
    <w:rsid w:val="00860EF3"/>
    <w:rsid w:val="008614B0"/>
    <w:rsid w:val="008730FA"/>
    <w:rsid w:val="00876B18"/>
    <w:rsid w:val="00882795"/>
    <w:rsid w:val="00882AA2"/>
    <w:rsid w:val="008837DE"/>
    <w:rsid w:val="00887B48"/>
    <w:rsid w:val="008902C9"/>
    <w:rsid w:val="00892A1A"/>
    <w:rsid w:val="00892E11"/>
    <w:rsid w:val="0089415D"/>
    <w:rsid w:val="00897E85"/>
    <w:rsid w:val="008A1F95"/>
    <w:rsid w:val="008A218B"/>
    <w:rsid w:val="008A4C0F"/>
    <w:rsid w:val="008A6311"/>
    <w:rsid w:val="008A7723"/>
    <w:rsid w:val="008B415D"/>
    <w:rsid w:val="008B75B3"/>
    <w:rsid w:val="008C1353"/>
    <w:rsid w:val="008C2999"/>
    <w:rsid w:val="008C3A34"/>
    <w:rsid w:val="008C5A68"/>
    <w:rsid w:val="008C6143"/>
    <w:rsid w:val="008C744E"/>
    <w:rsid w:val="008D0741"/>
    <w:rsid w:val="008D0E87"/>
    <w:rsid w:val="008D1580"/>
    <w:rsid w:val="008D7D0B"/>
    <w:rsid w:val="008E0F6B"/>
    <w:rsid w:val="008E3813"/>
    <w:rsid w:val="008E478F"/>
    <w:rsid w:val="008E66F6"/>
    <w:rsid w:val="008F02DB"/>
    <w:rsid w:val="008F2C48"/>
    <w:rsid w:val="008F371D"/>
    <w:rsid w:val="008F5380"/>
    <w:rsid w:val="00903AC6"/>
    <w:rsid w:val="0090424E"/>
    <w:rsid w:val="0090498F"/>
    <w:rsid w:val="00904B7F"/>
    <w:rsid w:val="009051E4"/>
    <w:rsid w:val="009120B6"/>
    <w:rsid w:val="00916030"/>
    <w:rsid w:val="00917827"/>
    <w:rsid w:val="00920ACB"/>
    <w:rsid w:val="0092146D"/>
    <w:rsid w:val="00921BBB"/>
    <w:rsid w:val="00926AB8"/>
    <w:rsid w:val="00927D65"/>
    <w:rsid w:val="00932BA9"/>
    <w:rsid w:val="009342E6"/>
    <w:rsid w:val="00937242"/>
    <w:rsid w:val="0094286F"/>
    <w:rsid w:val="00942892"/>
    <w:rsid w:val="009430A1"/>
    <w:rsid w:val="00947FE3"/>
    <w:rsid w:val="00950EEC"/>
    <w:rsid w:val="00951076"/>
    <w:rsid w:val="00955730"/>
    <w:rsid w:val="00961879"/>
    <w:rsid w:val="00964970"/>
    <w:rsid w:val="0096757C"/>
    <w:rsid w:val="00970E6C"/>
    <w:rsid w:val="00975F37"/>
    <w:rsid w:val="009805DC"/>
    <w:rsid w:val="00982CC6"/>
    <w:rsid w:val="0098580F"/>
    <w:rsid w:val="00985A9C"/>
    <w:rsid w:val="00992CAA"/>
    <w:rsid w:val="00997F72"/>
    <w:rsid w:val="009A2F9B"/>
    <w:rsid w:val="009A42D6"/>
    <w:rsid w:val="009A623F"/>
    <w:rsid w:val="009A753B"/>
    <w:rsid w:val="009B1080"/>
    <w:rsid w:val="009B230A"/>
    <w:rsid w:val="009C1F0E"/>
    <w:rsid w:val="009C2642"/>
    <w:rsid w:val="009C35F5"/>
    <w:rsid w:val="009C3FC7"/>
    <w:rsid w:val="009C4968"/>
    <w:rsid w:val="009C653B"/>
    <w:rsid w:val="009C7647"/>
    <w:rsid w:val="009C78B2"/>
    <w:rsid w:val="009D58DE"/>
    <w:rsid w:val="009D7676"/>
    <w:rsid w:val="009E0BB4"/>
    <w:rsid w:val="009E12A8"/>
    <w:rsid w:val="009E446A"/>
    <w:rsid w:val="009E4815"/>
    <w:rsid w:val="009E7B33"/>
    <w:rsid w:val="009E7E75"/>
    <w:rsid w:val="009F47B8"/>
    <w:rsid w:val="009F5848"/>
    <w:rsid w:val="009F69E1"/>
    <w:rsid w:val="00A0227E"/>
    <w:rsid w:val="00A05E5F"/>
    <w:rsid w:val="00A117D3"/>
    <w:rsid w:val="00A17103"/>
    <w:rsid w:val="00A25D1B"/>
    <w:rsid w:val="00A27B50"/>
    <w:rsid w:val="00A31020"/>
    <w:rsid w:val="00A32A12"/>
    <w:rsid w:val="00A338E9"/>
    <w:rsid w:val="00A34466"/>
    <w:rsid w:val="00A35399"/>
    <w:rsid w:val="00A378FC"/>
    <w:rsid w:val="00A37911"/>
    <w:rsid w:val="00A41C91"/>
    <w:rsid w:val="00A474A7"/>
    <w:rsid w:val="00A54F0C"/>
    <w:rsid w:val="00A5629B"/>
    <w:rsid w:val="00A571FD"/>
    <w:rsid w:val="00A62811"/>
    <w:rsid w:val="00A628DC"/>
    <w:rsid w:val="00A64C05"/>
    <w:rsid w:val="00A70D25"/>
    <w:rsid w:val="00A747FC"/>
    <w:rsid w:val="00A7546A"/>
    <w:rsid w:val="00A768D8"/>
    <w:rsid w:val="00A77380"/>
    <w:rsid w:val="00A81DF2"/>
    <w:rsid w:val="00A82F16"/>
    <w:rsid w:val="00A8366B"/>
    <w:rsid w:val="00A84537"/>
    <w:rsid w:val="00A870DE"/>
    <w:rsid w:val="00A870EF"/>
    <w:rsid w:val="00A91352"/>
    <w:rsid w:val="00A921C0"/>
    <w:rsid w:val="00A9366A"/>
    <w:rsid w:val="00AA2DC1"/>
    <w:rsid w:val="00AA56F0"/>
    <w:rsid w:val="00AA5BD1"/>
    <w:rsid w:val="00AA6227"/>
    <w:rsid w:val="00AA7A93"/>
    <w:rsid w:val="00AB0EC9"/>
    <w:rsid w:val="00AB1D26"/>
    <w:rsid w:val="00AB60EA"/>
    <w:rsid w:val="00AB71E1"/>
    <w:rsid w:val="00AB76F7"/>
    <w:rsid w:val="00AC6A53"/>
    <w:rsid w:val="00AC7497"/>
    <w:rsid w:val="00AD1429"/>
    <w:rsid w:val="00AD177C"/>
    <w:rsid w:val="00AD4121"/>
    <w:rsid w:val="00AD604A"/>
    <w:rsid w:val="00AD6927"/>
    <w:rsid w:val="00AD71C5"/>
    <w:rsid w:val="00AE0B07"/>
    <w:rsid w:val="00AE6464"/>
    <w:rsid w:val="00AF1540"/>
    <w:rsid w:val="00AF4AD9"/>
    <w:rsid w:val="00AF5938"/>
    <w:rsid w:val="00B0291E"/>
    <w:rsid w:val="00B05FB3"/>
    <w:rsid w:val="00B160C6"/>
    <w:rsid w:val="00B1760F"/>
    <w:rsid w:val="00B24868"/>
    <w:rsid w:val="00B25DA3"/>
    <w:rsid w:val="00B26051"/>
    <w:rsid w:val="00B3026B"/>
    <w:rsid w:val="00B3164C"/>
    <w:rsid w:val="00B36F4A"/>
    <w:rsid w:val="00B40F23"/>
    <w:rsid w:val="00B41B49"/>
    <w:rsid w:val="00B42EC0"/>
    <w:rsid w:val="00B43180"/>
    <w:rsid w:val="00B46794"/>
    <w:rsid w:val="00B47C94"/>
    <w:rsid w:val="00B504F2"/>
    <w:rsid w:val="00B51015"/>
    <w:rsid w:val="00B52376"/>
    <w:rsid w:val="00B70FFD"/>
    <w:rsid w:val="00B72BCF"/>
    <w:rsid w:val="00B72E23"/>
    <w:rsid w:val="00B73987"/>
    <w:rsid w:val="00B805CE"/>
    <w:rsid w:val="00B8117E"/>
    <w:rsid w:val="00B82BE6"/>
    <w:rsid w:val="00B843AD"/>
    <w:rsid w:val="00B951AC"/>
    <w:rsid w:val="00BA16E0"/>
    <w:rsid w:val="00BA1B14"/>
    <w:rsid w:val="00BA4EE3"/>
    <w:rsid w:val="00BA6E5A"/>
    <w:rsid w:val="00BA6FC5"/>
    <w:rsid w:val="00BA6FD3"/>
    <w:rsid w:val="00BB2ECA"/>
    <w:rsid w:val="00BB6BF5"/>
    <w:rsid w:val="00BC02EE"/>
    <w:rsid w:val="00BC11F7"/>
    <w:rsid w:val="00BC48DD"/>
    <w:rsid w:val="00BC50B5"/>
    <w:rsid w:val="00BD2E5A"/>
    <w:rsid w:val="00BD3C45"/>
    <w:rsid w:val="00BD7692"/>
    <w:rsid w:val="00BE042F"/>
    <w:rsid w:val="00BE1387"/>
    <w:rsid w:val="00C005EB"/>
    <w:rsid w:val="00C02383"/>
    <w:rsid w:val="00C107D2"/>
    <w:rsid w:val="00C111BD"/>
    <w:rsid w:val="00C24A8E"/>
    <w:rsid w:val="00C2536B"/>
    <w:rsid w:val="00C447F2"/>
    <w:rsid w:val="00C61176"/>
    <w:rsid w:val="00C6384F"/>
    <w:rsid w:val="00C72B5B"/>
    <w:rsid w:val="00C75D1D"/>
    <w:rsid w:val="00C81EBD"/>
    <w:rsid w:val="00C854FB"/>
    <w:rsid w:val="00C86438"/>
    <w:rsid w:val="00C97F71"/>
    <w:rsid w:val="00C97FB9"/>
    <w:rsid w:val="00CA1EAB"/>
    <w:rsid w:val="00CA6829"/>
    <w:rsid w:val="00CB0158"/>
    <w:rsid w:val="00CB0E76"/>
    <w:rsid w:val="00CB11B6"/>
    <w:rsid w:val="00CB469D"/>
    <w:rsid w:val="00CB4825"/>
    <w:rsid w:val="00CB54FF"/>
    <w:rsid w:val="00CC19E5"/>
    <w:rsid w:val="00CC1DBB"/>
    <w:rsid w:val="00CC7084"/>
    <w:rsid w:val="00CC7529"/>
    <w:rsid w:val="00CD4CF2"/>
    <w:rsid w:val="00CD7282"/>
    <w:rsid w:val="00CE0ED2"/>
    <w:rsid w:val="00CE127B"/>
    <w:rsid w:val="00CE2394"/>
    <w:rsid w:val="00CE5ECD"/>
    <w:rsid w:val="00CE6C60"/>
    <w:rsid w:val="00CF18AF"/>
    <w:rsid w:val="00CF46E2"/>
    <w:rsid w:val="00CF541A"/>
    <w:rsid w:val="00CF5892"/>
    <w:rsid w:val="00CF607A"/>
    <w:rsid w:val="00D00866"/>
    <w:rsid w:val="00D02E71"/>
    <w:rsid w:val="00D05A83"/>
    <w:rsid w:val="00D078A1"/>
    <w:rsid w:val="00D12A0C"/>
    <w:rsid w:val="00D14882"/>
    <w:rsid w:val="00D176C1"/>
    <w:rsid w:val="00D20EDC"/>
    <w:rsid w:val="00D2229D"/>
    <w:rsid w:val="00D257D8"/>
    <w:rsid w:val="00D30414"/>
    <w:rsid w:val="00D332F1"/>
    <w:rsid w:val="00D3727B"/>
    <w:rsid w:val="00D40452"/>
    <w:rsid w:val="00D4046F"/>
    <w:rsid w:val="00D41460"/>
    <w:rsid w:val="00D42907"/>
    <w:rsid w:val="00D43850"/>
    <w:rsid w:val="00D45728"/>
    <w:rsid w:val="00D53B9D"/>
    <w:rsid w:val="00D54BDA"/>
    <w:rsid w:val="00D562E3"/>
    <w:rsid w:val="00D62785"/>
    <w:rsid w:val="00D65A44"/>
    <w:rsid w:val="00D66DD5"/>
    <w:rsid w:val="00D67A2E"/>
    <w:rsid w:val="00D70591"/>
    <w:rsid w:val="00D733D0"/>
    <w:rsid w:val="00D85A27"/>
    <w:rsid w:val="00D92F9C"/>
    <w:rsid w:val="00D92FDF"/>
    <w:rsid w:val="00D943C2"/>
    <w:rsid w:val="00D95C00"/>
    <w:rsid w:val="00DA2508"/>
    <w:rsid w:val="00DA5689"/>
    <w:rsid w:val="00DB5C16"/>
    <w:rsid w:val="00DC23E9"/>
    <w:rsid w:val="00DC26E4"/>
    <w:rsid w:val="00DD14DA"/>
    <w:rsid w:val="00DD17AE"/>
    <w:rsid w:val="00DD3B7F"/>
    <w:rsid w:val="00DD58F4"/>
    <w:rsid w:val="00DE11AE"/>
    <w:rsid w:val="00DE121C"/>
    <w:rsid w:val="00DE4919"/>
    <w:rsid w:val="00DE4EE2"/>
    <w:rsid w:val="00DE5C90"/>
    <w:rsid w:val="00DE6678"/>
    <w:rsid w:val="00DF217A"/>
    <w:rsid w:val="00E07182"/>
    <w:rsid w:val="00E07877"/>
    <w:rsid w:val="00E07ABB"/>
    <w:rsid w:val="00E07CEC"/>
    <w:rsid w:val="00E11F05"/>
    <w:rsid w:val="00E13480"/>
    <w:rsid w:val="00E14F1F"/>
    <w:rsid w:val="00E165F6"/>
    <w:rsid w:val="00E24268"/>
    <w:rsid w:val="00E3502F"/>
    <w:rsid w:val="00E364CD"/>
    <w:rsid w:val="00E37F93"/>
    <w:rsid w:val="00E41399"/>
    <w:rsid w:val="00E42736"/>
    <w:rsid w:val="00E442C0"/>
    <w:rsid w:val="00E46BBC"/>
    <w:rsid w:val="00E51DC0"/>
    <w:rsid w:val="00E5293C"/>
    <w:rsid w:val="00E57EF2"/>
    <w:rsid w:val="00E62141"/>
    <w:rsid w:val="00E6286B"/>
    <w:rsid w:val="00E62B9C"/>
    <w:rsid w:val="00E6703C"/>
    <w:rsid w:val="00E70D8D"/>
    <w:rsid w:val="00E71492"/>
    <w:rsid w:val="00E72D25"/>
    <w:rsid w:val="00E7644E"/>
    <w:rsid w:val="00E8418C"/>
    <w:rsid w:val="00E84352"/>
    <w:rsid w:val="00E84B6B"/>
    <w:rsid w:val="00E861B9"/>
    <w:rsid w:val="00E86AEC"/>
    <w:rsid w:val="00E86FE3"/>
    <w:rsid w:val="00E9548B"/>
    <w:rsid w:val="00EA0133"/>
    <w:rsid w:val="00EA39EE"/>
    <w:rsid w:val="00EA5351"/>
    <w:rsid w:val="00EB0E02"/>
    <w:rsid w:val="00EB14EE"/>
    <w:rsid w:val="00EB269D"/>
    <w:rsid w:val="00EB48A2"/>
    <w:rsid w:val="00ED09C1"/>
    <w:rsid w:val="00ED1704"/>
    <w:rsid w:val="00ED333B"/>
    <w:rsid w:val="00ED3A35"/>
    <w:rsid w:val="00ED6B1E"/>
    <w:rsid w:val="00EE37AA"/>
    <w:rsid w:val="00EE44C0"/>
    <w:rsid w:val="00EE4D1A"/>
    <w:rsid w:val="00EE740B"/>
    <w:rsid w:val="00EF0297"/>
    <w:rsid w:val="00EF2091"/>
    <w:rsid w:val="00F11F76"/>
    <w:rsid w:val="00F1703E"/>
    <w:rsid w:val="00F21B33"/>
    <w:rsid w:val="00F26F17"/>
    <w:rsid w:val="00F33B6E"/>
    <w:rsid w:val="00F34E44"/>
    <w:rsid w:val="00F37EF9"/>
    <w:rsid w:val="00F404B2"/>
    <w:rsid w:val="00F40EC1"/>
    <w:rsid w:val="00F42AF7"/>
    <w:rsid w:val="00F446E3"/>
    <w:rsid w:val="00F4607E"/>
    <w:rsid w:val="00F54263"/>
    <w:rsid w:val="00F549E8"/>
    <w:rsid w:val="00F54F96"/>
    <w:rsid w:val="00F56DC3"/>
    <w:rsid w:val="00F603E5"/>
    <w:rsid w:val="00F60D67"/>
    <w:rsid w:val="00F61C78"/>
    <w:rsid w:val="00F622C6"/>
    <w:rsid w:val="00F65284"/>
    <w:rsid w:val="00F72073"/>
    <w:rsid w:val="00F727E8"/>
    <w:rsid w:val="00F73976"/>
    <w:rsid w:val="00F765E8"/>
    <w:rsid w:val="00F80034"/>
    <w:rsid w:val="00F825B8"/>
    <w:rsid w:val="00F8420F"/>
    <w:rsid w:val="00F90348"/>
    <w:rsid w:val="00F936EA"/>
    <w:rsid w:val="00F947F6"/>
    <w:rsid w:val="00F95DFB"/>
    <w:rsid w:val="00F95F6A"/>
    <w:rsid w:val="00F9697C"/>
    <w:rsid w:val="00FA04E8"/>
    <w:rsid w:val="00FA2111"/>
    <w:rsid w:val="00FA4C4A"/>
    <w:rsid w:val="00FA4F11"/>
    <w:rsid w:val="00FA59C6"/>
    <w:rsid w:val="00FB3191"/>
    <w:rsid w:val="00FB5F7C"/>
    <w:rsid w:val="00FB5FA8"/>
    <w:rsid w:val="00FC39A4"/>
    <w:rsid w:val="00FC464B"/>
    <w:rsid w:val="00FC4750"/>
    <w:rsid w:val="00FC4FFC"/>
    <w:rsid w:val="00FC5E09"/>
    <w:rsid w:val="00FD0B25"/>
    <w:rsid w:val="00FD5E96"/>
    <w:rsid w:val="00FD7CFA"/>
    <w:rsid w:val="00FE1E1A"/>
    <w:rsid w:val="00FE37CC"/>
    <w:rsid w:val="00FE6584"/>
    <w:rsid w:val="00FE6D1D"/>
    <w:rsid w:val="00FF060E"/>
    <w:rsid w:val="00FF20BC"/>
    <w:rsid w:val="00FF289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DDCF4"/>
  <w15:docId w15:val="{4C38E783-0E08-41A7-9473-A198C732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9507">
      <w:bodyDiv w:val="1"/>
      <w:marLeft w:val="0"/>
      <w:marRight w:val="0"/>
      <w:marTop w:val="0"/>
      <w:marBottom w:val="0"/>
      <w:divBdr>
        <w:top w:val="none" w:sz="0" w:space="0" w:color="auto"/>
        <w:left w:val="none" w:sz="0" w:space="0" w:color="auto"/>
        <w:bottom w:val="none" w:sz="0" w:space="0" w:color="auto"/>
        <w:right w:val="none" w:sz="0" w:space="0" w:color="auto"/>
      </w:divBdr>
    </w:div>
    <w:div w:id="294453649">
      <w:bodyDiv w:val="1"/>
      <w:marLeft w:val="0"/>
      <w:marRight w:val="0"/>
      <w:marTop w:val="0"/>
      <w:marBottom w:val="0"/>
      <w:divBdr>
        <w:top w:val="none" w:sz="0" w:space="0" w:color="auto"/>
        <w:left w:val="none" w:sz="0" w:space="0" w:color="auto"/>
        <w:bottom w:val="none" w:sz="0" w:space="0" w:color="auto"/>
        <w:right w:val="none" w:sz="0" w:space="0" w:color="auto"/>
      </w:divBdr>
    </w:div>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68EE-3B99-47AE-9544-96186CCC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3</TotalTime>
  <Pages>5</Pages>
  <Words>11072</Words>
  <Characters>6312</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4</cp:revision>
  <cp:lastPrinted>2016-01-21T11:53:00Z</cp:lastPrinted>
  <dcterms:created xsi:type="dcterms:W3CDTF">2025-04-15T05:45:00Z</dcterms:created>
  <dcterms:modified xsi:type="dcterms:W3CDTF">2025-04-17T13:53:00Z</dcterms:modified>
</cp:coreProperties>
</file>