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B0B63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02AF8E30" wp14:editId="0B62B40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09A80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D33E98E" w14:textId="595B44B8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0C4732">
        <w:rPr>
          <w:rFonts w:ascii="Times New Roman" w:hAnsi="Times New Roman"/>
          <w:b/>
        </w:rPr>
        <w:t>MERAS</w:t>
      </w:r>
    </w:p>
    <w:p w14:paraId="2B93CA3F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FC2AEAC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AB3E9E1" w14:textId="04662329" w:rsidR="00DD47CE" w:rsidRDefault="000C473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73203E11" w14:textId="4521D9CA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F85D31">
        <w:rPr>
          <w:rFonts w:ascii="Times New Roman" w:hAnsi="Times New Roman"/>
          <w:b/>
        </w:rPr>
        <w:t xml:space="preserve">REKOMENDUOJAMŲ PAREIGYBIŲ </w:t>
      </w:r>
      <w:r w:rsidR="008D6C4C">
        <w:rPr>
          <w:rFonts w:ascii="Times New Roman" w:hAnsi="Times New Roman"/>
          <w:b/>
        </w:rPr>
        <w:t xml:space="preserve">SĄRAŠO IR PAREIGYBIŲ SKAIČIAUS  </w:t>
      </w:r>
      <w:r w:rsidR="001A0A29">
        <w:rPr>
          <w:rFonts w:ascii="Times New Roman" w:hAnsi="Times New Roman"/>
          <w:b/>
        </w:rPr>
        <w:t xml:space="preserve">NUSTATYMO </w:t>
      </w:r>
      <w:r w:rsidR="00F85D31">
        <w:rPr>
          <w:rFonts w:ascii="Times New Roman" w:hAnsi="Times New Roman"/>
          <w:b/>
        </w:rPr>
        <w:t>RAJONO SAVIVALDYBĖS ŠVIETIMO</w:t>
      </w:r>
    </w:p>
    <w:p w14:paraId="36FA1081" w14:textId="705191CF" w:rsidR="00F85D31" w:rsidRDefault="00F85D31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ĮSTAIG</w:t>
      </w:r>
      <w:r w:rsidR="00AE61FA">
        <w:rPr>
          <w:rFonts w:ascii="Times New Roman" w:hAnsi="Times New Roman"/>
          <w:b/>
        </w:rPr>
        <w:t>OSE</w:t>
      </w:r>
    </w:p>
    <w:p w14:paraId="3258084B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76430081" w14:textId="45357C11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C2635B">
        <w:rPr>
          <w:rFonts w:ascii="Times New Roman" w:hAnsi="Times New Roman"/>
        </w:rPr>
        <w:t>2</w:t>
      </w:r>
      <w:r w:rsidR="00B82A6C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B82A6C">
        <w:rPr>
          <w:rFonts w:ascii="Times New Roman" w:hAnsi="Times New Roman"/>
        </w:rPr>
        <w:t>balandžio</w:t>
      </w:r>
      <w:r w:rsidR="00344E8D">
        <w:rPr>
          <w:rFonts w:ascii="Times New Roman" w:hAnsi="Times New Roman"/>
        </w:rPr>
        <w:t xml:space="preserve"> </w:t>
      </w:r>
      <w:r w:rsidR="000C4732">
        <w:rPr>
          <w:rFonts w:ascii="Times New Roman" w:hAnsi="Times New Roman"/>
        </w:rPr>
        <w:t xml:space="preserve">  </w:t>
      </w:r>
      <w:r w:rsidR="00344E8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4A5C56">
        <w:rPr>
          <w:rFonts w:ascii="Times New Roman" w:hAnsi="Times New Roman"/>
        </w:rPr>
        <w:t xml:space="preserve"> </w:t>
      </w:r>
      <w:r w:rsidR="000C4732">
        <w:rPr>
          <w:rFonts w:ascii="Times New Roman" w:hAnsi="Times New Roman"/>
        </w:rPr>
        <w:t>M</w:t>
      </w:r>
      <w:r w:rsidR="004218E0">
        <w:rPr>
          <w:rFonts w:ascii="Times New Roman" w:hAnsi="Times New Roman"/>
        </w:rPr>
        <w:t>T-</w:t>
      </w:r>
    </w:p>
    <w:p w14:paraId="03775E36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1565EF2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2943AC2" w14:textId="0D2D545B" w:rsidR="004A27B5" w:rsidRPr="001D6F7F" w:rsidRDefault="00E104EB" w:rsidP="004A27B5">
      <w:pPr>
        <w:pStyle w:val="prastasiniatinklio"/>
        <w:spacing w:before="0" w:beforeAutospacing="0" w:after="0" w:line="360" w:lineRule="auto"/>
        <w:ind w:firstLine="720"/>
        <w:jc w:val="both"/>
      </w:pPr>
      <w:r>
        <w:rPr>
          <w:sz w:val="22"/>
          <w:szCs w:val="22"/>
        </w:rPr>
        <w:t xml:space="preserve"> </w:t>
      </w:r>
      <w:r w:rsidR="004A27B5" w:rsidRPr="001D6F7F">
        <w:t>Vadovaudamasis</w:t>
      </w:r>
      <w:r w:rsidRPr="001D6F7F">
        <w:t xml:space="preserve"> </w:t>
      </w:r>
      <w:r w:rsidR="000C4732">
        <w:t xml:space="preserve">Lietuvos Respublikos vietos savivaldos įstatymo 25 straipsnio 5 dalimi, Lietuvos Respublikos </w:t>
      </w:r>
      <w:r w:rsidR="008D6C4C">
        <w:t>valstybės ir savivaldybių įstaigų darbuotojų darbo apmokėjimo ir komisijų narių atlygio už darbą įstatymo 4 straipsnio 1 dalimi</w:t>
      </w:r>
      <w:r w:rsidR="001A0A29">
        <w:t>:</w:t>
      </w:r>
      <w:r w:rsidR="000C4732">
        <w:t xml:space="preserve"> </w:t>
      </w:r>
    </w:p>
    <w:p w14:paraId="185C4408" w14:textId="0A482A92" w:rsidR="008D6C4C" w:rsidRDefault="008D6C4C" w:rsidP="008D6C4C">
      <w:pPr>
        <w:pStyle w:val="prastasiniatinklio"/>
        <w:spacing w:before="0" w:beforeAutospacing="0" w:after="0" w:line="360" w:lineRule="auto"/>
        <w:ind w:firstLine="720"/>
        <w:jc w:val="both"/>
      </w:pPr>
      <w:r w:rsidRPr="008D6C4C">
        <w:t>1.</w:t>
      </w:r>
      <w:r>
        <w:t xml:space="preserve"> </w:t>
      </w:r>
      <w:r w:rsidR="004A27B5" w:rsidRPr="001D6F7F">
        <w:t xml:space="preserve"> </w:t>
      </w:r>
      <w:r w:rsidR="004B61A9">
        <w:t>R e k o m e n d u o j u švietimo įstaigų vadovams</w:t>
      </w:r>
      <w:r w:rsidR="003C7E5F">
        <w:t xml:space="preserve"> planuojant darbo užmokesčio fondą vadovautis</w:t>
      </w:r>
      <w:r>
        <w:t xml:space="preserve"> pareigybių sąraš</w:t>
      </w:r>
      <w:r w:rsidR="003C7E5F">
        <w:t>u</w:t>
      </w:r>
      <w:r>
        <w:t xml:space="preserve"> ir pareigybių skaiči</w:t>
      </w:r>
      <w:r w:rsidR="00536C46">
        <w:t>umi</w:t>
      </w:r>
      <w:r>
        <w:t xml:space="preserve"> </w:t>
      </w:r>
      <w:r w:rsidR="00CD6A82" w:rsidRPr="001D6F7F">
        <w:t xml:space="preserve">rajono </w:t>
      </w:r>
      <w:r w:rsidR="008A44C4">
        <w:t xml:space="preserve">savivaldybės </w:t>
      </w:r>
      <w:r w:rsidR="00CD6A82" w:rsidRPr="001D6F7F">
        <w:t>švietimo įstaig</w:t>
      </w:r>
      <w:r>
        <w:t>ose</w:t>
      </w:r>
      <w:r w:rsidR="00CD6A82" w:rsidRPr="001D6F7F">
        <w:t xml:space="preserve"> </w:t>
      </w:r>
      <w:r>
        <w:t>pagal 1 ir 2 priedus (pridedama).</w:t>
      </w:r>
    </w:p>
    <w:p w14:paraId="62AC9969" w14:textId="6BBCA1E5" w:rsidR="0033726D" w:rsidRDefault="008D6C4C" w:rsidP="008D6C4C">
      <w:pPr>
        <w:pStyle w:val="prastasiniatinklio"/>
        <w:spacing w:before="0" w:beforeAutospacing="0" w:after="0" w:line="360" w:lineRule="auto"/>
        <w:ind w:firstLine="720"/>
        <w:jc w:val="both"/>
      </w:pPr>
      <w:r>
        <w:t xml:space="preserve">2. Į p a r e i g o j u </w:t>
      </w:r>
      <w:r w:rsidR="008A44C4">
        <w:t>rajono savivaldybės švietimo</w:t>
      </w:r>
      <w:r>
        <w:t xml:space="preserve"> įstaigų vadovus</w:t>
      </w:r>
      <w:r w:rsidR="0033726D">
        <w:t>,</w:t>
      </w:r>
      <w:r>
        <w:t xml:space="preserve"> </w:t>
      </w:r>
      <w:r w:rsidR="004C35FF">
        <w:t>konsultuojantis su darbuotojų atstovais</w:t>
      </w:r>
      <w:r w:rsidR="0033726D">
        <w:t>,</w:t>
      </w:r>
      <w:r w:rsidR="004C35FF">
        <w:t xml:space="preserve"> </w:t>
      </w:r>
      <w:r>
        <w:t xml:space="preserve">nustatyti savo vadovaujamos biudžetinės įstaigos </w:t>
      </w:r>
      <w:r w:rsidR="004C35FF">
        <w:t xml:space="preserve">pareigybių skaičių ir pareigybių sąrašą pritaikant profesijos pavadinimą konkrečiai pareigybei </w:t>
      </w:r>
      <w:r w:rsidR="0033726D">
        <w:t xml:space="preserve">bei </w:t>
      </w:r>
      <w:r w:rsidR="004C35FF">
        <w:t>suteikiant jai kodą</w:t>
      </w:r>
      <w:r w:rsidR="0033726D">
        <w:t xml:space="preserve"> pagal Lietuvos profesijų klasifikatorių, patvirtintą Lietuvos Respublikos ekonomikos ir inovacijų ministro 2023 m. lapkričio 30 d. įsakymu Nr. 4-672 „Dėl Lietuvos profesijų klasifikatoriaus patvirtinimo“</w:t>
      </w:r>
      <w:r w:rsidR="004C35FF">
        <w:t xml:space="preserve">.  </w:t>
      </w:r>
    </w:p>
    <w:p w14:paraId="0B9ECF90" w14:textId="04CC78A6" w:rsidR="00CD6A82" w:rsidRDefault="0033726D" w:rsidP="008D6C4C">
      <w:pPr>
        <w:pStyle w:val="prastasiniatinklio"/>
        <w:spacing w:before="0" w:beforeAutospacing="0" w:after="0" w:line="360" w:lineRule="auto"/>
        <w:ind w:firstLine="720"/>
        <w:jc w:val="both"/>
      </w:pPr>
      <w:r>
        <w:t>3. N u s t a t a u, kad r</w:t>
      </w:r>
      <w:r w:rsidR="009D5221">
        <w:t>eorganizavus švietimo įstaigą</w:t>
      </w:r>
      <w:r>
        <w:t>,</w:t>
      </w:r>
      <w:r w:rsidR="009D5221">
        <w:t xml:space="preserve"> sutaupyt</w:t>
      </w:r>
      <w:r>
        <w:t>o</w:t>
      </w:r>
      <w:r w:rsidR="009D5221">
        <w:t>s lėš</w:t>
      </w:r>
      <w:r>
        <w:t>o</w:t>
      </w:r>
      <w:r w:rsidR="009D5221">
        <w:t>s naudo</w:t>
      </w:r>
      <w:r>
        <w:t>jamos</w:t>
      </w:r>
      <w:r w:rsidR="009D5221">
        <w:t xml:space="preserve"> išeitinių išmokų mokėjimui.</w:t>
      </w:r>
    </w:p>
    <w:p w14:paraId="668D8BCC" w14:textId="2DA4A33C" w:rsidR="00A85C41" w:rsidRPr="001D6F7F" w:rsidRDefault="00A85C41" w:rsidP="001D6F7F">
      <w:pPr>
        <w:pStyle w:val="prastasiniatinklio"/>
        <w:spacing w:before="0" w:beforeAutospacing="0" w:after="0" w:line="360" w:lineRule="auto"/>
        <w:ind w:firstLine="720"/>
        <w:jc w:val="both"/>
      </w:pPr>
    </w:p>
    <w:p w14:paraId="292918F1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8AEAAD2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9AF69D5" w14:textId="77777777" w:rsidR="00CD6A82" w:rsidRDefault="00CD6A82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97BD34B" w14:textId="2DF2E969" w:rsidR="00434111" w:rsidRPr="005D72B6" w:rsidRDefault="00D9760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Savivaldybės meras      </w:t>
      </w:r>
      <w:r w:rsidR="00434111">
        <w:rPr>
          <w:rFonts w:ascii="Times New Roman" w:hAnsi="Times New Roman"/>
        </w:rPr>
        <w:tab/>
      </w:r>
      <w:r w:rsidR="00434111">
        <w:rPr>
          <w:rFonts w:ascii="Times New Roman" w:hAnsi="Times New Roman"/>
        </w:rPr>
        <w:tab/>
      </w:r>
      <w:r w:rsidR="00434111">
        <w:rPr>
          <w:rFonts w:ascii="Times New Roman" w:hAnsi="Times New Roman"/>
        </w:rPr>
        <w:tab/>
      </w:r>
      <w:r w:rsidR="00434111" w:rsidRPr="005D72B6">
        <w:rPr>
          <w:rFonts w:ascii="Times New Roman" w:hAnsi="Times New Roman"/>
          <w:szCs w:val="24"/>
        </w:rPr>
        <w:tab/>
      </w:r>
      <w:r w:rsidR="00434111" w:rsidRPr="005D72B6">
        <w:rPr>
          <w:rFonts w:ascii="Times New Roman" w:hAnsi="Times New Roman"/>
          <w:szCs w:val="24"/>
        </w:rPr>
        <w:tab/>
      </w:r>
      <w:r w:rsidR="00434111" w:rsidRPr="005D72B6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Raimondas Januševičius</w:t>
      </w:r>
    </w:p>
    <w:p w14:paraId="0E659F98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6BA8384C" w14:textId="77777777" w:rsidR="00CD6A82" w:rsidRDefault="00CD6A82" w:rsidP="00434111">
      <w:pPr>
        <w:rPr>
          <w:rFonts w:ascii="Times New Roman" w:hAnsi="Times New Roman"/>
          <w:szCs w:val="24"/>
        </w:rPr>
      </w:pPr>
    </w:p>
    <w:p w14:paraId="74118C3B" w14:textId="77777777" w:rsidR="00CD6A82" w:rsidRDefault="00CD6A82" w:rsidP="00434111">
      <w:pPr>
        <w:rPr>
          <w:rFonts w:ascii="Times New Roman" w:hAnsi="Times New Roman"/>
          <w:szCs w:val="24"/>
        </w:rPr>
      </w:pPr>
    </w:p>
    <w:p w14:paraId="603D99EF" w14:textId="77777777" w:rsidR="004A27B5" w:rsidRDefault="001D6F7F" w:rsidP="004A27B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="00434111">
        <w:rPr>
          <w:rFonts w:ascii="Times New Roman" w:hAnsi="Times New Roman"/>
          <w:szCs w:val="24"/>
        </w:rPr>
        <w:t>arengė</w:t>
      </w:r>
    </w:p>
    <w:p w14:paraId="3647523F" w14:textId="77777777" w:rsidR="008222DC" w:rsidRDefault="004A27B5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</w:t>
      </w:r>
      <w:r w:rsidR="008222DC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 turto </w:t>
      </w:r>
      <w:r w:rsidR="008222DC">
        <w:rPr>
          <w:rFonts w:ascii="Times New Roman" w:hAnsi="Times New Roman"/>
          <w:szCs w:val="24"/>
        </w:rPr>
        <w:t xml:space="preserve">ir strateginio planavimo </w:t>
      </w:r>
      <w:r>
        <w:rPr>
          <w:rFonts w:ascii="Times New Roman" w:hAnsi="Times New Roman"/>
          <w:szCs w:val="24"/>
        </w:rPr>
        <w:t>skyriaus</w:t>
      </w:r>
    </w:p>
    <w:p w14:paraId="692B0E5B" w14:textId="77777777" w:rsidR="001D38EF" w:rsidRDefault="004A27B5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</w:t>
      </w:r>
      <w:r w:rsidR="008004F6">
        <w:rPr>
          <w:rFonts w:ascii="Times New Roman" w:hAnsi="Times New Roman"/>
          <w:szCs w:val="24"/>
        </w:rPr>
        <w:t>iausiasis</w:t>
      </w:r>
      <w:r>
        <w:rPr>
          <w:rFonts w:ascii="Times New Roman" w:hAnsi="Times New Roman"/>
          <w:szCs w:val="24"/>
        </w:rPr>
        <w:t xml:space="preserve"> specialistas</w:t>
      </w:r>
    </w:p>
    <w:p w14:paraId="33D2A03C" w14:textId="77777777" w:rsidR="008222DC" w:rsidRDefault="008222DC" w:rsidP="001D38EF">
      <w:pPr>
        <w:overflowPunct w:val="0"/>
        <w:rPr>
          <w:rFonts w:ascii="Times New Roman" w:hAnsi="Times New Roman"/>
          <w:szCs w:val="24"/>
        </w:rPr>
      </w:pPr>
    </w:p>
    <w:p w14:paraId="3259FC35" w14:textId="77777777" w:rsidR="004A27B5" w:rsidRDefault="004A27B5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Vaclovas Laurinaitis</w:t>
      </w:r>
    </w:p>
    <w:p w14:paraId="412D5200" w14:textId="4838D677" w:rsidR="004A27B5" w:rsidRPr="00434111" w:rsidRDefault="004A27B5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F35427">
        <w:rPr>
          <w:rFonts w:ascii="Times New Roman" w:hAnsi="Times New Roman"/>
          <w:szCs w:val="24"/>
        </w:rPr>
        <w:t>2</w:t>
      </w:r>
      <w:r w:rsidR="00B82A6C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B82A6C">
        <w:rPr>
          <w:rFonts w:ascii="Times New Roman" w:hAnsi="Times New Roman"/>
          <w:szCs w:val="24"/>
        </w:rPr>
        <w:t>04</w:t>
      </w:r>
      <w:r>
        <w:rPr>
          <w:rFonts w:ascii="Times New Roman" w:hAnsi="Times New Roman"/>
          <w:szCs w:val="24"/>
        </w:rPr>
        <w:t>-</w:t>
      </w:r>
      <w:r w:rsidR="00D97601">
        <w:rPr>
          <w:rFonts w:ascii="Times New Roman" w:hAnsi="Times New Roman"/>
          <w:szCs w:val="24"/>
        </w:rPr>
        <w:t>1</w:t>
      </w:r>
      <w:r w:rsidR="00684EEB">
        <w:rPr>
          <w:rFonts w:ascii="Times New Roman" w:hAnsi="Times New Roman"/>
          <w:szCs w:val="24"/>
        </w:rPr>
        <w:t>7</w:t>
      </w:r>
    </w:p>
    <w:sectPr w:rsidR="004A27B5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5B36D" w14:textId="77777777" w:rsidR="0024544C" w:rsidRDefault="0024544C">
      <w:r>
        <w:separator/>
      </w:r>
    </w:p>
  </w:endnote>
  <w:endnote w:type="continuationSeparator" w:id="0">
    <w:p w14:paraId="0B9D5046" w14:textId="77777777" w:rsidR="0024544C" w:rsidRDefault="00245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509E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B54F0" w14:textId="77777777" w:rsidR="0024544C" w:rsidRDefault="0024544C">
      <w:r>
        <w:separator/>
      </w:r>
    </w:p>
  </w:footnote>
  <w:footnote w:type="continuationSeparator" w:id="0">
    <w:p w14:paraId="39579AF3" w14:textId="77777777" w:rsidR="0024544C" w:rsidRDefault="002454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6C2E2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77605"/>
    <w:multiLevelType w:val="hybridMultilevel"/>
    <w:tmpl w:val="C4B03FCA"/>
    <w:lvl w:ilvl="0" w:tplc="A49C69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1CDF"/>
    <w:rsid w:val="00063693"/>
    <w:rsid w:val="00064246"/>
    <w:rsid w:val="00071EBB"/>
    <w:rsid w:val="00084CF2"/>
    <w:rsid w:val="000C4732"/>
    <w:rsid w:val="00117499"/>
    <w:rsid w:val="00155299"/>
    <w:rsid w:val="00160F51"/>
    <w:rsid w:val="001651B9"/>
    <w:rsid w:val="001758BE"/>
    <w:rsid w:val="00190C12"/>
    <w:rsid w:val="00195F47"/>
    <w:rsid w:val="001A0A29"/>
    <w:rsid w:val="001D38EF"/>
    <w:rsid w:val="001D6F7F"/>
    <w:rsid w:val="001E7250"/>
    <w:rsid w:val="001F5A6D"/>
    <w:rsid w:val="00237B2A"/>
    <w:rsid w:val="0024544C"/>
    <w:rsid w:val="002765E4"/>
    <w:rsid w:val="0028720A"/>
    <w:rsid w:val="002D3ABC"/>
    <w:rsid w:val="00313CF0"/>
    <w:rsid w:val="0032344B"/>
    <w:rsid w:val="0033726D"/>
    <w:rsid w:val="00342E29"/>
    <w:rsid w:val="00344E8D"/>
    <w:rsid w:val="00350792"/>
    <w:rsid w:val="00354BD0"/>
    <w:rsid w:val="003A0C31"/>
    <w:rsid w:val="003C7E5F"/>
    <w:rsid w:val="003F2F21"/>
    <w:rsid w:val="003F491F"/>
    <w:rsid w:val="004218E0"/>
    <w:rsid w:val="00434111"/>
    <w:rsid w:val="00435ADB"/>
    <w:rsid w:val="004604D1"/>
    <w:rsid w:val="00496395"/>
    <w:rsid w:val="004A27B5"/>
    <w:rsid w:val="004A5C56"/>
    <w:rsid w:val="004B204F"/>
    <w:rsid w:val="004B61A9"/>
    <w:rsid w:val="004C35FF"/>
    <w:rsid w:val="00521D86"/>
    <w:rsid w:val="0053556D"/>
    <w:rsid w:val="00536C46"/>
    <w:rsid w:val="00583E25"/>
    <w:rsid w:val="005C5D72"/>
    <w:rsid w:val="005E5C8C"/>
    <w:rsid w:val="005F488B"/>
    <w:rsid w:val="00610881"/>
    <w:rsid w:val="00631632"/>
    <w:rsid w:val="00670976"/>
    <w:rsid w:val="00684EEB"/>
    <w:rsid w:val="006B7B95"/>
    <w:rsid w:val="006C367F"/>
    <w:rsid w:val="006D3795"/>
    <w:rsid w:val="006F5FA7"/>
    <w:rsid w:val="0070001E"/>
    <w:rsid w:val="00700C65"/>
    <w:rsid w:val="00732ED1"/>
    <w:rsid w:val="00734F01"/>
    <w:rsid w:val="0075467F"/>
    <w:rsid w:val="00773F4C"/>
    <w:rsid w:val="007D4055"/>
    <w:rsid w:val="007E4EDC"/>
    <w:rsid w:val="008004F6"/>
    <w:rsid w:val="008222DC"/>
    <w:rsid w:val="008870AC"/>
    <w:rsid w:val="008A44C4"/>
    <w:rsid w:val="008C1B78"/>
    <w:rsid w:val="008D6C4C"/>
    <w:rsid w:val="008F4809"/>
    <w:rsid w:val="00921212"/>
    <w:rsid w:val="00940536"/>
    <w:rsid w:val="0098205C"/>
    <w:rsid w:val="00984D00"/>
    <w:rsid w:val="0099072C"/>
    <w:rsid w:val="009B4ABB"/>
    <w:rsid w:val="009C24D6"/>
    <w:rsid w:val="009C4EAB"/>
    <w:rsid w:val="009C623A"/>
    <w:rsid w:val="009D5221"/>
    <w:rsid w:val="009F065C"/>
    <w:rsid w:val="00A01DA2"/>
    <w:rsid w:val="00A50593"/>
    <w:rsid w:val="00A631EF"/>
    <w:rsid w:val="00A806CA"/>
    <w:rsid w:val="00A85C41"/>
    <w:rsid w:val="00AC43F8"/>
    <w:rsid w:val="00AE61FA"/>
    <w:rsid w:val="00AE7378"/>
    <w:rsid w:val="00B0482E"/>
    <w:rsid w:val="00B609A3"/>
    <w:rsid w:val="00B75F85"/>
    <w:rsid w:val="00B82A6C"/>
    <w:rsid w:val="00BB1653"/>
    <w:rsid w:val="00BE1E33"/>
    <w:rsid w:val="00BE4C6A"/>
    <w:rsid w:val="00BE5EF8"/>
    <w:rsid w:val="00BE6D25"/>
    <w:rsid w:val="00C127B1"/>
    <w:rsid w:val="00C2225A"/>
    <w:rsid w:val="00C2633D"/>
    <w:rsid w:val="00C2635B"/>
    <w:rsid w:val="00C763DE"/>
    <w:rsid w:val="00C838D9"/>
    <w:rsid w:val="00C84A75"/>
    <w:rsid w:val="00C921BD"/>
    <w:rsid w:val="00CA0B48"/>
    <w:rsid w:val="00CA67DC"/>
    <w:rsid w:val="00CA6ECE"/>
    <w:rsid w:val="00CC0950"/>
    <w:rsid w:val="00CD6A82"/>
    <w:rsid w:val="00CD7599"/>
    <w:rsid w:val="00D13C57"/>
    <w:rsid w:val="00D32BB6"/>
    <w:rsid w:val="00D76329"/>
    <w:rsid w:val="00D97601"/>
    <w:rsid w:val="00DD47CE"/>
    <w:rsid w:val="00DE1813"/>
    <w:rsid w:val="00DE68F5"/>
    <w:rsid w:val="00E04E41"/>
    <w:rsid w:val="00E104EB"/>
    <w:rsid w:val="00E17762"/>
    <w:rsid w:val="00E74A55"/>
    <w:rsid w:val="00E76872"/>
    <w:rsid w:val="00E856A2"/>
    <w:rsid w:val="00E918BB"/>
    <w:rsid w:val="00EB3536"/>
    <w:rsid w:val="00ED113F"/>
    <w:rsid w:val="00EE2CE3"/>
    <w:rsid w:val="00EF4D54"/>
    <w:rsid w:val="00F01EF6"/>
    <w:rsid w:val="00F35427"/>
    <w:rsid w:val="00F41B6C"/>
    <w:rsid w:val="00F62B84"/>
    <w:rsid w:val="00F70982"/>
    <w:rsid w:val="00F85D31"/>
    <w:rsid w:val="00FD5E42"/>
    <w:rsid w:val="00FF2EF0"/>
    <w:rsid w:val="00FF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88CB04"/>
  <w15:docId w15:val="{400FD7AF-CBB3-4530-AA97-B64FF6BD0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A27B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A27B5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uiPriority w:val="99"/>
    <w:rsid w:val="004A27B5"/>
    <w:pPr>
      <w:spacing w:before="100" w:beforeAutospacing="1" w:after="119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900346C-2333-4350-8782-42539304D07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47</TotalTime>
  <Pages>1</Pages>
  <Words>188</Words>
  <Characters>1240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1426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9</cp:revision>
  <cp:lastPrinted>2025-04-10T10:58:00Z</cp:lastPrinted>
  <dcterms:created xsi:type="dcterms:W3CDTF">2025-04-10T10:26:00Z</dcterms:created>
  <dcterms:modified xsi:type="dcterms:W3CDTF">2025-04-22T08:04:00Z</dcterms:modified>
</cp:coreProperties>
</file>