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36FE592C" w:rsidR="000B3174" w:rsidRDefault="009203A7" w:rsidP="003E02D8">
      <w:pPr>
        <w:ind w:left="4962" w:firstLine="283"/>
        <w:rPr>
          <w:rFonts w:ascii="Times New Roman" w:hAnsi="Times New Roman"/>
          <w:szCs w:val="24"/>
        </w:rPr>
      </w:pPr>
      <w:r>
        <w:rPr>
          <w:rFonts w:ascii="Times New Roman" w:hAnsi="Times New Roman"/>
          <w:szCs w:val="24"/>
        </w:rPr>
        <w:t>2025</w:t>
      </w:r>
      <w:r w:rsidR="005A55FE" w:rsidRPr="005A55FE">
        <w:rPr>
          <w:rFonts w:ascii="Times New Roman" w:hAnsi="Times New Roman"/>
          <w:szCs w:val="24"/>
        </w:rPr>
        <w:t xml:space="preserve"> m. </w:t>
      </w:r>
      <w:r w:rsidR="005559FA">
        <w:rPr>
          <w:rFonts w:ascii="Times New Roman" w:hAnsi="Times New Roman"/>
          <w:szCs w:val="24"/>
        </w:rPr>
        <w:t xml:space="preserve">                   </w:t>
      </w:r>
      <w:r w:rsidR="005A55FE" w:rsidRPr="005A55FE">
        <w:rPr>
          <w:rFonts w:ascii="Times New Roman" w:hAnsi="Times New Roman"/>
          <w:szCs w:val="24"/>
        </w:rPr>
        <w:t xml:space="preserve"> d. </w:t>
      </w:r>
      <w:r w:rsidR="005A55FE" w:rsidRPr="005A55FE">
        <w:rPr>
          <w:rFonts w:ascii="Times New Roman" w:hAnsi="Times New Roman" w:hint="eastAsia"/>
          <w:szCs w:val="24"/>
        </w:rPr>
        <w:t>į</w:t>
      </w:r>
      <w:r w:rsidR="005559FA">
        <w:rPr>
          <w:rFonts w:ascii="Times New Roman" w:hAnsi="Times New Roman"/>
          <w:szCs w:val="24"/>
        </w:rPr>
        <w:t>sakymu Nr. AT-</w:t>
      </w:r>
    </w:p>
    <w:p w14:paraId="2F6879B5" w14:textId="77777777" w:rsidR="00E515B1" w:rsidRDefault="00E515B1" w:rsidP="00E515B1">
      <w:pPr>
        <w:ind w:left="4962" w:hanging="142"/>
        <w:rPr>
          <w:rFonts w:ascii="Times New Roman" w:hAnsi="Times New Roman"/>
          <w:bCs/>
          <w:szCs w:val="24"/>
        </w:rPr>
      </w:pPr>
    </w:p>
    <w:p w14:paraId="78F2B901" w14:textId="77777777" w:rsidR="00594B43" w:rsidRPr="00606E36" w:rsidRDefault="00594B43"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30124256"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C34E24">
        <w:rPr>
          <w:rFonts w:ascii="Times New Roman" w:hAnsi="Times New Roman"/>
          <w:b/>
          <w:szCs w:val="24"/>
        </w:rPr>
        <w:t>4</w:t>
      </w:r>
      <w:r w:rsidR="009619D4" w:rsidRPr="00606E36">
        <w:rPr>
          <w:rFonts w:ascii="Times New Roman" w:hAnsi="Times New Roman"/>
          <w:b/>
          <w:szCs w:val="24"/>
        </w:rPr>
        <w:t xml:space="preserve">-ŲJŲ </w:t>
      </w:r>
      <w:r w:rsidR="009203A7">
        <w:rPr>
          <w:rFonts w:ascii="Times New Roman" w:hAnsi="Times New Roman"/>
          <w:b/>
          <w:szCs w:val="24"/>
        </w:rPr>
        <w:t>METŲ VEIKLOS PLANO ATASKAITA</w:t>
      </w:r>
    </w:p>
    <w:p w14:paraId="10501629" w14:textId="77777777" w:rsidR="00111187" w:rsidRPr="00606E36" w:rsidRDefault="00111187" w:rsidP="00A75C08">
      <w:pPr>
        <w:tabs>
          <w:tab w:val="left" w:pos="3589"/>
        </w:tabs>
        <w:ind w:firstLine="720"/>
        <w:jc w:val="center"/>
        <w:rPr>
          <w:rFonts w:ascii="Times New Roman" w:hAnsi="Times New Roman"/>
          <w:bCs/>
          <w:szCs w:val="24"/>
        </w:rPr>
      </w:pPr>
    </w:p>
    <w:p w14:paraId="6B6EEEA5" w14:textId="77777777" w:rsidR="00111187" w:rsidRPr="00606E36" w:rsidRDefault="00111187" w:rsidP="00A75C08">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19C62249" w14:textId="75DA29F7" w:rsidR="00111187" w:rsidRDefault="00111187" w:rsidP="00A75C08">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misija </w:t>
      </w:r>
      <w:r w:rsidR="000B70F5">
        <w:rPr>
          <w:rFonts w:ascii="Times New Roman" w:hAnsi="Times New Roman"/>
          <w:szCs w:val="24"/>
        </w:rPr>
        <w:t>–</w:t>
      </w:r>
      <w:r w:rsidRPr="00606E36">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3245C0D0" w14:textId="77777777" w:rsidR="00A75C08" w:rsidRPr="00606E36" w:rsidRDefault="00A75C08" w:rsidP="00A75C08">
      <w:pPr>
        <w:tabs>
          <w:tab w:val="left" w:pos="709"/>
        </w:tabs>
        <w:ind w:firstLine="720"/>
        <w:jc w:val="both"/>
        <w:rPr>
          <w:rFonts w:ascii="Times New Roman" w:hAnsi="Times New Roman"/>
          <w:szCs w:val="24"/>
        </w:rPr>
      </w:pP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74BA679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6029B" w:rsidRPr="00606E36">
        <w:rPr>
          <w:rFonts w:ascii="Times New Roman" w:hAnsi="Times New Roman"/>
          <w:szCs w:val="24"/>
        </w:rPr>
        <w:t xml:space="preserve">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w:t>
      </w:r>
      <w:proofErr w:type="spellStart"/>
      <w:r w:rsidR="00C6029B" w:rsidRPr="00606E36">
        <w:rPr>
          <w:rFonts w:ascii="Times New Roman" w:hAnsi="Times New Roman"/>
          <w:szCs w:val="24"/>
        </w:rPr>
        <w:t>Zyplių</w:t>
      </w:r>
      <w:proofErr w:type="spellEnd"/>
      <w:r w:rsidR="00C6029B" w:rsidRPr="00606E36">
        <w:rPr>
          <w:rFonts w:ascii="Times New Roman" w:hAnsi="Times New Roman"/>
          <w:szCs w:val="24"/>
        </w:rPr>
        <w:t xml:space="preserve">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606E36" w:rsidRDefault="004D746E" w:rsidP="006774CC">
      <w:pPr>
        <w:tabs>
          <w:tab w:val="left" w:pos="1785"/>
        </w:tabs>
        <w:ind w:firstLine="720"/>
        <w:jc w:val="both"/>
        <w:rPr>
          <w:rFonts w:ascii="Times New Roman" w:hAnsi="Times New Roman"/>
          <w:szCs w:val="24"/>
        </w:rPr>
      </w:pPr>
    </w:p>
    <w:p w14:paraId="1EB3084F" w14:textId="1B2F7AC7" w:rsidR="000C6A52"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Lukšių </w:t>
      </w:r>
      <w:r w:rsidR="009203A7">
        <w:rPr>
          <w:rFonts w:ascii="Times New Roman" w:hAnsi="Times New Roman"/>
          <w:szCs w:val="24"/>
        </w:rPr>
        <w:t>seniūnija planavo</w:t>
      </w:r>
      <w:r w:rsidR="000C6A52" w:rsidRPr="00606E36">
        <w:rPr>
          <w:rFonts w:ascii="Times New Roman" w:hAnsi="Times New Roman"/>
          <w:szCs w:val="24"/>
        </w:rPr>
        <w:t xml:space="preserve"> </w:t>
      </w:r>
      <w:r w:rsidR="00C34E24">
        <w:rPr>
          <w:rFonts w:ascii="Times New Roman" w:hAnsi="Times New Roman"/>
          <w:szCs w:val="24"/>
        </w:rPr>
        <w:t>2024</w:t>
      </w:r>
      <w:r w:rsidR="009203A7">
        <w:rPr>
          <w:rFonts w:ascii="Times New Roman" w:hAnsi="Times New Roman"/>
          <w:szCs w:val="24"/>
        </w:rPr>
        <w:t xml:space="preserve"> metų veiklą, vadovaudamasi</w:t>
      </w:r>
      <w:r w:rsidR="000C6A52" w:rsidRPr="00606E36">
        <w:rPr>
          <w:rFonts w:ascii="Times New Roman" w:hAnsi="Times New Roman"/>
          <w:szCs w:val="24"/>
        </w:rPr>
        <w:t xml:space="preserve"> Šakių rajono savivaldyb</w:t>
      </w:r>
      <w:r w:rsidR="00664CF9">
        <w:rPr>
          <w:rFonts w:ascii="Times New Roman" w:hAnsi="Times New Roman"/>
          <w:szCs w:val="24"/>
        </w:rPr>
        <w:t>ės 2018</w:t>
      </w:r>
      <w:r w:rsidR="006774CC" w:rsidRPr="00606E36">
        <w:rPr>
          <w:rFonts w:ascii="Times New Roman" w:hAnsi="Times New Roman"/>
          <w:szCs w:val="24"/>
        </w:rPr>
        <w:t>–</w:t>
      </w:r>
      <w:r w:rsidR="00664CF9">
        <w:rPr>
          <w:rFonts w:ascii="Times New Roman" w:hAnsi="Times New Roman"/>
          <w:szCs w:val="24"/>
        </w:rPr>
        <w:t>2024</w:t>
      </w:r>
      <w:r w:rsidR="000C6A52" w:rsidRPr="00606E36">
        <w:rPr>
          <w:rFonts w:ascii="Times New Roman" w:hAnsi="Times New Roman"/>
          <w:szCs w:val="24"/>
        </w:rPr>
        <w:t xml:space="preserve"> metų strateginiu plėtros planu, patvirtintu </w:t>
      </w:r>
      <w:r w:rsidR="000C1B9D" w:rsidRPr="00606E36">
        <w:rPr>
          <w:rFonts w:ascii="Times New Roman" w:hAnsi="Times New Roman"/>
          <w:szCs w:val="24"/>
        </w:rPr>
        <w:t xml:space="preserve">Šakių </w:t>
      </w:r>
      <w:r w:rsidR="00E24A21">
        <w:rPr>
          <w:rFonts w:ascii="Times New Roman" w:hAnsi="Times New Roman"/>
          <w:szCs w:val="24"/>
        </w:rPr>
        <w:t xml:space="preserve">rajono savivaldybės tarybos </w:t>
      </w:r>
      <w:r w:rsidR="00664CF9">
        <w:rPr>
          <w:rFonts w:ascii="Times New Roman" w:hAnsi="Times New Roman"/>
          <w:szCs w:val="24"/>
        </w:rPr>
        <w:t>2017 m. gruodžio 21 d. sprendimu Nr. T-378 ,,Dėl rajono savivaldybės 2018</w:t>
      </w:r>
      <w:r w:rsidR="00A21011">
        <w:rPr>
          <w:rFonts w:ascii="Times New Roman" w:hAnsi="Times New Roman"/>
          <w:szCs w:val="24"/>
        </w:rPr>
        <w:t>–</w:t>
      </w:r>
      <w:r w:rsidR="00664CF9">
        <w:rPr>
          <w:rFonts w:ascii="Times New Roman" w:hAnsi="Times New Roman"/>
          <w:szCs w:val="24"/>
        </w:rPr>
        <w:t xml:space="preserve">2024 metų strateginio plėtros plano patvirtinimo“ ir </w:t>
      </w:r>
      <w:r w:rsidR="00225CA9" w:rsidRPr="00C154D1">
        <w:rPr>
          <w:rFonts w:ascii="Times New Roman" w:hAnsi="Times New Roman"/>
          <w:szCs w:val="24"/>
        </w:rPr>
        <w:t>Šaki</w:t>
      </w:r>
      <w:r w:rsidR="00225CA9" w:rsidRPr="00C154D1">
        <w:rPr>
          <w:rFonts w:ascii="Times New Roman" w:hAnsi="Times New Roman" w:hint="eastAsia"/>
          <w:szCs w:val="24"/>
        </w:rPr>
        <w:t>ų</w:t>
      </w:r>
      <w:r w:rsidR="00C154D1" w:rsidRPr="00C154D1">
        <w:rPr>
          <w:rFonts w:ascii="Times New Roman" w:hAnsi="Times New Roman"/>
          <w:szCs w:val="24"/>
        </w:rPr>
        <w:t xml:space="preserve"> </w:t>
      </w:r>
      <w:r w:rsidR="00225CA9" w:rsidRPr="00C154D1">
        <w:rPr>
          <w:rFonts w:ascii="Times New Roman" w:hAnsi="Times New Roman"/>
          <w:szCs w:val="24"/>
        </w:rPr>
        <w:t>rajono savivaldyb</w:t>
      </w:r>
      <w:r w:rsidR="00225CA9" w:rsidRPr="00C154D1">
        <w:rPr>
          <w:rFonts w:ascii="Times New Roman" w:hAnsi="Times New Roman" w:hint="eastAsia"/>
          <w:szCs w:val="24"/>
        </w:rPr>
        <w:t>ė</w:t>
      </w:r>
      <w:r w:rsidR="00225CA9" w:rsidRPr="00C154D1">
        <w:rPr>
          <w:rFonts w:ascii="Times New Roman" w:hAnsi="Times New Roman"/>
          <w:szCs w:val="24"/>
        </w:rPr>
        <w:t>s strateginiu veiklos planu</w:t>
      </w:r>
      <w:r w:rsidR="00664CF9" w:rsidRPr="00C154D1">
        <w:rPr>
          <w:rFonts w:ascii="Times New Roman" w:hAnsi="Times New Roman"/>
          <w:szCs w:val="24"/>
        </w:rPr>
        <w:t>, pa</w:t>
      </w:r>
      <w:r w:rsidR="00664CF9">
        <w:rPr>
          <w:rFonts w:ascii="Times New Roman" w:hAnsi="Times New Roman"/>
          <w:szCs w:val="24"/>
        </w:rPr>
        <w:t xml:space="preserve">tvirtintu Šakių rajono savivaldybės tarybos </w:t>
      </w:r>
      <w:r w:rsidR="00E24A21">
        <w:rPr>
          <w:rFonts w:ascii="Times New Roman" w:hAnsi="Times New Roman"/>
          <w:szCs w:val="24"/>
        </w:rPr>
        <w:t>202</w:t>
      </w:r>
      <w:r w:rsidR="00E64E9C">
        <w:rPr>
          <w:rFonts w:ascii="Times New Roman" w:hAnsi="Times New Roman"/>
          <w:szCs w:val="24"/>
        </w:rPr>
        <w:t>4</w:t>
      </w:r>
      <w:r w:rsidR="000C1B9D" w:rsidRPr="00606E36">
        <w:rPr>
          <w:rFonts w:ascii="Times New Roman" w:hAnsi="Times New Roman"/>
          <w:szCs w:val="24"/>
        </w:rPr>
        <w:t xml:space="preserve"> m. </w:t>
      </w:r>
      <w:r w:rsidR="00E64E9C">
        <w:rPr>
          <w:rFonts w:ascii="Times New Roman" w:hAnsi="Times New Roman"/>
          <w:szCs w:val="24"/>
        </w:rPr>
        <w:t>vasario 9</w:t>
      </w:r>
      <w:r w:rsidR="000C1B9D" w:rsidRPr="00606E36">
        <w:rPr>
          <w:rFonts w:ascii="Times New Roman" w:hAnsi="Times New Roman"/>
          <w:szCs w:val="24"/>
        </w:rPr>
        <w:t xml:space="preserve"> d. </w:t>
      </w:r>
      <w:r w:rsidR="000C6A52" w:rsidRPr="00606E36">
        <w:rPr>
          <w:rFonts w:ascii="Times New Roman" w:hAnsi="Times New Roman"/>
          <w:szCs w:val="24"/>
        </w:rPr>
        <w:t>sprendimu Nr. T-</w:t>
      </w:r>
      <w:r w:rsidR="00E64E9C">
        <w:rPr>
          <w:rFonts w:ascii="Times New Roman" w:hAnsi="Times New Roman"/>
          <w:szCs w:val="24"/>
        </w:rPr>
        <w:t>35</w:t>
      </w:r>
      <w:r w:rsidR="00B44293" w:rsidRPr="00606E36">
        <w:rPr>
          <w:rFonts w:ascii="Times New Roman" w:hAnsi="Times New Roman"/>
          <w:szCs w:val="24"/>
        </w:rPr>
        <w:t xml:space="preserve"> </w:t>
      </w:r>
      <w:r w:rsidR="00B44293" w:rsidRPr="00606E36">
        <w:t>„</w:t>
      </w:r>
      <w:r w:rsidR="00B44293" w:rsidRPr="00606E36">
        <w:rPr>
          <w:rFonts w:ascii="Times New Roman" w:hAnsi="Times New Roman"/>
          <w:szCs w:val="24"/>
        </w:rPr>
        <w:t>D</w:t>
      </w:r>
      <w:r w:rsidR="00B44293" w:rsidRPr="00606E36">
        <w:rPr>
          <w:rFonts w:ascii="Times New Roman" w:hAnsi="Times New Roman" w:hint="eastAsia"/>
          <w:szCs w:val="24"/>
        </w:rPr>
        <w:t>ė</w:t>
      </w:r>
      <w:r w:rsidR="00B44293" w:rsidRPr="00606E36">
        <w:rPr>
          <w:rFonts w:ascii="Times New Roman" w:hAnsi="Times New Roman"/>
          <w:szCs w:val="24"/>
        </w:rPr>
        <w:t>l</w:t>
      </w:r>
      <w:r w:rsidR="00E24A21">
        <w:rPr>
          <w:rFonts w:ascii="Times New Roman" w:hAnsi="Times New Roman"/>
          <w:szCs w:val="24"/>
        </w:rPr>
        <w:t xml:space="preserve"> Šakių</w:t>
      </w:r>
      <w:r w:rsidR="005406D8" w:rsidRPr="00606E36">
        <w:rPr>
          <w:rFonts w:ascii="Times New Roman" w:hAnsi="Times New Roman"/>
          <w:szCs w:val="24"/>
        </w:rPr>
        <w:t xml:space="preserve"> rajono savivaldyb</w:t>
      </w:r>
      <w:r w:rsidR="005406D8" w:rsidRPr="00606E36">
        <w:rPr>
          <w:rFonts w:ascii="Times New Roman" w:hAnsi="Times New Roman" w:hint="eastAsia"/>
          <w:szCs w:val="24"/>
        </w:rPr>
        <w:t>ė</w:t>
      </w:r>
      <w:r w:rsidR="00E24A21">
        <w:rPr>
          <w:rFonts w:ascii="Times New Roman" w:hAnsi="Times New Roman"/>
          <w:szCs w:val="24"/>
        </w:rPr>
        <w:t>s 202</w:t>
      </w:r>
      <w:r w:rsidR="00E64E9C">
        <w:rPr>
          <w:rFonts w:ascii="Times New Roman" w:hAnsi="Times New Roman"/>
          <w:szCs w:val="24"/>
        </w:rPr>
        <w:t>4</w:t>
      </w:r>
      <w:r w:rsidR="006774CC" w:rsidRPr="00606E36">
        <w:rPr>
          <w:rFonts w:ascii="Times New Roman" w:hAnsi="Times New Roman"/>
          <w:szCs w:val="24"/>
        </w:rPr>
        <w:t>–</w:t>
      </w:r>
      <w:r w:rsidR="005406D8" w:rsidRPr="00606E36">
        <w:rPr>
          <w:rFonts w:ascii="Times New Roman" w:hAnsi="Times New Roman"/>
          <w:szCs w:val="24"/>
        </w:rPr>
        <w:t>202</w:t>
      </w:r>
      <w:r w:rsidR="00E64E9C">
        <w:rPr>
          <w:rFonts w:ascii="Times New Roman" w:hAnsi="Times New Roman"/>
          <w:szCs w:val="24"/>
        </w:rPr>
        <w:t>6</w:t>
      </w:r>
      <w:r w:rsidR="005406D8" w:rsidRPr="00606E36">
        <w:rPr>
          <w:rFonts w:ascii="Times New Roman" w:hAnsi="Times New Roman"/>
          <w:szCs w:val="24"/>
        </w:rPr>
        <w:t xml:space="preserve"> met</w:t>
      </w:r>
      <w:r w:rsidR="005406D8" w:rsidRPr="00606E36">
        <w:rPr>
          <w:rFonts w:ascii="Times New Roman" w:hAnsi="Times New Roman" w:hint="eastAsia"/>
          <w:szCs w:val="24"/>
        </w:rPr>
        <w:t>ų</w:t>
      </w:r>
      <w:r w:rsidR="005406D8" w:rsidRPr="00606E36">
        <w:rPr>
          <w:rFonts w:ascii="Times New Roman" w:hAnsi="Times New Roman"/>
          <w:szCs w:val="24"/>
        </w:rPr>
        <w:t xml:space="preserve"> strateginio</w:t>
      </w:r>
      <w:r w:rsidR="00E24A21">
        <w:rPr>
          <w:rFonts w:ascii="Times New Roman" w:hAnsi="Times New Roman"/>
          <w:szCs w:val="24"/>
        </w:rPr>
        <w:t xml:space="preserve"> veiklos plano </w:t>
      </w:r>
      <w:r w:rsidR="005406D8" w:rsidRPr="00606E36">
        <w:rPr>
          <w:rFonts w:ascii="Times New Roman" w:hAnsi="Times New Roman"/>
          <w:szCs w:val="24"/>
        </w:rPr>
        <w:t>patvirtinimo</w:t>
      </w:r>
      <w:r w:rsidR="00B44293" w:rsidRPr="00606E36">
        <w:rPr>
          <w:rFonts w:ascii="Times New Roman" w:hAnsi="Times New Roman"/>
          <w:szCs w:val="24"/>
        </w:rPr>
        <w:t>“</w:t>
      </w:r>
      <w:r w:rsidR="009C57A9">
        <w:rPr>
          <w:rFonts w:ascii="Times New Roman" w:hAnsi="Times New Roman"/>
          <w:szCs w:val="24"/>
        </w:rPr>
        <w:t>,</w:t>
      </w:r>
      <w:r w:rsidR="004522E3" w:rsidRPr="00606E36">
        <w:rPr>
          <w:rFonts w:ascii="Times New Roman" w:hAnsi="Times New Roman"/>
          <w:szCs w:val="24"/>
        </w:rPr>
        <w:t xml:space="preserve"> bei</w:t>
      </w:r>
      <w:r w:rsidR="005C650E">
        <w:rPr>
          <w:rFonts w:ascii="Times New Roman" w:hAnsi="Times New Roman"/>
          <w:szCs w:val="24"/>
        </w:rPr>
        <w:t xml:space="preserve"> išsikė</w:t>
      </w:r>
      <w:r w:rsidR="009203A7">
        <w:rPr>
          <w:rFonts w:ascii="Times New Roman" w:hAnsi="Times New Roman"/>
          <w:szCs w:val="24"/>
        </w:rPr>
        <w:t xml:space="preserve">lė </w:t>
      </w:r>
      <w:r w:rsidR="000C6A52" w:rsidRPr="00606E36">
        <w:rPr>
          <w:rFonts w:ascii="Times New Roman" w:hAnsi="Times New Roman"/>
          <w:szCs w:val="24"/>
        </w:rPr>
        <w:t>sau tikslus:</w:t>
      </w:r>
    </w:p>
    <w:p w14:paraId="55527519" w14:textId="77777777" w:rsidR="003E7F1E" w:rsidRPr="00606E36" w:rsidRDefault="003E7F1E" w:rsidP="006774CC">
      <w:pPr>
        <w:numPr>
          <w:ilvl w:val="0"/>
          <w:numId w:val="13"/>
        </w:numPr>
        <w:autoSpaceDE w:val="0"/>
        <w:autoSpaceDN w:val="0"/>
        <w:adjustRightInd w:val="0"/>
        <w:ind w:firstLine="720"/>
        <w:jc w:val="both"/>
        <w:rPr>
          <w:rFonts w:ascii="Times New Roman" w:hAnsi="Times New Roman"/>
        </w:rPr>
      </w:pPr>
      <w:r w:rsidRPr="00606E36">
        <w:rPr>
          <w:rFonts w:ascii="Times New Roman" w:hAnsi="Times New Roman"/>
        </w:rPr>
        <w:t>šiuolaikiškos susisiekimo sistemos plėtra;</w:t>
      </w:r>
    </w:p>
    <w:p w14:paraId="576314FA" w14:textId="77777777" w:rsidR="003E7F1E" w:rsidRPr="00606E36" w:rsidRDefault="003E7F1E" w:rsidP="006774CC">
      <w:pPr>
        <w:numPr>
          <w:ilvl w:val="0"/>
          <w:numId w:val="13"/>
        </w:numPr>
        <w:autoSpaceDE w:val="0"/>
        <w:autoSpaceDN w:val="0"/>
        <w:adjustRightInd w:val="0"/>
        <w:ind w:firstLine="720"/>
        <w:jc w:val="both"/>
      </w:pPr>
      <w:r w:rsidRPr="00606E36">
        <w:t>socialinių paslaugų aprėpties didinimas;</w:t>
      </w:r>
    </w:p>
    <w:p w14:paraId="0F288CF2" w14:textId="77777777" w:rsidR="003E7F1E" w:rsidRPr="00606E36" w:rsidRDefault="003E7F1E" w:rsidP="006774CC">
      <w:pPr>
        <w:numPr>
          <w:ilvl w:val="0"/>
          <w:numId w:val="13"/>
        </w:numPr>
        <w:autoSpaceDE w:val="0"/>
        <w:autoSpaceDN w:val="0"/>
        <w:adjustRightInd w:val="0"/>
        <w:ind w:firstLine="720"/>
        <w:jc w:val="both"/>
      </w:pPr>
      <w:r w:rsidRPr="00606E36">
        <w:t>darnaus išteklių naudojimo skatinimas;</w:t>
      </w:r>
    </w:p>
    <w:p w14:paraId="0B346FD5" w14:textId="2C10F5C3" w:rsidR="003E7F1E" w:rsidRPr="00606E36" w:rsidRDefault="003E7F1E" w:rsidP="006774CC">
      <w:pPr>
        <w:numPr>
          <w:ilvl w:val="0"/>
          <w:numId w:val="13"/>
        </w:numPr>
        <w:autoSpaceDE w:val="0"/>
        <w:autoSpaceDN w:val="0"/>
        <w:adjustRightInd w:val="0"/>
        <w:ind w:firstLine="720"/>
        <w:jc w:val="both"/>
      </w:pPr>
      <w:r w:rsidRPr="00606E36">
        <w:t>efektyvaus vie</w:t>
      </w:r>
      <w:r w:rsidR="009C57A9">
        <w:t>šojo valdymo sistemos sukūrimas;</w:t>
      </w:r>
    </w:p>
    <w:p w14:paraId="75B2E603" w14:textId="21B11268" w:rsidR="009619D4" w:rsidRPr="009C57A9" w:rsidRDefault="009C57A9" w:rsidP="009C57A9">
      <w:pPr>
        <w:pStyle w:val="Sraopastraipa"/>
        <w:numPr>
          <w:ilvl w:val="0"/>
          <w:numId w:val="13"/>
        </w:numPr>
        <w:jc w:val="both"/>
      </w:pPr>
      <w:r w:rsidRPr="00606E36">
        <w:t>gyventojų užimtumo didinimas</w:t>
      </w:r>
      <w:r>
        <w:t>.</w:t>
      </w:r>
    </w:p>
    <w:p w14:paraId="6B2F04A9" w14:textId="3A57D213" w:rsidR="009619D4" w:rsidRPr="00606E36" w:rsidRDefault="009619D4" w:rsidP="006774CC">
      <w:pPr>
        <w:ind w:firstLine="720"/>
        <w:jc w:val="both"/>
        <w:rPr>
          <w:rFonts w:ascii="Times New Roman" w:hAnsi="Times New Roman"/>
          <w:szCs w:val="24"/>
        </w:rPr>
      </w:pPr>
      <w:r w:rsidRPr="00606E36">
        <w:rPr>
          <w:rFonts w:ascii="Times New Roman" w:hAnsi="Times New Roman"/>
          <w:szCs w:val="24"/>
        </w:rPr>
        <w:t>Šakių rajono savivaldy</w:t>
      </w:r>
      <w:r w:rsidR="00B87945" w:rsidRPr="00606E36">
        <w:rPr>
          <w:rFonts w:ascii="Times New Roman" w:hAnsi="Times New Roman"/>
          <w:szCs w:val="24"/>
        </w:rPr>
        <w:t xml:space="preserve">bės administracijos Lukšių seniūnijos </w:t>
      </w:r>
      <w:r w:rsidR="00E64E9C">
        <w:rPr>
          <w:rFonts w:ascii="Times New Roman" w:hAnsi="Times New Roman"/>
          <w:szCs w:val="24"/>
        </w:rPr>
        <w:t>2024</w:t>
      </w:r>
      <w:r w:rsidR="00735455" w:rsidRPr="00606E36">
        <w:rPr>
          <w:rFonts w:ascii="Times New Roman" w:hAnsi="Times New Roman"/>
          <w:szCs w:val="24"/>
        </w:rPr>
        <w:t xml:space="preserve"> metų veiklos plane</w:t>
      </w:r>
      <w:r w:rsidR="00FF7BD5" w:rsidRPr="00606E36">
        <w:rPr>
          <w:rFonts w:ascii="Times New Roman" w:hAnsi="Times New Roman"/>
          <w:szCs w:val="24"/>
        </w:rPr>
        <w:t>, iškelt</w:t>
      </w:r>
      <w:r w:rsidR="009203A7">
        <w:rPr>
          <w:rFonts w:ascii="Times New Roman" w:hAnsi="Times New Roman"/>
          <w:szCs w:val="24"/>
        </w:rPr>
        <w:t>ų tikslų įgyvendinimui, numatė šiuos uždavinius</w:t>
      </w:r>
      <w:r w:rsidR="00FF7BD5" w:rsidRPr="00606E36">
        <w:rPr>
          <w:rFonts w:ascii="Times New Roman" w:hAnsi="Times New Roman"/>
          <w:szCs w:val="24"/>
        </w:rPr>
        <w:t>:</w:t>
      </w:r>
    </w:p>
    <w:p w14:paraId="05D2C61A" w14:textId="77777777" w:rsidR="008C577D" w:rsidRPr="00606E36" w:rsidRDefault="00FF7BD5" w:rsidP="006774CC">
      <w:pPr>
        <w:pStyle w:val="Sraopastraipa"/>
        <w:numPr>
          <w:ilvl w:val="0"/>
          <w:numId w:val="15"/>
        </w:numPr>
        <w:ind w:left="0" w:firstLine="720"/>
        <w:jc w:val="both"/>
      </w:pPr>
      <w:r w:rsidRPr="00606E36">
        <w:t>modernizuoti ir plėtoti savivaldybės vietinės reikšmės kelius, gatves ir kitas susisiekimo komunikacijas</w:t>
      </w:r>
      <w:r w:rsidR="008C577D" w:rsidRPr="00606E36">
        <w:t>;</w:t>
      </w:r>
    </w:p>
    <w:p w14:paraId="02068CEB" w14:textId="77777777" w:rsidR="00171D05" w:rsidRPr="00606E36" w:rsidRDefault="00171D05" w:rsidP="006774CC">
      <w:pPr>
        <w:pStyle w:val="Sraopastraipa"/>
        <w:numPr>
          <w:ilvl w:val="0"/>
          <w:numId w:val="15"/>
        </w:numPr>
        <w:ind w:left="0" w:firstLine="720"/>
        <w:jc w:val="both"/>
      </w:pPr>
      <w:r w:rsidRPr="00606E36">
        <w:t>finansinės pagalbos rajono gy</w:t>
      </w:r>
      <w:r w:rsidR="008C577D" w:rsidRPr="00606E36">
        <w:t>ventojams teikimas ir didinimas;</w:t>
      </w:r>
    </w:p>
    <w:p w14:paraId="5058D30F" w14:textId="77777777" w:rsidR="008C577D" w:rsidRPr="00606E36" w:rsidRDefault="00171D05" w:rsidP="006774CC">
      <w:pPr>
        <w:pStyle w:val="Sraopastraipa"/>
        <w:numPr>
          <w:ilvl w:val="0"/>
          <w:numId w:val="15"/>
        </w:numPr>
        <w:ind w:left="0" w:firstLine="720"/>
        <w:jc w:val="both"/>
      </w:pPr>
      <w:r w:rsidRPr="00606E36">
        <w:t>Šakių rajon</w:t>
      </w:r>
      <w:r w:rsidR="008C577D" w:rsidRPr="00606E36">
        <w:t>o socialinio būsto fondo plėtra;</w:t>
      </w:r>
    </w:p>
    <w:p w14:paraId="7AA5CF6C" w14:textId="77777777" w:rsidR="00CE7529" w:rsidRDefault="00171D05" w:rsidP="006774CC">
      <w:pPr>
        <w:pStyle w:val="Sraopastraipa"/>
        <w:numPr>
          <w:ilvl w:val="0"/>
          <w:numId w:val="15"/>
        </w:numPr>
        <w:ind w:left="0" w:firstLine="720"/>
        <w:jc w:val="both"/>
      </w:pPr>
      <w:r w:rsidRPr="00606E36">
        <w:t xml:space="preserve">kompleksiškai plėtoti ir puoselėti rekreacines teritorijas, želdynus bei kitas viešąsias erdves, pritaikant jas </w:t>
      </w:r>
      <w:r w:rsidR="008C577D" w:rsidRPr="00606E36">
        <w:t>gyventojų bei verslo poreikiams;</w:t>
      </w:r>
    </w:p>
    <w:p w14:paraId="56CB4032" w14:textId="4E6AB380" w:rsidR="0011648A" w:rsidRPr="00606E36" w:rsidRDefault="0011648A" w:rsidP="006774CC">
      <w:pPr>
        <w:pStyle w:val="Sraopastraipa"/>
        <w:numPr>
          <w:ilvl w:val="0"/>
          <w:numId w:val="15"/>
        </w:numPr>
        <w:ind w:left="0" w:firstLine="720"/>
        <w:jc w:val="both"/>
      </w:pPr>
      <w:r>
        <w:t>užtikrinti efektyvų savivaldybės funkcijų vykdymą;</w:t>
      </w:r>
    </w:p>
    <w:p w14:paraId="71272F42" w14:textId="77777777" w:rsidR="004522E3" w:rsidRPr="00606E36" w:rsidRDefault="004522E3" w:rsidP="006774CC">
      <w:pPr>
        <w:pStyle w:val="Sraopastraipa"/>
        <w:numPr>
          <w:ilvl w:val="0"/>
          <w:numId w:val="15"/>
        </w:numPr>
        <w:ind w:left="0" w:firstLine="720"/>
        <w:jc w:val="both"/>
      </w:pPr>
      <w:r w:rsidRPr="00606E36">
        <w:t xml:space="preserve">vykdyti </w:t>
      </w:r>
      <w:r w:rsidR="00171D05" w:rsidRPr="00606E36">
        <w:t>administracinės naštos mažinimą</w:t>
      </w:r>
      <w:r w:rsidRPr="00606E36">
        <w:t>.</w:t>
      </w:r>
    </w:p>
    <w:p w14:paraId="298CF5DE" w14:textId="77777777" w:rsidR="0011648A" w:rsidRPr="00606E36" w:rsidRDefault="0011648A" w:rsidP="0011648A">
      <w:pPr>
        <w:pStyle w:val="Sraopastraipa"/>
        <w:numPr>
          <w:ilvl w:val="0"/>
          <w:numId w:val="15"/>
        </w:numPr>
        <w:ind w:left="0" w:firstLine="720"/>
        <w:jc w:val="both"/>
      </w:pPr>
      <w:r w:rsidRPr="00606E36">
        <w:t>organizuoti užimtumo didinimo programą;</w:t>
      </w:r>
    </w:p>
    <w:p w14:paraId="2DF899F1" w14:textId="375F49CA" w:rsidR="009619D4" w:rsidRPr="00606E36" w:rsidRDefault="009203A7" w:rsidP="00B96434">
      <w:pPr>
        <w:jc w:val="center"/>
        <w:rPr>
          <w:rFonts w:ascii="Times New Roman" w:hAnsi="Times New Roman"/>
          <w:b/>
          <w:szCs w:val="24"/>
        </w:rPr>
      </w:pPr>
      <w:r>
        <w:rPr>
          <w:rFonts w:ascii="Times New Roman" w:hAnsi="Times New Roman"/>
          <w:b/>
          <w:szCs w:val="24"/>
        </w:rPr>
        <w:lastRenderedPageBreak/>
        <w:t xml:space="preserve">2024 M. </w:t>
      </w:r>
      <w:r w:rsidR="009619D4" w:rsidRPr="00606E36">
        <w:rPr>
          <w:rFonts w:ascii="Times New Roman" w:hAnsi="Times New Roman"/>
          <w:b/>
          <w:szCs w:val="24"/>
        </w:rPr>
        <w:t xml:space="preserve">STRATEGINĮ (-IUS) TIKSLĄ (-US) ĮGYVENDINANČIOS PROGRAMOS </w:t>
      </w:r>
    </w:p>
    <w:p w14:paraId="353672D7" w14:textId="77777777" w:rsidR="005D4F09" w:rsidRPr="00606E36" w:rsidRDefault="005D4F09" w:rsidP="006774CC">
      <w:pPr>
        <w:ind w:firstLine="720"/>
        <w:jc w:val="both"/>
        <w:rPr>
          <w:rFonts w:ascii="Times New Roman" w:hAnsi="Times New Roman"/>
          <w:szCs w:val="24"/>
        </w:rPr>
      </w:pPr>
    </w:p>
    <w:p w14:paraId="04E0761B" w14:textId="3F08E0C9"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vykdydama savo veiklą, </w:t>
      </w:r>
      <w:r w:rsidR="00B96434" w:rsidRPr="00067390">
        <w:rPr>
          <w:rFonts w:ascii="Times New Roman" w:hAnsi="Times New Roman"/>
          <w:color w:val="000000" w:themeColor="text1"/>
          <w:szCs w:val="24"/>
        </w:rPr>
        <w:t>prisid</w:t>
      </w:r>
      <w:r w:rsidR="00B96434" w:rsidRPr="00067390">
        <w:rPr>
          <w:rFonts w:ascii="Times New Roman" w:hAnsi="Times New Roman" w:hint="eastAsia"/>
          <w:color w:val="000000" w:themeColor="text1"/>
          <w:szCs w:val="24"/>
        </w:rPr>
        <w:t>ė</w:t>
      </w:r>
      <w:r w:rsidR="00B96434" w:rsidRPr="00067390">
        <w:rPr>
          <w:rFonts w:ascii="Times New Roman" w:hAnsi="Times New Roman"/>
          <w:color w:val="000000" w:themeColor="text1"/>
          <w:szCs w:val="24"/>
        </w:rPr>
        <w:t>jo</w:t>
      </w:r>
      <w:r w:rsidR="00B96434" w:rsidRPr="00B96434">
        <w:rPr>
          <w:rFonts w:ascii="Times New Roman" w:hAnsi="Times New Roman"/>
          <w:color w:val="FF0000"/>
          <w:szCs w:val="24"/>
        </w:rPr>
        <w:t xml:space="preserve"> </w:t>
      </w:r>
      <w:r w:rsidRPr="00606E36">
        <w:rPr>
          <w:rFonts w:ascii="Times New Roman" w:hAnsi="Times New Roman"/>
          <w:szCs w:val="24"/>
        </w:rPr>
        <w:t xml:space="preserve">prie Šakių rajono savivaldybės </w:t>
      </w:r>
      <w:r w:rsidR="00E64E9C">
        <w:rPr>
          <w:rFonts w:ascii="Times New Roman" w:hAnsi="Times New Roman"/>
          <w:szCs w:val="24"/>
        </w:rPr>
        <w:t>2024</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E64E9C">
        <w:rPr>
          <w:rFonts w:ascii="Times New Roman" w:hAnsi="Times New Roman"/>
          <w:szCs w:val="24"/>
        </w:rPr>
        <w:t>6</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77777777"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165BF8" w:rsidRPr="00606E36">
        <w:rPr>
          <w:rFonts w:ascii="Times New Roman" w:hAnsi="Times New Roman"/>
          <w:szCs w:val="24"/>
        </w:rPr>
        <w:t>Valdymo programa (kodas 07</w:t>
      </w:r>
      <w:r w:rsidRPr="00606E36">
        <w:rPr>
          <w:rFonts w:ascii="Times New Roman" w:hAnsi="Times New Roman"/>
          <w:szCs w:val="24"/>
        </w:rPr>
        <w:t>)</w:t>
      </w:r>
      <w:r w:rsidR="009619D4" w:rsidRPr="00606E36">
        <w:rPr>
          <w:rFonts w:ascii="Times New Roman" w:hAnsi="Times New Roman"/>
          <w:szCs w:val="24"/>
        </w:rPr>
        <w:t>;</w:t>
      </w:r>
    </w:p>
    <w:p w14:paraId="7FB14468" w14:textId="77777777"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165BF8" w:rsidRPr="00606E36">
        <w:rPr>
          <w:rFonts w:ascii="Times New Roman" w:hAnsi="Times New Roman"/>
          <w:szCs w:val="24"/>
        </w:rPr>
        <w:t>Ūkio plėtros</w:t>
      </w:r>
      <w:r w:rsidR="009619D4" w:rsidRPr="00606E36">
        <w:rPr>
          <w:rFonts w:ascii="Times New Roman" w:hAnsi="Times New Roman"/>
          <w:szCs w:val="24"/>
        </w:rPr>
        <w:t xml:space="preserve"> programa</w:t>
      </w:r>
      <w:r w:rsidR="00165BF8" w:rsidRPr="00606E36">
        <w:rPr>
          <w:rFonts w:ascii="Times New Roman" w:hAnsi="Times New Roman"/>
          <w:szCs w:val="24"/>
        </w:rPr>
        <w:t xml:space="preserve"> (kodas 12</w:t>
      </w:r>
      <w:r w:rsidRPr="00606E36">
        <w:rPr>
          <w:rFonts w:ascii="Times New Roman" w:hAnsi="Times New Roman"/>
          <w:szCs w:val="24"/>
        </w:rPr>
        <w:t>)</w:t>
      </w:r>
      <w:r w:rsidR="009619D4" w:rsidRPr="00606E36">
        <w:rPr>
          <w:rFonts w:ascii="Times New Roman" w:hAnsi="Times New Roman"/>
          <w:szCs w:val="24"/>
        </w:rPr>
        <w:t>;</w:t>
      </w:r>
    </w:p>
    <w:p w14:paraId="4E9A4783" w14:textId="77777777"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165BF8" w:rsidRPr="00606E36">
        <w:rPr>
          <w:rFonts w:ascii="Times New Roman" w:hAnsi="Times New Roman"/>
          <w:szCs w:val="24"/>
        </w:rPr>
        <w:t xml:space="preserve">Socialinės ir sveikatos apsaugos programa </w:t>
      </w:r>
      <w:r w:rsidRPr="00606E36">
        <w:rPr>
          <w:rFonts w:ascii="Times New Roman" w:hAnsi="Times New Roman"/>
          <w:szCs w:val="24"/>
        </w:rPr>
        <w:t>(</w:t>
      </w:r>
      <w:r w:rsidR="00165BF8" w:rsidRPr="00606E36">
        <w:rPr>
          <w:rFonts w:ascii="Times New Roman" w:hAnsi="Times New Roman"/>
          <w:szCs w:val="24"/>
        </w:rPr>
        <w:t>kodas 13</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617F617E"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w:t>
      </w:r>
      <w:r w:rsidR="009203A7">
        <w:rPr>
          <w:rFonts w:ascii="Times New Roman" w:hAnsi="Times New Roman"/>
          <w:szCs w:val="24"/>
        </w:rPr>
        <w:t>niūnijos pagrindinis tikslas buvo</w:t>
      </w:r>
      <w:r w:rsidR="009619D4" w:rsidRPr="00606E36">
        <w:rPr>
          <w:rFonts w:ascii="Times New Roman" w:hAnsi="Times New Roman"/>
          <w:szCs w:val="24"/>
        </w:rPr>
        <w:t xml:space="preserve">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E64E9C">
        <w:rPr>
          <w:rFonts w:ascii="Times New Roman" w:hAnsi="Times New Roman"/>
          <w:szCs w:val="24"/>
        </w:rPr>
        <w:t>Lukšių seniūnijos 2024</w:t>
      </w:r>
      <w:r w:rsidR="00F35D27" w:rsidRPr="00606E36">
        <w:rPr>
          <w:rFonts w:ascii="Times New Roman" w:hAnsi="Times New Roman"/>
          <w:szCs w:val="24"/>
        </w:rPr>
        <w:t xml:space="preserve"> metų veiklos plane</w:t>
      </w:r>
      <w:r w:rsidR="00EC39D8" w:rsidRPr="00606E36">
        <w:rPr>
          <w:rFonts w:ascii="Times New Roman" w:hAnsi="Times New Roman"/>
          <w:szCs w:val="24"/>
        </w:rPr>
        <w:t xml:space="preserve"> iškeltus tikslus</w:t>
      </w:r>
      <w:r w:rsidR="009619D4" w:rsidRPr="00606E36">
        <w:rPr>
          <w:rFonts w:ascii="Times New Roman" w:hAnsi="Times New Roman"/>
          <w:szCs w:val="24"/>
        </w:rPr>
        <w:t xml:space="preserve">, </w:t>
      </w:r>
      <w:r w:rsidR="00B53647">
        <w:rPr>
          <w:rFonts w:ascii="Times New Roman" w:hAnsi="Times New Roman"/>
          <w:szCs w:val="24"/>
        </w:rPr>
        <w:t>buvo</w:t>
      </w:r>
      <w:r w:rsidR="006C28B5" w:rsidRPr="00606E36">
        <w:rPr>
          <w:rFonts w:ascii="Times New Roman" w:hAnsi="Times New Roman"/>
          <w:szCs w:val="24"/>
        </w:rPr>
        <w:t xml:space="preserve">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s, seniūnijos gyventojai bu</w:t>
      </w:r>
      <w:r w:rsidR="00B53647">
        <w:rPr>
          <w:rFonts w:ascii="Times New Roman" w:hAnsi="Times New Roman"/>
          <w:szCs w:val="24"/>
        </w:rPr>
        <w:t>vo</w:t>
      </w:r>
      <w:r w:rsidR="009619D4" w:rsidRPr="00606E36">
        <w:rPr>
          <w:rFonts w:ascii="Times New Roman" w:hAnsi="Times New Roman"/>
          <w:szCs w:val="24"/>
        </w:rPr>
        <w:t xml:space="preserve"> aptarnaujami laiku ir kokybiškai, </w:t>
      </w:r>
      <w:r w:rsidR="00B53647">
        <w:rPr>
          <w:rFonts w:ascii="Times New Roman" w:hAnsi="Times New Roman"/>
          <w:szCs w:val="24"/>
        </w:rPr>
        <w:t>buvo</w:t>
      </w:r>
      <w:r w:rsidR="00964F44" w:rsidRPr="00606E36">
        <w:rPr>
          <w:rFonts w:ascii="Times New Roman" w:hAnsi="Times New Roman"/>
          <w:szCs w:val="24"/>
        </w:rPr>
        <w:t xml:space="preserve"> </w:t>
      </w:r>
      <w:r w:rsidR="009619D4" w:rsidRPr="00606E36">
        <w:rPr>
          <w:rFonts w:ascii="Times New Roman" w:hAnsi="Times New Roman"/>
          <w:szCs w:val="24"/>
        </w:rPr>
        <w:t>suteikiama reikalinga informacija, išduodamos pažymos ir kiti reikalingi dokumentai, suteikiama reikalinga socialinė pagalba,</w:t>
      </w:r>
      <w:r w:rsidR="00B53647">
        <w:rPr>
          <w:rFonts w:ascii="Times New Roman" w:hAnsi="Times New Roman"/>
          <w:szCs w:val="24"/>
        </w:rPr>
        <w:t xml:space="preserve"> buvo</w:t>
      </w:r>
      <w:r w:rsidR="00EC39D8" w:rsidRPr="00606E36">
        <w:rPr>
          <w:rFonts w:ascii="Times New Roman" w:hAnsi="Times New Roman"/>
          <w:szCs w:val="24"/>
        </w:rPr>
        <w:t xml:space="preserve"> vykdoma gyvenamosios vietos deklaravimo funkcija.</w:t>
      </w:r>
      <w:r w:rsidR="009619D4" w:rsidRPr="00606E36">
        <w:rPr>
          <w:rFonts w:ascii="Times New Roman" w:hAnsi="Times New Roman"/>
          <w:szCs w:val="24"/>
        </w:rPr>
        <w:t xml:space="preserve"> Siekiama efektyviai išnaudoti visus esamus rezervus nedarbui mažinti, </w:t>
      </w:r>
      <w:r w:rsidR="00B53647">
        <w:rPr>
          <w:rFonts w:ascii="Times New Roman" w:hAnsi="Times New Roman"/>
          <w:szCs w:val="24"/>
        </w:rPr>
        <w:t>rūpinomės</w:t>
      </w:r>
      <w:r w:rsidR="0007687F" w:rsidRPr="00606E36">
        <w:rPr>
          <w:rFonts w:ascii="Times New Roman" w:hAnsi="Times New Roman"/>
          <w:szCs w:val="24"/>
        </w:rPr>
        <w:t xml:space="preserve"> kultūros, paveldo </w:t>
      </w:r>
      <w:r w:rsidR="00B53647">
        <w:rPr>
          <w:rFonts w:ascii="Times New Roman" w:hAnsi="Times New Roman"/>
          <w:szCs w:val="24"/>
        </w:rPr>
        <w:t>objektais ir paminklais, atlikome</w:t>
      </w:r>
      <w:r w:rsidR="0007687F" w:rsidRPr="00606E36">
        <w:rPr>
          <w:rFonts w:ascii="Times New Roman" w:hAnsi="Times New Roman"/>
          <w:szCs w:val="24"/>
        </w:rPr>
        <w:t xml:space="preserve"> notarinius veiksmus, įstatymų nustatyta tvarka, </w:t>
      </w:r>
      <w:r w:rsidR="00B53647">
        <w:rPr>
          <w:rFonts w:ascii="Times New Roman" w:hAnsi="Times New Roman"/>
          <w:szCs w:val="24"/>
        </w:rPr>
        <w:t>pritraukėme investicijas, siekdami</w:t>
      </w:r>
      <w:r w:rsidR="009619D4" w:rsidRPr="00606E36">
        <w:rPr>
          <w:rFonts w:ascii="Times New Roman" w:hAnsi="Times New Roman"/>
          <w:szCs w:val="24"/>
        </w:rPr>
        <w:t xml:space="preserve"> sukurti pal</w:t>
      </w:r>
      <w:r w:rsidR="00B53647">
        <w:rPr>
          <w:rFonts w:ascii="Times New Roman" w:hAnsi="Times New Roman"/>
          <w:szCs w:val="24"/>
        </w:rPr>
        <w:t>ankias sąlygas verslui, siekėme</w:t>
      </w:r>
      <w:r w:rsidR="0007687F" w:rsidRPr="00606E36">
        <w:rPr>
          <w:rFonts w:ascii="Times New Roman" w:hAnsi="Times New Roman"/>
          <w:szCs w:val="24"/>
        </w:rPr>
        <w:t xml:space="preserve">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B53647">
        <w:rPr>
          <w:rFonts w:ascii="Times New Roman" w:hAnsi="Times New Roman"/>
          <w:szCs w:val="24"/>
        </w:rPr>
        <w:t xml:space="preserve">ūrėme saugią </w:t>
      </w:r>
      <w:r w:rsidR="009619D4" w:rsidRPr="00606E36">
        <w:rPr>
          <w:rFonts w:ascii="Times New Roman" w:hAnsi="Times New Roman"/>
          <w:szCs w:val="24"/>
        </w:rPr>
        <w:t>ir švari</w:t>
      </w:r>
      <w:r w:rsidR="00B53647">
        <w:rPr>
          <w:rFonts w:ascii="Times New Roman" w:hAnsi="Times New Roman"/>
          <w:szCs w:val="24"/>
        </w:rPr>
        <w:t>ą aplinką</w:t>
      </w:r>
      <w:r w:rsidR="009619D4" w:rsidRPr="00606E36">
        <w:rPr>
          <w:rFonts w:ascii="Times New Roman" w:hAnsi="Times New Roman"/>
          <w:szCs w:val="24"/>
        </w:rPr>
        <w:t xml:space="preserve"> bendru</w:t>
      </w:r>
      <w:r w:rsidR="00EC39D8" w:rsidRPr="00606E36">
        <w:rPr>
          <w:rFonts w:ascii="Times New Roman" w:hAnsi="Times New Roman"/>
          <w:szCs w:val="24"/>
        </w:rPr>
        <w:t>omenės nariams.</w:t>
      </w:r>
    </w:p>
    <w:p w14:paraId="6DE29220" w14:textId="0119AC98"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B53647">
        <w:rPr>
          <w:rFonts w:ascii="Times New Roman" w:hAnsi="Times New Roman"/>
          <w:szCs w:val="24"/>
        </w:rPr>
        <w:t xml:space="preserve"> </w:t>
      </w:r>
      <w:r w:rsidR="00B96434" w:rsidRPr="00067390">
        <w:rPr>
          <w:rFonts w:ascii="Times New Roman" w:hAnsi="Times New Roman"/>
          <w:color w:val="000000" w:themeColor="text1"/>
          <w:szCs w:val="24"/>
        </w:rPr>
        <w:t xml:space="preserve">2024 m. gruodžio 31 d. </w:t>
      </w:r>
      <w:r w:rsidR="00BB32BC" w:rsidRPr="00067390">
        <w:rPr>
          <w:rFonts w:ascii="Times New Roman" w:hAnsi="Times New Roman"/>
          <w:color w:val="000000" w:themeColor="text1"/>
          <w:szCs w:val="24"/>
        </w:rPr>
        <w:t>duomenimis</w:t>
      </w:r>
      <w:r w:rsidR="000B70F5" w:rsidRPr="00067390">
        <w:rPr>
          <w:rFonts w:ascii="Times New Roman" w:hAnsi="Times New Roman"/>
          <w:color w:val="000000" w:themeColor="text1"/>
          <w:szCs w:val="24"/>
        </w:rPr>
        <w:t>,</w:t>
      </w:r>
      <w:r w:rsidR="00BB32BC" w:rsidRPr="00067390">
        <w:rPr>
          <w:rFonts w:ascii="Times New Roman" w:hAnsi="Times New Roman"/>
          <w:color w:val="000000" w:themeColor="text1"/>
          <w:szCs w:val="24"/>
        </w:rPr>
        <w:t xml:space="preserve"> gyve</w:t>
      </w:r>
      <w:r w:rsidR="00F12770" w:rsidRPr="00067390">
        <w:rPr>
          <w:rFonts w:ascii="Times New Roman" w:hAnsi="Times New Roman"/>
          <w:color w:val="000000" w:themeColor="text1"/>
          <w:szCs w:val="24"/>
        </w:rPr>
        <w:t>namą</w:t>
      </w:r>
      <w:r w:rsidR="00AE7768" w:rsidRPr="00067390">
        <w:rPr>
          <w:rFonts w:ascii="Times New Roman" w:hAnsi="Times New Roman"/>
          <w:color w:val="000000" w:themeColor="text1"/>
          <w:szCs w:val="24"/>
        </w:rPr>
        <w:t xml:space="preserve">ją vietą buvo deklaravę </w:t>
      </w:r>
      <w:r w:rsidR="00B96434" w:rsidRPr="00067390">
        <w:rPr>
          <w:rFonts w:ascii="Times New Roman" w:hAnsi="Times New Roman"/>
          <w:color w:val="000000" w:themeColor="text1"/>
          <w:szCs w:val="24"/>
        </w:rPr>
        <w:t xml:space="preserve">2045 </w:t>
      </w:r>
      <w:r w:rsidR="00F12770" w:rsidRPr="00606E36">
        <w:rPr>
          <w:rFonts w:ascii="Times New Roman" w:hAnsi="Times New Roman"/>
          <w:szCs w:val="24"/>
        </w:rPr>
        <w:t>gyventojai</w:t>
      </w:r>
      <w:r w:rsidR="0007687F" w:rsidRPr="00606E36">
        <w:rPr>
          <w:rFonts w:ascii="Times New Roman" w:hAnsi="Times New Roman"/>
          <w:szCs w:val="24"/>
        </w:rPr>
        <w:t xml:space="preserve">. Seniūnija </w:t>
      </w:r>
      <w:r w:rsidR="00B53647">
        <w:rPr>
          <w:rFonts w:ascii="Times New Roman" w:hAnsi="Times New Roman"/>
          <w:szCs w:val="24"/>
        </w:rPr>
        <w:t xml:space="preserve">buvo ir </w:t>
      </w:r>
      <w:r w:rsidR="0007687F" w:rsidRPr="00606E36">
        <w:rPr>
          <w:rFonts w:ascii="Times New Roman" w:hAnsi="Times New Roman"/>
          <w:szCs w:val="24"/>
        </w:rPr>
        <w:t>yra suskirstyta į 7</w:t>
      </w:r>
      <w:r w:rsidR="009619D4" w:rsidRPr="00606E36">
        <w:rPr>
          <w:rFonts w:ascii="Times New Roman" w:hAnsi="Times New Roman"/>
          <w:szCs w:val="24"/>
        </w:rPr>
        <w:t xml:space="preserve"> </w:t>
      </w:r>
      <w:proofErr w:type="spellStart"/>
      <w:r w:rsidR="009619D4" w:rsidRPr="00606E36">
        <w:rPr>
          <w:rFonts w:ascii="Times New Roman" w:hAnsi="Times New Roman"/>
          <w:szCs w:val="24"/>
        </w:rPr>
        <w:t>seniūnaitijas</w:t>
      </w:r>
      <w:proofErr w:type="spellEnd"/>
      <w:r w:rsidR="009619D4" w:rsidRPr="00606E36">
        <w:rPr>
          <w:rFonts w:ascii="Times New Roman" w:hAnsi="Times New Roman"/>
          <w:szCs w:val="24"/>
        </w:rPr>
        <w:t xml:space="preserve">: </w:t>
      </w:r>
      <w:r w:rsidR="00BB32BC" w:rsidRPr="00606E36">
        <w:rPr>
          <w:rFonts w:ascii="Times New Roman" w:hAnsi="Times New Roman"/>
          <w:szCs w:val="24"/>
        </w:rPr>
        <w:t xml:space="preserve">Ežero, </w:t>
      </w:r>
      <w:proofErr w:type="spellStart"/>
      <w:r w:rsidR="00BB32BC" w:rsidRPr="00606E36">
        <w:rPr>
          <w:rFonts w:ascii="Times New Roman" w:hAnsi="Times New Roman"/>
          <w:szCs w:val="24"/>
        </w:rPr>
        <w:t>Siesarties</w:t>
      </w:r>
      <w:proofErr w:type="spellEnd"/>
      <w:r w:rsidR="00BB32BC" w:rsidRPr="00606E36">
        <w:rPr>
          <w:rFonts w:ascii="Times New Roman" w:hAnsi="Times New Roman"/>
          <w:szCs w:val="24"/>
        </w:rPr>
        <w:t>, Lepšių, Ply</w:t>
      </w:r>
      <w:r w:rsidR="0007687F" w:rsidRPr="00606E36">
        <w:rPr>
          <w:rFonts w:ascii="Times New Roman" w:hAnsi="Times New Roman"/>
          <w:szCs w:val="24"/>
        </w:rPr>
        <w:t xml:space="preserve">nių, Akėčių, </w:t>
      </w:r>
      <w:proofErr w:type="spellStart"/>
      <w:r w:rsidR="0007687F" w:rsidRPr="00606E36">
        <w:rPr>
          <w:rFonts w:ascii="Times New Roman" w:hAnsi="Times New Roman"/>
          <w:szCs w:val="24"/>
        </w:rPr>
        <w:t>Liepalotų</w:t>
      </w:r>
      <w:proofErr w:type="spellEnd"/>
      <w:r w:rsidR="00BB32BC" w:rsidRPr="00606E36">
        <w:rPr>
          <w:rFonts w:ascii="Times New Roman" w:hAnsi="Times New Roman"/>
          <w:szCs w:val="24"/>
        </w:rPr>
        <w:t xml:space="preserve"> ir </w:t>
      </w:r>
      <w:proofErr w:type="spellStart"/>
      <w:r w:rsidR="00BB32BC" w:rsidRPr="00606E36">
        <w:rPr>
          <w:rFonts w:ascii="Times New Roman" w:hAnsi="Times New Roman"/>
          <w:szCs w:val="24"/>
        </w:rPr>
        <w:t>Gerdžių</w:t>
      </w:r>
      <w:proofErr w:type="spellEnd"/>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39A94C24" w:rsidR="009619D4" w:rsidRPr="00606E36" w:rsidRDefault="00AE7768" w:rsidP="001E00BD">
            <w:pPr>
              <w:jc w:val="both"/>
              <w:rPr>
                <w:rFonts w:ascii="Times New Roman" w:hAnsi="Times New Roman" w:cs="Times New Roman"/>
                <w:sz w:val="22"/>
              </w:rPr>
            </w:pPr>
            <w:r>
              <w:rPr>
                <w:rFonts w:ascii="Times New Roman" w:hAnsi="Times New Roman" w:cs="Times New Roman"/>
                <w:sz w:val="22"/>
              </w:rPr>
              <w:t>109,149</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77777777" w:rsidR="009619D4" w:rsidRPr="00606E36" w:rsidRDefault="00465F85" w:rsidP="001E00BD">
            <w:pPr>
              <w:jc w:val="both"/>
              <w:rPr>
                <w:rFonts w:ascii="Times New Roman" w:hAnsi="Times New Roman" w:cs="Times New Roman"/>
                <w:sz w:val="22"/>
              </w:rPr>
            </w:pPr>
            <w:r w:rsidRPr="00606E36">
              <w:rPr>
                <w:rFonts w:ascii="Times New Roman" w:hAnsi="Times New Roman" w:cs="Times New Roman"/>
                <w:sz w:val="22"/>
              </w:rPr>
              <w:t>8</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1EFC2EF8" w:rsidR="009619D4" w:rsidRPr="00606E36" w:rsidRDefault="00B53647" w:rsidP="001E00BD">
            <w:pPr>
              <w:jc w:val="both"/>
              <w:rPr>
                <w:rFonts w:ascii="Times New Roman" w:hAnsi="Times New Roman" w:cs="Times New Roman"/>
                <w:sz w:val="22"/>
              </w:rPr>
            </w:pPr>
            <w:r>
              <w:rPr>
                <w:rFonts w:ascii="Times New Roman" w:hAnsi="Times New Roman" w:cs="Times New Roman"/>
                <w:sz w:val="22"/>
              </w:rPr>
              <w:t>3,19</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5CA034C1" w:rsidR="005D7FA6" w:rsidRPr="00606E36" w:rsidRDefault="00B53647" w:rsidP="001E00BD">
            <w:pPr>
              <w:jc w:val="both"/>
              <w:rPr>
                <w:rFonts w:ascii="Times New Roman" w:hAnsi="Times New Roman" w:cs="Times New Roman"/>
                <w:sz w:val="22"/>
              </w:rPr>
            </w:pPr>
            <w:r>
              <w:rPr>
                <w:rFonts w:ascii="Times New Roman" w:hAnsi="Times New Roman" w:cs="Times New Roman"/>
                <w:sz w:val="22"/>
              </w:rPr>
              <w:t>678</w:t>
            </w:r>
          </w:p>
        </w:tc>
      </w:tr>
      <w:tr w:rsidR="00606E36" w:rsidRPr="00606E36" w14:paraId="63A2B1CB" w14:textId="77777777" w:rsidTr="001E00BD">
        <w:trPr>
          <w:trHeight w:val="260"/>
          <w:jc w:val="center"/>
        </w:trPr>
        <w:tc>
          <w:tcPr>
            <w:tcW w:w="562" w:type="dxa"/>
            <w:shd w:val="clear" w:color="auto" w:fill="auto"/>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shd w:val="clear" w:color="auto" w:fill="auto"/>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shd w:val="clear" w:color="auto" w:fill="auto"/>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shd w:val="clear" w:color="auto" w:fill="auto"/>
            <w:vAlign w:val="center"/>
          </w:tcPr>
          <w:p w14:paraId="587D8D4D" w14:textId="3F4EFBD9"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42793D">
              <w:rPr>
                <w:rFonts w:ascii="Times New Roman" w:hAnsi="Times New Roman" w:cs="Times New Roman"/>
                <w:sz w:val="22"/>
              </w:rPr>
              <w:t>9</w:t>
            </w:r>
          </w:p>
        </w:tc>
      </w:tr>
      <w:tr w:rsidR="00606E36" w:rsidRPr="00606E36" w14:paraId="0E2B55A8" w14:textId="77777777" w:rsidTr="001E00BD">
        <w:trPr>
          <w:trHeight w:val="136"/>
          <w:jc w:val="center"/>
        </w:trPr>
        <w:tc>
          <w:tcPr>
            <w:tcW w:w="562" w:type="dxa"/>
            <w:tcBorders>
              <w:bottom w:val="single" w:sz="4" w:space="0" w:color="000000"/>
            </w:tcBorders>
            <w:shd w:val="clear" w:color="auto" w:fill="auto"/>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shd w:val="clear" w:color="auto" w:fill="auto"/>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shd w:val="clear" w:color="auto" w:fill="auto"/>
            <w:vAlign w:val="center"/>
          </w:tcPr>
          <w:p w14:paraId="1B9DC215" w14:textId="5597C6F8"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9</w:t>
            </w:r>
          </w:p>
        </w:tc>
      </w:tr>
      <w:tr w:rsidR="00606E36" w:rsidRPr="00606E36" w14:paraId="416E9BD2" w14:textId="77777777" w:rsidTr="001E00BD">
        <w:trPr>
          <w:trHeight w:val="309"/>
          <w:jc w:val="center"/>
        </w:trPr>
        <w:tc>
          <w:tcPr>
            <w:tcW w:w="562" w:type="dxa"/>
            <w:tcBorders>
              <w:top w:val="single" w:sz="4" w:space="0" w:color="000000"/>
              <w:bottom w:val="nil"/>
            </w:tcBorders>
            <w:shd w:val="clear" w:color="auto" w:fill="auto"/>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shd w:val="clear" w:color="auto" w:fill="auto"/>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14:paraId="7A5F9F49" w14:textId="6FBB1300" w:rsidR="002E4E6C" w:rsidRPr="00606E36" w:rsidRDefault="0042793D" w:rsidP="001E00BD">
            <w:pPr>
              <w:jc w:val="both"/>
              <w:rPr>
                <w:rFonts w:ascii="Times New Roman" w:hAnsi="Times New Roman" w:cs="Times New Roman"/>
                <w:sz w:val="22"/>
              </w:rPr>
            </w:pPr>
            <w:r>
              <w:rPr>
                <w:rFonts w:ascii="Times New Roman" w:hAnsi="Times New Roman" w:cs="Times New Roman"/>
                <w:sz w:val="22"/>
              </w:rPr>
              <w:t>2</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0B08724D" w:rsidR="002E4E6C" w:rsidRPr="00606E36" w:rsidRDefault="0042793D" w:rsidP="001E00BD">
            <w:pPr>
              <w:jc w:val="both"/>
              <w:rPr>
                <w:rFonts w:ascii="Times New Roman" w:hAnsi="Times New Roman" w:cs="Times New Roman"/>
                <w:sz w:val="22"/>
              </w:rPr>
            </w:pPr>
            <w:r>
              <w:rPr>
                <w:rFonts w:ascii="Times New Roman" w:hAnsi="Times New Roman" w:cs="Times New Roman"/>
                <w:sz w:val="22"/>
              </w:rPr>
              <w:t>33</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1E6D983F" w:rsidR="002E4E6C" w:rsidRPr="00606E36" w:rsidRDefault="0042793D" w:rsidP="001E00BD">
            <w:pPr>
              <w:jc w:val="both"/>
              <w:rPr>
                <w:rFonts w:ascii="Times New Roman" w:hAnsi="Times New Roman" w:cs="Times New Roman"/>
                <w:sz w:val="22"/>
              </w:rPr>
            </w:pPr>
            <w:r>
              <w:rPr>
                <w:rFonts w:ascii="Times New Roman" w:hAnsi="Times New Roman" w:cs="Times New Roman"/>
                <w:sz w:val="22"/>
              </w:rPr>
              <w:t>13</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7B6F07E7" w:rsidR="002E4E6C" w:rsidRPr="00606E36" w:rsidRDefault="00E10A6C" w:rsidP="001E00BD">
            <w:pPr>
              <w:jc w:val="both"/>
              <w:rPr>
                <w:rFonts w:ascii="Times New Roman" w:hAnsi="Times New Roman" w:cs="Times New Roman"/>
                <w:sz w:val="22"/>
              </w:rPr>
            </w:pPr>
            <w:r>
              <w:rPr>
                <w:rFonts w:ascii="Times New Roman" w:hAnsi="Times New Roman" w:cs="Times New Roman"/>
                <w:sz w:val="22"/>
              </w:rPr>
              <w:t>71</w:t>
            </w:r>
          </w:p>
        </w:tc>
      </w:tr>
    </w:tbl>
    <w:p w14:paraId="0F8AFFE5" w14:textId="77777777" w:rsidR="00594B43" w:rsidRDefault="00594B43" w:rsidP="002B6C12">
      <w:pPr>
        <w:jc w:val="both"/>
        <w:rPr>
          <w:rFonts w:ascii="Times New Roman" w:hAnsi="Times New Roman"/>
          <w:b/>
          <w:bCs/>
          <w:szCs w:val="24"/>
        </w:rPr>
      </w:pPr>
    </w:p>
    <w:p w14:paraId="7478D77C" w14:textId="77777777" w:rsidR="0027050B" w:rsidRDefault="0027050B" w:rsidP="002B6C12">
      <w:pPr>
        <w:jc w:val="both"/>
        <w:rPr>
          <w:rFonts w:ascii="Times New Roman" w:hAnsi="Times New Roman"/>
          <w:b/>
          <w:bCs/>
          <w:szCs w:val="24"/>
        </w:rPr>
      </w:pPr>
    </w:p>
    <w:p w14:paraId="76BA7F86" w14:textId="06E75A1E" w:rsidR="00975EFC" w:rsidRPr="00606E36" w:rsidRDefault="00B55F66" w:rsidP="002B6C12">
      <w:pPr>
        <w:jc w:val="both"/>
        <w:rPr>
          <w:rFonts w:ascii="Times New Roman" w:hAnsi="Times New Roman"/>
          <w:b/>
          <w:bCs/>
          <w:szCs w:val="24"/>
        </w:rPr>
      </w:pPr>
      <w:r>
        <w:rPr>
          <w:rFonts w:ascii="Times New Roman" w:hAnsi="Times New Roman"/>
          <w:b/>
          <w:bCs/>
          <w:szCs w:val="24"/>
        </w:rPr>
        <w:t>LUKŠIŲ SENIŪNIJOS 202</w:t>
      </w:r>
      <w:r w:rsidR="00AE7768">
        <w:rPr>
          <w:rFonts w:ascii="Times New Roman" w:hAnsi="Times New Roman"/>
          <w:b/>
          <w:bCs/>
          <w:szCs w:val="24"/>
        </w:rPr>
        <w:t>4</w:t>
      </w:r>
      <w:r w:rsidR="00975EFC" w:rsidRPr="00606E36">
        <w:rPr>
          <w:rFonts w:ascii="Times New Roman" w:hAnsi="Times New Roman"/>
          <w:b/>
          <w:bCs/>
          <w:szCs w:val="24"/>
        </w:rPr>
        <w:t xml:space="preserve"> METŲ VEIKLOS PLANO </w:t>
      </w:r>
      <w:r w:rsidR="00E10A6C">
        <w:rPr>
          <w:rFonts w:ascii="Times New Roman" w:hAnsi="Times New Roman"/>
          <w:b/>
          <w:bCs/>
          <w:szCs w:val="24"/>
        </w:rPr>
        <w:t xml:space="preserve">ĮGYVENDINIMO </w:t>
      </w:r>
      <w:r w:rsidR="00975EFC" w:rsidRPr="00606E36">
        <w:rPr>
          <w:rFonts w:ascii="Times New Roman" w:hAnsi="Times New Roman"/>
          <w:b/>
          <w:bCs/>
          <w:szCs w:val="24"/>
        </w:rPr>
        <w:t>REZULTATAI</w:t>
      </w:r>
    </w:p>
    <w:p w14:paraId="6BBB3243" w14:textId="77777777" w:rsidR="00975EFC" w:rsidRPr="00606E36" w:rsidRDefault="00975EFC" w:rsidP="00B96434">
      <w:pPr>
        <w:ind w:firstLine="1080"/>
        <w:jc w:val="both"/>
        <w:rPr>
          <w:rFonts w:ascii="Times New Roman" w:hAnsi="Times New Roman"/>
          <w:szCs w:val="24"/>
        </w:rPr>
      </w:pPr>
    </w:p>
    <w:p w14:paraId="07842004" w14:textId="0A16143F" w:rsidR="009619D4" w:rsidRPr="00A85C9E" w:rsidRDefault="007E5095" w:rsidP="00B96434">
      <w:pPr>
        <w:ind w:firstLine="720"/>
        <w:jc w:val="both"/>
        <w:rPr>
          <w:rFonts w:ascii="Times New Roman" w:hAnsi="Times New Roman"/>
          <w:szCs w:val="24"/>
        </w:rPr>
      </w:pPr>
      <w:r w:rsidRPr="00A85C9E">
        <w:rPr>
          <w:rFonts w:ascii="Times New Roman" w:hAnsi="Times New Roman"/>
          <w:szCs w:val="24"/>
        </w:rPr>
        <w:t xml:space="preserve">Įgyvendinant Lukšių </w:t>
      </w:r>
      <w:r w:rsidR="00AE7768">
        <w:rPr>
          <w:rFonts w:ascii="Times New Roman" w:hAnsi="Times New Roman"/>
          <w:szCs w:val="24"/>
        </w:rPr>
        <w:t>seniūnijos 2024</w:t>
      </w:r>
      <w:r w:rsidR="00D72D02">
        <w:rPr>
          <w:rFonts w:ascii="Times New Roman" w:hAnsi="Times New Roman"/>
          <w:szCs w:val="24"/>
        </w:rPr>
        <w:t xml:space="preserve"> metų veiklos planą siekėme</w:t>
      </w:r>
      <w:r w:rsidR="009619D4" w:rsidRPr="00A85C9E">
        <w:rPr>
          <w:rFonts w:ascii="Times New Roman" w:hAnsi="Times New Roman"/>
          <w:szCs w:val="24"/>
        </w:rPr>
        <w:t xml:space="preserve"> prisidėti prie Šakių rajono</w:t>
      </w:r>
      <w:r w:rsidR="00AE7768">
        <w:rPr>
          <w:rFonts w:ascii="Times New Roman" w:hAnsi="Times New Roman"/>
          <w:szCs w:val="24"/>
        </w:rPr>
        <w:t xml:space="preserve"> savivaldybės 2024</w:t>
      </w:r>
      <w:r w:rsidR="006774CC" w:rsidRPr="00A85C9E">
        <w:rPr>
          <w:rFonts w:ascii="Times New Roman" w:hAnsi="Times New Roman"/>
          <w:szCs w:val="24"/>
        </w:rPr>
        <w:t>–</w:t>
      </w:r>
      <w:r w:rsidR="00344AC6" w:rsidRPr="00A85C9E">
        <w:rPr>
          <w:rFonts w:ascii="Times New Roman" w:hAnsi="Times New Roman"/>
          <w:szCs w:val="24"/>
        </w:rPr>
        <w:t>202</w:t>
      </w:r>
      <w:r w:rsidR="00AE7768">
        <w:rPr>
          <w:rFonts w:ascii="Times New Roman" w:hAnsi="Times New Roman"/>
          <w:szCs w:val="24"/>
        </w:rPr>
        <w:t>6</w:t>
      </w:r>
      <w:r w:rsidR="009619D4" w:rsidRPr="00A85C9E">
        <w:rPr>
          <w:rFonts w:ascii="Times New Roman" w:hAnsi="Times New Roman"/>
          <w:szCs w:val="24"/>
        </w:rPr>
        <w:t xml:space="preserve"> metų </w:t>
      </w:r>
      <w:r w:rsidR="00344AC6" w:rsidRPr="00A85C9E">
        <w:rPr>
          <w:rFonts w:ascii="Times New Roman" w:hAnsi="Times New Roman"/>
          <w:szCs w:val="24"/>
        </w:rPr>
        <w:t xml:space="preserve">strateginiame </w:t>
      </w:r>
      <w:r w:rsidR="009619D4" w:rsidRPr="00A85C9E">
        <w:rPr>
          <w:rFonts w:ascii="Times New Roman" w:hAnsi="Times New Roman"/>
          <w:szCs w:val="24"/>
        </w:rPr>
        <w:t>plėtros plane numatytų prioritetų įgyvendinimo:</w:t>
      </w:r>
    </w:p>
    <w:p w14:paraId="72CCEDAD" w14:textId="77777777" w:rsidR="009619D4" w:rsidRPr="00A85C9E" w:rsidRDefault="00344AC6" w:rsidP="00B96434">
      <w:pPr>
        <w:pStyle w:val="Sraopastraipa"/>
        <w:numPr>
          <w:ilvl w:val="0"/>
          <w:numId w:val="20"/>
        </w:numPr>
        <w:ind w:left="0" w:firstLine="720"/>
        <w:jc w:val="both"/>
      </w:pPr>
      <w:r w:rsidRPr="00A85C9E">
        <w:t>Tvariam ekonominiam augimui palanki aplinka</w:t>
      </w:r>
      <w:r w:rsidR="004B4DB6" w:rsidRPr="00A85C9E">
        <w:t>;</w:t>
      </w:r>
    </w:p>
    <w:p w14:paraId="3AC6F6D7" w14:textId="77777777" w:rsidR="009619D4" w:rsidRPr="00A85C9E" w:rsidRDefault="00344AC6" w:rsidP="00B96434">
      <w:pPr>
        <w:pStyle w:val="Sraopastraipa"/>
        <w:numPr>
          <w:ilvl w:val="0"/>
          <w:numId w:val="20"/>
        </w:numPr>
        <w:ind w:left="0" w:firstLine="720"/>
        <w:jc w:val="both"/>
      </w:pPr>
      <w:r w:rsidRPr="00A85C9E">
        <w:t>Veikli, atvira, saugi, sveika ir tobulėjanti visuomenė</w:t>
      </w:r>
      <w:r w:rsidR="004B4DB6" w:rsidRPr="00A85C9E">
        <w:t>;</w:t>
      </w:r>
    </w:p>
    <w:p w14:paraId="7DF86CA5" w14:textId="77777777" w:rsidR="009619D4" w:rsidRPr="00A85C9E" w:rsidRDefault="00344AC6" w:rsidP="00B96434">
      <w:pPr>
        <w:pStyle w:val="Sraopastraipa"/>
        <w:numPr>
          <w:ilvl w:val="0"/>
          <w:numId w:val="20"/>
        </w:numPr>
        <w:ind w:left="0" w:firstLine="720"/>
        <w:jc w:val="both"/>
      </w:pPr>
      <w:r w:rsidRPr="00A85C9E">
        <w:t>Savitas, patrauklus ir ambicingas Zanavykų kraštas</w:t>
      </w:r>
      <w:r w:rsidR="004B4DB6" w:rsidRPr="00A85C9E">
        <w:t>.</w:t>
      </w:r>
    </w:p>
    <w:p w14:paraId="7D1029C5" w14:textId="77777777" w:rsidR="0027050B" w:rsidRDefault="0027050B" w:rsidP="00A75C08">
      <w:pPr>
        <w:ind w:firstLine="720"/>
        <w:jc w:val="both"/>
        <w:rPr>
          <w:rFonts w:ascii="Times New Roman" w:hAnsi="Times New Roman"/>
          <w:b/>
          <w:szCs w:val="24"/>
        </w:rPr>
      </w:pPr>
    </w:p>
    <w:p w14:paraId="0C183063" w14:textId="701F5A95" w:rsidR="009619D4" w:rsidRPr="00A75C08" w:rsidRDefault="007E5095" w:rsidP="00A75C08">
      <w:pPr>
        <w:ind w:firstLine="720"/>
        <w:jc w:val="both"/>
        <w:rPr>
          <w:rFonts w:ascii="Times New Roman" w:hAnsi="Times New Roman"/>
          <w:b/>
          <w:szCs w:val="24"/>
        </w:rPr>
      </w:pPr>
      <w:r w:rsidRPr="00A75C08">
        <w:rPr>
          <w:rFonts w:ascii="Times New Roman" w:hAnsi="Times New Roman"/>
          <w:b/>
          <w:szCs w:val="24"/>
        </w:rPr>
        <w:lastRenderedPageBreak/>
        <w:t>Lukšių</w:t>
      </w:r>
      <w:r w:rsidR="005B7D49" w:rsidRPr="00A75C08">
        <w:rPr>
          <w:rFonts w:ascii="Times New Roman" w:hAnsi="Times New Roman"/>
          <w:b/>
          <w:szCs w:val="24"/>
        </w:rPr>
        <w:t xml:space="preserve"> seniūnija 2024 m. įgyvendino</w:t>
      </w:r>
      <w:r w:rsidR="002D7E4C" w:rsidRPr="00A75C08">
        <w:rPr>
          <w:rFonts w:ascii="Times New Roman" w:hAnsi="Times New Roman"/>
          <w:b/>
          <w:szCs w:val="24"/>
        </w:rPr>
        <w:t>:</w:t>
      </w:r>
    </w:p>
    <w:p w14:paraId="1704F27A" w14:textId="433985EB" w:rsidR="00545332" w:rsidRPr="00A75C08" w:rsidRDefault="0024544C" w:rsidP="00A75C08">
      <w:pPr>
        <w:pStyle w:val="Sraopastraipa"/>
        <w:numPr>
          <w:ilvl w:val="0"/>
          <w:numId w:val="5"/>
        </w:numPr>
        <w:tabs>
          <w:tab w:val="left" w:pos="624"/>
          <w:tab w:val="left" w:pos="709"/>
        </w:tabs>
        <w:ind w:left="0" w:firstLine="720"/>
        <w:jc w:val="both"/>
      </w:pPr>
      <w:r w:rsidRPr="00A75C08">
        <w:t>Šakių rajono sa</w:t>
      </w:r>
      <w:r w:rsidR="00A85C9E" w:rsidRPr="00A75C08">
        <w:t xml:space="preserve">vivaldybės </w:t>
      </w:r>
      <w:r w:rsidR="00AE7768" w:rsidRPr="00A75C08">
        <w:t>strateginio 2024</w:t>
      </w:r>
      <w:r w:rsidR="006774CC" w:rsidRPr="00A75C08">
        <w:t>–</w:t>
      </w:r>
      <w:r w:rsidR="00EF258C" w:rsidRPr="00A75C08">
        <w:t>202</w:t>
      </w:r>
      <w:r w:rsidR="00AE7768" w:rsidRPr="00A75C08">
        <w:t>6</w:t>
      </w:r>
      <w:r w:rsidRPr="00A75C08">
        <w:t xml:space="preserve"> metų veiklos plano programos kodas 12 „Ūkio plėtros programa“ seniūnijos tikslo </w:t>
      </w:r>
      <w:r w:rsidRPr="00A75C08">
        <w:rPr>
          <w:b/>
        </w:rPr>
        <w:t>„</w:t>
      </w:r>
      <w:r w:rsidRPr="00A75C08">
        <w:rPr>
          <w:b/>
          <w:bCs/>
        </w:rPr>
        <w:t>Šiuolaikiškos susisiekimo sistemos plėtra</w:t>
      </w:r>
      <w:r w:rsidRPr="00A75C08">
        <w:rPr>
          <w:b/>
        </w:rPr>
        <w:t>“</w:t>
      </w:r>
      <w:r w:rsidRPr="00A75C08">
        <w:t xml:space="preserve"> uždavinio </w:t>
      </w:r>
      <w:r w:rsidRPr="00A75C08">
        <w:rPr>
          <w:b/>
          <w:bCs/>
        </w:rPr>
        <w:t xml:space="preserve">„Modernizuoti ir plėtoti savivaldybės vietinės reikšmės kelius, gatves ir kitas susisiekimo komunikacijas“ </w:t>
      </w:r>
      <w:r w:rsidRPr="00A75C08">
        <w:t>priemon</w:t>
      </w:r>
      <w:r w:rsidR="000B70F5" w:rsidRPr="00A75C08">
        <w:t>ę</w:t>
      </w:r>
      <w:r w:rsidRPr="00A75C08">
        <w:rPr>
          <w:bCs/>
        </w:rPr>
        <w:t xml:space="preserve"> </w:t>
      </w:r>
      <w:r w:rsidRPr="00A75C08">
        <w:t xml:space="preserve">„Vietinės reikšmės kelių </w:t>
      </w:r>
      <w:r w:rsidR="00664CF9" w:rsidRPr="00A75C08">
        <w:t>priežiūra, žiemos tarnyba Lukšių seniūnijoje“</w:t>
      </w:r>
      <w:r w:rsidR="005B7D49" w:rsidRPr="00A75C08">
        <w:t>. Įgyvendinant šią priemonę buvo</w:t>
      </w:r>
      <w:r w:rsidRPr="00A75C08">
        <w:t xml:space="preserve"> </w:t>
      </w:r>
      <w:r w:rsidR="00964F44" w:rsidRPr="00A75C08">
        <w:t>lyginami</w:t>
      </w:r>
      <w:r w:rsidR="00E43A0E" w:rsidRPr="00A75C08">
        <w:t xml:space="preserve"> </w:t>
      </w:r>
      <w:r w:rsidR="00A55639" w:rsidRPr="00A75C08">
        <w:t>kelkraščiai, transportuojamas gruntas</w:t>
      </w:r>
      <w:r w:rsidR="003E4D84" w:rsidRPr="00A75C08">
        <w:t xml:space="preserve">, </w:t>
      </w:r>
      <w:r w:rsidR="00A55639" w:rsidRPr="00A75C08">
        <w:t>pakraunant ekskavatoriumi,</w:t>
      </w:r>
      <w:r w:rsidR="00267619" w:rsidRPr="00A75C08">
        <w:t xml:space="preserve"> žvyruojami </w:t>
      </w:r>
      <w:r w:rsidR="00CA62C6" w:rsidRPr="00A75C08">
        <w:t>seniūnijos keliai ir gatvės</w:t>
      </w:r>
      <w:r w:rsidR="00267619" w:rsidRPr="00A75C08">
        <w:t>, tvark</w:t>
      </w:r>
      <w:r w:rsidR="00DE7842" w:rsidRPr="00A75C08">
        <w:t>omos pakelės,</w:t>
      </w:r>
      <w:r w:rsidR="00C56D52" w:rsidRPr="00A75C08">
        <w:t xml:space="preserve"> </w:t>
      </w:r>
      <w:r w:rsidR="00E43A0E" w:rsidRPr="00A75C08">
        <w:t xml:space="preserve">užtaisomos kelio </w:t>
      </w:r>
      <w:proofErr w:type="spellStart"/>
      <w:r w:rsidR="00E43A0E" w:rsidRPr="00A75C08">
        <w:t>išdaužos</w:t>
      </w:r>
      <w:proofErr w:type="spellEnd"/>
      <w:r w:rsidR="00E43A0E" w:rsidRPr="00A75C08">
        <w:t>, užpilant naujomis medžiagomis</w:t>
      </w:r>
      <w:r w:rsidR="005B7D49" w:rsidRPr="00A75C08">
        <w:t xml:space="preserve"> – šaltu asfaltu</w:t>
      </w:r>
      <w:r w:rsidR="00E43A0E" w:rsidRPr="00A75C08">
        <w:t>,</w:t>
      </w:r>
      <w:r w:rsidR="00C56D52" w:rsidRPr="00A75C08">
        <w:t xml:space="preserve"> šalinami krūmai nuo kelio griovių šlaitų mechanizuotu būdu.</w:t>
      </w:r>
      <w:r w:rsidR="00DE7842" w:rsidRPr="00A75C08">
        <w:t xml:space="preserve"> </w:t>
      </w:r>
      <w:r w:rsidR="005B7D49" w:rsidRPr="00A75C08">
        <w:t>Seniūnijoje buvo</w:t>
      </w:r>
      <w:r w:rsidR="006C5364" w:rsidRPr="00A75C08">
        <w:t xml:space="preserve"> 109,149 k</w:t>
      </w:r>
      <w:r w:rsidR="003E4D84" w:rsidRPr="00A75C08">
        <w:t>m</w:t>
      </w:r>
      <w:r w:rsidR="006C5364" w:rsidRPr="00A75C08">
        <w:t xml:space="preserve"> prižiūrimų gatvių ir kelių</w:t>
      </w:r>
      <w:r w:rsidR="00B55F66" w:rsidRPr="00A75C08">
        <w:t>.</w:t>
      </w:r>
      <w:r w:rsidR="005C782E" w:rsidRPr="00A75C08">
        <w:t xml:space="preserve"> 202</w:t>
      </w:r>
      <w:r w:rsidR="00AE7768" w:rsidRPr="00A75C08">
        <w:t xml:space="preserve">4 </w:t>
      </w:r>
      <w:r w:rsidR="000378BF" w:rsidRPr="00A75C08">
        <w:t xml:space="preserve">m. </w:t>
      </w:r>
      <w:r w:rsidR="003E4D84" w:rsidRPr="00A75C08">
        <w:t xml:space="preserve">greideriu </w:t>
      </w:r>
      <w:r w:rsidR="005B7D49" w:rsidRPr="00A75C08">
        <w:t>kelius lyginome</w:t>
      </w:r>
      <w:r w:rsidR="00545332" w:rsidRPr="00A75C08">
        <w:t xml:space="preserve"> </w:t>
      </w:r>
      <w:r w:rsidR="00F152ED" w:rsidRPr="00A75C08">
        <w:t>2</w:t>
      </w:r>
      <w:r w:rsidR="005D7511" w:rsidRPr="00A75C08">
        <w:t xml:space="preserve"> kartus</w:t>
      </w:r>
      <w:r w:rsidR="00545332" w:rsidRPr="00A75C08">
        <w:t xml:space="preserve"> </w:t>
      </w:r>
      <w:r w:rsidR="000B70F5" w:rsidRPr="00A75C08">
        <w:t xml:space="preserve">– </w:t>
      </w:r>
      <w:r w:rsidR="005B7D49" w:rsidRPr="00A75C08">
        <w:t>pavasarį ir rudenį, buvo paskleistas užpiltas žvyras</w:t>
      </w:r>
      <w:r w:rsidR="00545332" w:rsidRPr="00A75C08">
        <w:t xml:space="preserve">, </w:t>
      </w:r>
      <w:r w:rsidR="002D7E4C" w:rsidRPr="00A75C08">
        <w:t>užtaisyti</w:t>
      </w:r>
      <w:r w:rsidR="005B7D49" w:rsidRPr="00A75C08">
        <w:t xml:space="preserve"> kelių įlūžimai</w:t>
      </w:r>
      <w:r w:rsidR="00545332" w:rsidRPr="00A75C08">
        <w:t>.</w:t>
      </w:r>
      <w:r w:rsidR="00487C9A" w:rsidRPr="00A75C08">
        <w:t xml:space="preserve"> </w:t>
      </w:r>
      <w:r w:rsidR="005170DC" w:rsidRPr="00A75C08">
        <w:t>Gatvėse išdaužytos asfalto duob</w:t>
      </w:r>
      <w:r w:rsidR="00985D95" w:rsidRPr="00A75C08">
        <w:t>ės bu</w:t>
      </w:r>
      <w:r w:rsidR="005B7D49" w:rsidRPr="00A75C08">
        <w:t>vo</w:t>
      </w:r>
      <w:r w:rsidR="00985D95" w:rsidRPr="00A75C08">
        <w:t xml:space="preserve"> užtaisomos šaltu asfaltu.</w:t>
      </w:r>
      <w:r w:rsidR="005C782E" w:rsidRPr="00A75C08">
        <w:t xml:space="preserve"> </w:t>
      </w:r>
      <w:r w:rsidR="005B7D49" w:rsidRPr="00A75C08">
        <w:t>Buvo atnaujinta asfalto danga Vingio ir L</w:t>
      </w:r>
      <w:r w:rsidR="00E24881" w:rsidRPr="00A75C08">
        <w:t>ygumų gatvėse Lukšių miestelyje –</w:t>
      </w:r>
      <w:r w:rsidR="00487C9A" w:rsidRPr="00A75C08">
        <w:t xml:space="preserve"> 2,3</w:t>
      </w:r>
      <w:r w:rsidR="00E24881" w:rsidRPr="00A75C08">
        <w:t xml:space="preserve"> km.</w:t>
      </w:r>
    </w:p>
    <w:p w14:paraId="33D6E1C0" w14:textId="6D52D663" w:rsidR="00660E83" w:rsidRPr="00A75C08" w:rsidRDefault="005170DC" w:rsidP="00A75C08">
      <w:pPr>
        <w:pStyle w:val="Sraopastraipa"/>
        <w:numPr>
          <w:ilvl w:val="0"/>
          <w:numId w:val="5"/>
        </w:numPr>
        <w:ind w:left="0" w:firstLine="720"/>
        <w:jc w:val="both"/>
      </w:pPr>
      <w:r w:rsidRPr="00A75C08">
        <w:t>Šakių rajono sa</w:t>
      </w:r>
      <w:r w:rsidR="00A37457" w:rsidRPr="00A75C08">
        <w:t>vivaldybės stra</w:t>
      </w:r>
      <w:r w:rsidR="00C86A20" w:rsidRPr="00A75C08">
        <w:t>teginio 2024</w:t>
      </w:r>
      <w:r w:rsidR="006774CC" w:rsidRPr="00A75C08">
        <w:t>–2</w:t>
      </w:r>
      <w:r w:rsidR="00A37457" w:rsidRPr="00A75C08">
        <w:t>02</w:t>
      </w:r>
      <w:r w:rsidR="00C86A20" w:rsidRPr="00A75C08">
        <w:t>6</w:t>
      </w:r>
      <w:r w:rsidRPr="00A75C08">
        <w:t xml:space="preserve"> metų veiklos plano programos kodas 13 „Socialinės ir sveikatos apsaugos programa“ tikslo </w:t>
      </w:r>
      <w:r w:rsidRPr="00A75C08">
        <w:rPr>
          <w:b/>
          <w:bCs/>
        </w:rPr>
        <w:t xml:space="preserve">„Socialinių paslaugų aprėpties didinimas“ </w:t>
      </w:r>
      <w:r w:rsidRPr="00A75C08">
        <w:t xml:space="preserve">seniūnijos uždavinio </w:t>
      </w:r>
      <w:r w:rsidRPr="00A75C08">
        <w:rPr>
          <w:b/>
          <w:bCs/>
        </w:rPr>
        <w:t>„Finansinės pagalbos rajono gyventojams teikimas ir didinimas“</w:t>
      </w:r>
      <w:r w:rsidRPr="00A75C08">
        <w:t xml:space="preserve"> priemonę „</w:t>
      </w:r>
      <w:r w:rsidR="00A37457" w:rsidRPr="00A75C08">
        <w:t>Užtikrinti finansinės pagalbos teikimą Lukšių seniūnijos gyvent</w:t>
      </w:r>
      <w:r w:rsidR="008B2652" w:rsidRPr="00A75C08">
        <w:t>ojams</w:t>
      </w:r>
      <w:r w:rsidRPr="00A75C08">
        <w:rPr>
          <w:bCs/>
        </w:rPr>
        <w:t>“.</w:t>
      </w:r>
      <w:r w:rsidR="00225CA9" w:rsidRPr="00A75C08">
        <w:t xml:space="preserve"> </w:t>
      </w:r>
      <w:r w:rsidRPr="00A75C08">
        <w:t>Įgyvendindam</w:t>
      </w:r>
      <w:r w:rsidR="003E4D84" w:rsidRPr="00A75C08">
        <w:t>a</w:t>
      </w:r>
      <w:r w:rsidRPr="00A75C08">
        <w:t xml:space="preserve"> šią priemonę </w:t>
      </w:r>
      <w:r w:rsidR="003E4D84" w:rsidRPr="00A75C08">
        <w:t xml:space="preserve">seniūnija </w:t>
      </w:r>
      <w:r w:rsidR="00E24881" w:rsidRPr="00A75C08">
        <w:t>siekė</w:t>
      </w:r>
      <w:r w:rsidRPr="00A75C08">
        <w:t>, kad darbuotojai tobulintų savo žinias, jas taikytų darbe, dirbant su socialiai remtinais, socialinę atskirtį, socialinių pr</w:t>
      </w:r>
      <w:r w:rsidR="00E24881" w:rsidRPr="00A75C08">
        <w:t>oblemų turinčiais bei gaunančiais</w:t>
      </w:r>
      <w:r w:rsidRPr="00A75C08">
        <w:t xml:space="preserve"> priklausančias išmokas</w:t>
      </w:r>
      <w:r w:rsidR="00F3335E" w:rsidRPr="00A75C08">
        <w:t xml:space="preserve"> žmonėmis</w:t>
      </w:r>
      <w:r w:rsidRPr="00A75C08">
        <w:t>, lankytų vienišus senelius ir kitus socialiai remtinus žmones, kuriems reikalinga materialinė ar moralinė parama.</w:t>
      </w:r>
      <w:r w:rsidR="009E31E0" w:rsidRPr="00A75C08">
        <w:t xml:space="preserve"> Lukšių seniūnijos socialinio darbo organizatorė dalyvavo kvalifikacijos kėlimo seminare ,,Pozityvūs santykiai, bendravimas be streso ir asmeninė motyvacija“</w:t>
      </w:r>
      <w:r w:rsidR="00412257" w:rsidRPr="00A75C08">
        <w:t>, keturis kartus dalyvavo Maisto banko organizuojamuose mokymuose, dėl materialinio nepritekliaus mažinimo 2021</w:t>
      </w:r>
      <w:r w:rsidR="001465D2">
        <w:t>–</w:t>
      </w:r>
      <w:r w:rsidR="00412257" w:rsidRPr="00A75C08">
        <w:t>2027 metų programos įgyvendinimo, dalyvavo mokymuose, darbui su informacine SPIS sistema ir posistemiais.</w:t>
      </w:r>
      <w:r w:rsidR="00E24881" w:rsidRPr="00A75C08">
        <w:t xml:space="preserve"> Lukšių seniūnijoje buvo</w:t>
      </w:r>
      <w:r w:rsidR="008B2652" w:rsidRPr="00A75C08">
        <w:t xml:space="preserve"> apie 4</w:t>
      </w:r>
      <w:r w:rsidR="00E24881" w:rsidRPr="00A75C08">
        <w:t>9</w:t>
      </w:r>
      <w:r w:rsidR="00F4375A" w:rsidRPr="00A75C08">
        <w:t xml:space="preserve"> socialiai remtinos šeimos</w:t>
      </w:r>
      <w:r w:rsidRPr="00A75C08">
        <w:t xml:space="preserve">, </w:t>
      </w:r>
      <w:r w:rsidR="00F4375A" w:rsidRPr="00A75C08">
        <w:t xml:space="preserve">joms </w:t>
      </w:r>
      <w:r w:rsidR="00E24881" w:rsidRPr="00A75C08">
        <w:t>buvo</w:t>
      </w:r>
      <w:r w:rsidRPr="00A75C08">
        <w:t xml:space="preserve"> mokama socialinė pašalpa</w:t>
      </w:r>
      <w:r w:rsidR="00161D01" w:rsidRPr="00A75C08">
        <w:t xml:space="preserve">, </w:t>
      </w:r>
      <w:r w:rsidR="00E24881" w:rsidRPr="00A75C08">
        <w:t>9</w:t>
      </w:r>
      <w:r w:rsidR="009B59D9" w:rsidRPr="00A75C08">
        <w:t xml:space="preserve"> </w:t>
      </w:r>
      <w:r w:rsidR="00E24881" w:rsidRPr="00A75C08">
        <w:t>šeimoms buvo suteikta vienkartinė piniginė parama,</w:t>
      </w:r>
      <w:r w:rsidR="00161D01" w:rsidRPr="00A75C08">
        <w:t xml:space="preserve"> dėl sunkios materialinės padėties</w:t>
      </w:r>
      <w:r w:rsidRPr="00A75C08">
        <w:t>, pagal atsiradusį poreikį, dėl ligos ar kitos nelaimės. Taip pat seniūnijoje bu</w:t>
      </w:r>
      <w:r w:rsidR="00E24881" w:rsidRPr="00A75C08">
        <w:t>vo priimami žmonės, kurie norėjo</w:t>
      </w:r>
      <w:r w:rsidRPr="00A75C08">
        <w:t xml:space="preserve"> pateikti prašymus</w:t>
      </w:r>
      <w:r w:rsidR="00E24881" w:rsidRPr="00A75C08">
        <w:t>,</w:t>
      </w:r>
      <w:r w:rsidRPr="00A75C08">
        <w:t xml:space="preserve"> dėl socialinės finansinės, materialinės paramos, kompensacinės technikos įsigijimo, kuriems</w:t>
      </w:r>
      <w:r w:rsidR="00E24881" w:rsidRPr="00A75C08">
        <w:t xml:space="preserve"> buvo</w:t>
      </w:r>
      <w:r w:rsidRPr="00A75C08">
        <w:t xml:space="preserve"> reikalingos konsultacijos</w:t>
      </w:r>
      <w:r w:rsidR="00E24881" w:rsidRPr="00A75C08">
        <w:t>,</w:t>
      </w:r>
      <w:r w:rsidRPr="00A75C08">
        <w:t xml:space="preserve"> dėl ligonių slaugos ar priežiūros bei kitais socialiniais klausimais.</w:t>
      </w:r>
      <w:r w:rsidR="00EE70D3" w:rsidRPr="00A75C08">
        <w:t xml:space="preserve"> 2024 m</w:t>
      </w:r>
      <w:r w:rsidR="001465D2">
        <w:t>.</w:t>
      </w:r>
      <w:r w:rsidR="00EE70D3" w:rsidRPr="00A75C08">
        <w:t xml:space="preserve"> ,,PARAMOS“ programoje buvo priimti 696 gyventojų prašymai. Buvo įvertintos 69 atskirų šeimų (asmenų) gyvenimo sąlygos bei poreikiai, surašyti buities ir gyvenimo sąlygų patikrinimo aktai ir pateikta savivaldybės administracijai siūlymai, dėl socialinės </w:t>
      </w:r>
      <w:r w:rsidR="00632D41" w:rsidRPr="00A75C08">
        <w:rPr>
          <w:rStyle w:val="Emfaz"/>
          <w:i w:val="0"/>
        </w:rPr>
        <w:t>paramos</w:t>
      </w:r>
      <w:r w:rsidR="00EE70D3" w:rsidRPr="00A75C08">
        <w:t xml:space="preserve"> toms šeimoms (asmenims) reikalingumo ir paramos.</w:t>
      </w:r>
      <w:r w:rsidRPr="00A75C08">
        <w:t xml:space="preserve"> Lukšių sen</w:t>
      </w:r>
      <w:r w:rsidR="00161D01" w:rsidRPr="00A75C08">
        <w:t xml:space="preserve">iūnija </w:t>
      </w:r>
      <w:r w:rsidR="00660E83" w:rsidRPr="00A75C08">
        <w:t>bendradarbiaudama</w:t>
      </w:r>
      <w:r w:rsidR="00161D01" w:rsidRPr="00A75C08">
        <w:t xml:space="preserve"> su </w:t>
      </w:r>
      <w:r w:rsidR="003E4D84" w:rsidRPr="00A75C08">
        <w:t>a</w:t>
      </w:r>
      <w:r w:rsidR="00161D01" w:rsidRPr="00A75C08">
        <w:t xml:space="preserve">sociacija ,,Lukšių bendruomenės centras“ </w:t>
      </w:r>
      <w:r w:rsidRPr="00A75C08">
        <w:t>vykd</w:t>
      </w:r>
      <w:r w:rsidR="00E24881" w:rsidRPr="00A75C08">
        <w:t xml:space="preserve">ė </w:t>
      </w:r>
      <w:r w:rsidR="00161D01" w:rsidRPr="00A75C08">
        <w:t>tęstinį</w:t>
      </w:r>
      <w:r w:rsidRPr="00A75C08">
        <w:t xml:space="preserve"> Lukšių vaikų dienos centr</w:t>
      </w:r>
      <w:r w:rsidR="00161D01" w:rsidRPr="00A75C08">
        <w:t>o projektą</w:t>
      </w:r>
      <w:r w:rsidR="00E24881" w:rsidRPr="00A75C08">
        <w:t>, centrą lankė</w:t>
      </w:r>
      <w:r w:rsidRPr="00A75C08">
        <w:t xml:space="preserve"> 2</w:t>
      </w:r>
      <w:r w:rsidR="008B2652" w:rsidRPr="00A75C08">
        <w:t>5</w:t>
      </w:r>
      <w:r w:rsidRPr="00A75C08">
        <w:t xml:space="preserve"> vaik</w:t>
      </w:r>
      <w:r w:rsidR="008B2652" w:rsidRPr="00A75C08">
        <w:t>ai</w:t>
      </w:r>
      <w:r w:rsidRPr="00A75C08">
        <w:t xml:space="preserve"> iš šeimų </w:t>
      </w:r>
      <w:r w:rsidR="00E41CED" w:rsidRPr="00A75C08">
        <w:t>turinčių problemų</w:t>
      </w:r>
      <w:r w:rsidRPr="00A75C08">
        <w:t>. Proj</w:t>
      </w:r>
      <w:r w:rsidR="00163CCE" w:rsidRPr="00A75C08">
        <w:t>ektas finansuojamas</w:t>
      </w:r>
      <w:r w:rsidRPr="00A75C08">
        <w:t xml:space="preserve"> Socialinės apsaugos ir darbo ministerijos</w:t>
      </w:r>
      <w:r w:rsidR="00163CCE" w:rsidRPr="00A75C08">
        <w:t xml:space="preserve"> bei Šakių rajono savivaldybės</w:t>
      </w:r>
      <w:r w:rsidR="002101EC" w:rsidRPr="00A75C08">
        <w:t xml:space="preserve"> lėšomis. Lukšių seniūnijoje buvo</w:t>
      </w:r>
      <w:r w:rsidRPr="00A75C08">
        <w:t xml:space="preserve"> vykdoma visuomenei naudinga veikla, </w:t>
      </w:r>
      <w:r w:rsidR="009E31E0" w:rsidRPr="00A75C08">
        <w:t>kurią atliko 17 socialinės išmokos gavėjų</w:t>
      </w:r>
      <w:r w:rsidR="00632D41" w:rsidRPr="00A75C08">
        <w:t>. Asmenys pasitelkti visuomenei naudingai veiklai atliko aplinkos tvarkymo darbus, rinko šiukšles, kirto krūmus, grėbė lapus, tvarkė pakeles ir šaligatvius. Buvo priimti 177 prašymai skirti paramą į socialinę kortelę, maisto produktams įsigyti. Buvo paru</w:t>
      </w:r>
      <w:r w:rsidR="00410010" w:rsidRPr="00A75C08">
        <w:t xml:space="preserve">ošti dokumentai 37 </w:t>
      </w:r>
      <w:r w:rsidR="00632D41" w:rsidRPr="00A75C08">
        <w:t>asmenims dėl socialinių paslaugų gavimo: patalpinimo į pensionatus, pagalbos į namus suteikimo</w:t>
      </w:r>
      <w:r w:rsidR="00410010" w:rsidRPr="00A75C08">
        <w:t>, dienos socialinės globos, vaikų dienos socialinės priežiūros bei socialinės reabilitacijos neįgaliesiems bendruomenėje. Vienišiems seneliams, žmonėms su negalia buvo padedama išvežti medžių šakas, lapus. Lukšių seniūnijos senyvo amžiaus, vieniši asmenys ir asmenys su negalia, kuriais nėra kam pasirūpinti buvo lankomi, esant poreikiui buvo palydėti į gydymo įstaigas. Senyvo amžiaus žmonėms ir asmenims su negalia buvo suteikta įvairiapusė informacija apie sociali</w:t>
      </w:r>
      <w:r w:rsidR="00301EAA" w:rsidRPr="00A75C08">
        <w:t>nių paslaugų teikimą, pasiūlytos socialinės paslaugos asmenims namuose. Paaiškinta paslaugų teikimo eiga, informuota kokios įstaigos teikia šias paslaugas. Praėjusiais metais buvo atliktas einamasis remontas dviejuose savivaldybės būstuose. Būste, esančiame Kalvės g. 9-4, Lepšių k., Šakių r. sav. dviejuose kambariuose pakeista grindų danga</w:t>
      </w:r>
      <w:r w:rsidR="0087672B" w:rsidRPr="00A75C08">
        <w:t>, bute A. Tatarės g. 33-2, Lukšių mstl., Šakių r. sav. pakeistas vieno kambario langas. A</w:t>
      </w:r>
      <w:r w:rsidR="0097434A" w:rsidRPr="00A75C08">
        <w:t>dministruojamos negyvenamosios patalpos seniūnijoje.</w:t>
      </w:r>
    </w:p>
    <w:p w14:paraId="559F5BC4" w14:textId="74C2C080" w:rsidR="006774CC" w:rsidRPr="00A75C08" w:rsidRDefault="005170DC" w:rsidP="00A75C08">
      <w:pPr>
        <w:pStyle w:val="Sraopastraipa"/>
        <w:numPr>
          <w:ilvl w:val="0"/>
          <w:numId w:val="5"/>
        </w:numPr>
        <w:ind w:left="0" w:firstLine="720"/>
        <w:jc w:val="both"/>
      </w:pPr>
      <w:r w:rsidRPr="00A75C08">
        <w:rPr>
          <w:color w:val="FF0000"/>
        </w:rPr>
        <w:t xml:space="preserve"> </w:t>
      </w:r>
      <w:r w:rsidRPr="00A75C08">
        <w:t xml:space="preserve">Numatyto tikslo </w:t>
      </w:r>
      <w:r w:rsidRPr="00A75C08">
        <w:rPr>
          <w:b/>
        </w:rPr>
        <w:t>,,Socialinių paslaugų aprėpties didinimas“</w:t>
      </w:r>
      <w:r w:rsidRPr="00A75C08">
        <w:t xml:space="preserve"> įgyvendinimui, numatytas uždavinys </w:t>
      </w:r>
      <w:r w:rsidRPr="00A75C08">
        <w:rPr>
          <w:b/>
        </w:rPr>
        <w:t>,,Šakių rajono socialinio būsto fondo plėtra“</w:t>
      </w:r>
      <w:r w:rsidR="00660E83" w:rsidRPr="00A75C08">
        <w:t xml:space="preserve"> </w:t>
      </w:r>
      <w:r w:rsidR="00660E83" w:rsidRPr="00A75C08">
        <w:rPr>
          <w:bCs/>
        </w:rPr>
        <w:t>priemon</w:t>
      </w:r>
      <w:r w:rsidR="00E54E5B" w:rsidRPr="00A75C08">
        <w:rPr>
          <w:bCs/>
        </w:rPr>
        <w:t>ę</w:t>
      </w:r>
      <w:r w:rsidR="00660E83" w:rsidRPr="00A75C08">
        <w:rPr>
          <w:b/>
        </w:rPr>
        <w:t xml:space="preserve"> „Socialinio būsto remontas </w:t>
      </w:r>
      <w:r w:rsidR="00660E83" w:rsidRPr="00A75C08">
        <w:rPr>
          <w:b/>
        </w:rPr>
        <w:lastRenderedPageBreak/>
        <w:t>seniūnijoje“</w:t>
      </w:r>
      <w:r w:rsidRPr="00A75C08">
        <w:rPr>
          <w:b/>
        </w:rPr>
        <w:t>.</w:t>
      </w:r>
      <w:r w:rsidRPr="00A75C08">
        <w:t xml:space="preserve"> </w:t>
      </w:r>
      <w:r w:rsidR="00E54E5B" w:rsidRPr="00A75C08">
        <w:t xml:space="preserve">Jos </w:t>
      </w:r>
      <w:r w:rsidR="00882F01" w:rsidRPr="00A75C08">
        <w:t>įgyvendinimui buvo</w:t>
      </w:r>
      <w:r w:rsidR="00161D01" w:rsidRPr="00A75C08">
        <w:t xml:space="preserve"> renkamas socialinio būsto nuomos mokesti</w:t>
      </w:r>
      <w:r w:rsidR="00163CCE" w:rsidRPr="00A75C08">
        <w:t>s, kuris bu</w:t>
      </w:r>
      <w:r w:rsidR="00882F01" w:rsidRPr="00A75C08">
        <w:t>vo</w:t>
      </w:r>
      <w:r w:rsidR="00163CCE" w:rsidRPr="00A75C08">
        <w:t xml:space="preserve"> panaudojamas seniūnijos</w:t>
      </w:r>
      <w:r w:rsidR="00161D01" w:rsidRPr="00A75C08">
        <w:t xml:space="preserve"> </w:t>
      </w:r>
      <w:r w:rsidR="00882F01" w:rsidRPr="00A75C08">
        <w:t xml:space="preserve">savivaldybės ir </w:t>
      </w:r>
      <w:r w:rsidR="00161D01" w:rsidRPr="00A75C08">
        <w:t>socialinių būstų remontui.</w:t>
      </w:r>
      <w:r w:rsidR="00C86A20" w:rsidRPr="00A75C08">
        <w:t xml:space="preserve"> Seniūnijoje </w:t>
      </w:r>
      <w:r w:rsidR="00882F01" w:rsidRPr="00A75C08">
        <w:t xml:space="preserve">buvo </w:t>
      </w:r>
      <w:r w:rsidR="00C86A20" w:rsidRPr="00A75C08">
        <w:t>administruojami 9</w:t>
      </w:r>
      <w:r w:rsidR="00FB4AB4" w:rsidRPr="00A75C08">
        <w:t xml:space="preserve"> savivaldybės socialiniai būstai.</w:t>
      </w:r>
    </w:p>
    <w:p w14:paraId="5D903FF3" w14:textId="1DF778AC" w:rsidR="009C6DD8" w:rsidRPr="00A75C08" w:rsidRDefault="009C6DD8" w:rsidP="00A75C08">
      <w:pPr>
        <w:pStyle w:val="Sraopastraipa"/>
        <w:numPr>
          <w:ilvl w:val="0"/>
          <w:numId w:val="5"/>
        </w:numPr>
        <w:ind w:left="0" w:firstLine="720"/>
        <w:jc w:val="both"/>
      </w:pPr>
      <w:r w:rsidRPr="00A75C08">
        <w:t>Šakių rajono sa</w:t>
      </w:r>
      <w:r w:rsidR="00163CCE" w:rsidRPr="00A75C08">
        <w:t>vivaldybės strateginio</w:t>
      </w:r>
      <w:r w:rsidR="00C86A20" w:rsidRPr="00A75C08">
        <w:t xml:space="preserve"> 2024</w:t>
      </w:r>
      <w:r w:rsidR="008A269A" w:rsidRPr="00A75C08">
        <w:t>–</w:t>
      </w:r>
      <w:r w:rsidRPr="00A75C08">
        <w:t>202</w:t>
      </w:r>
      <w:r w:rsidR="00C86A20" w:rsidRPr="00A75C08">
        <w:t>6</w:t>
      </w:r>
      <w:r w:rsidRPr="00A75C08">
        <w:t xml:space="preserve"> metų veiklos plano programos kodas 12 „Ūkio</w:t>
      </w:r>
      <w:r w:rsidRPr="00A75C08">
        <w:rPr>
          <w:b/>
          <w:bCs/>
        </w:rPr>
        <w:t xml:space="preserve"> </w:t>
      </w:r>
      <w:r w:rsidRPr="00A75C08">
        <w:t xml:space="preserve">plėtros programa“ seniūnijos tikslo </w:t>
      </w:r>
      <w:r w:rsidRPr="00A75C08">
        <w:rPr>
          <w:b/>
          <w:bCs/>
        </w:rPr>
        <w:t>„Darnaus išteklių naudojimo skatinimas“</w:t>
      </w:r>
      <w:r w:rsidRPr="00A75C08">
        <w:t xml:space="preserve"> ir uždavinio </w:t>
      </w:r>
      <w:r w:rsidRPr="00A75C08">
        <w:rPr>
          <w:b/>
          <w:bCs/>
        </w:rPr>
        <w:t>„Kompleksiškai plėtoti ir puoselėti rekreacines teritorijas, želdynus bei</w:t>
      </w:r>
      <w:r w:rsidR="009A55E4" w:rsidRPr="00A75C08">
        <w:rPr>
          <w:b/>
          <w:bCs/>
        </w:rPr>
        <w:t xml:space="preserve"> kitas </w:t>
      </w:r>
      <w:r w:rsidRPr="00A75C08">
        <w:rPr>
          <w:b/>
          <w:bCs/>
        </w:rPr>
        <w:t>viešąsias erd</w:t>
      </w:r>
      <w:r w:rsidR="009A55E4" w:rsidRPr="00A75C08">
        <w:rPr>
          <w:b/>
          <w:bCs/>
        </w:rPr>
        <w:t>ves, pritaikant jas gyventojų bei</w:t>
      </w:r>
      <w:r w:rsidRPr="00A75C08">
        <w:rPr>
          <w:b/>
          <w:bCs/>
        </w:rPr>
        <w:t xml:space="preserve"> verslo poreikiams“</w:t>
      </w:r>
      <w:r w:rsidRPr="00A75C08">
        <w:t xml:space="preserve"> priemonę </w:t>
      </w:r>
      <w:r w:rsidRPr="00A75C08">
        <w:rPr>
          <w:bCs/>
        </w:rPr>
        <w:t>„Aplinkotvarkos darb</w:t>
      </w:r>
      <w:r w:rsidR="009A55E4" w:rsidRPr="00A75C08">
        <w:rPr>
          <w:bCs/>
        </w:rPr>
        <w:t>ai</w:t>
      </w:r>
      <w:r w:rsidRPr="00A75C08">
        <w:rPr>
          <w:b/>
          <w:bCs/>
        </w:rPr>
        <w:t xml:space="preserve"> </w:t>
      </w:r>
      <w:r w:rsidR="009A55E4" w:rsidRPr="00A75C08">
        <w:rPr>
          <w:bCs/>
        </w:rPr>
        <w:t>Lukšių</w:t>
      </w:r>
      <w:r w:rsidRPr="00A75C08">
        <w:rPr>
          <w:bCs/>
        </w:rPr>
        <w:t xml:space="preserve"> seniūnijoje“.</w:t>
      </w:r>
      <w:r w:rsidRPr="00A75C08">
        <w:t xml:space="preserve"> Įgyvendinant šią priemonę, seniūnijo</w:t>
      </w:r>
      <w:r w:rsidR="003E4D84" w:rsidRPr="00A75C08">
        <w:t>je</w:t>
      </w:r>
      <w:r w:rsidR="00882F01" w:rsidRPr="00A75C08">
        <w:t xml:space="preserve"> buvo</w:t>
      </w:r>
      <w:r w:rsidRPr="00A75C08">
        <w:t xml:space="preserve"> atliekami aplinkos tvarkymo darbai, remontuojami ir nuolat tvarkomi pėsčiųjų takai ir šaligatviai, tvarkomi parkai ir skverai, pjaunama veja, sodinamos gėlės, prižiūrimi gėlynai, renkamos šiukšlės, puoselėjamas kraštovaizdis. Aplinkos priežiūrai ir tvar</w:t>
      </w:r>
      <w:r w:rsidR="00C86A20" w:rsidRPr="00A75C08">
        <w:t xml:space="preserve">kymui seniūnijoje </w:t>
      </w:r>
      <w:r w:rsidR="00882F01" w:rsidRPr="00A75C08">
        <w:t>buvo pasitelkti 8</w:t>
      </w:r>
      <w:r w:rsidRPr="00A75C08">
        <w:t xml:space="preserve"> nuolatiniai darbuotojai</w:t>
      </w:r>
      <w:r w:rsidR="00882F01" w:rsidRPr="00A75C08">
        <w:t>. Prižiūrima teritorija siekė</w:t>
      </w:r>
      <w:r w:rsidR="00444DFE" w:rsidRPr="00A75C08">
        <w:t xml:space="preserve"> </w:t>
      </w:r>
      <w:r w:rsidR="00871A4E" w:rsidRPr="00A75C08">
        <w:t>daugiai nei 75</w:t>
      </w:r>
      <w:r w:rsidR="00882F01" w:rsidRPr="00A75C08">
        <w:t xml:space="preserve"> hektarus</w:t>
      </w:r>
      <w:r w:rsidRPr="00A75C08">
        <w:t>.</w:t>
      </w:r>
      <w:r w:rsidR="003E4D84" w:rsidRPr="00A75C08">
        <w:t xml:space="preserve"> </w:t>
      </w:r>
      <w:r w:rsidR="00882F01" w:rsidRPr="00A75C08">
        <w:t xml:space="preserve">Seniūnijoje buvo apšviestos </w:t>
      </w:r>
      <w:r w:rsidRPr="00A75C08">
        <w:t>27 gatvės</w:t>
      </w:r>
      <w:r w:rsidRPr="00A75C08">
        <w:rPr>
          <w:color w:val="1F4E79" w:themeColor="accent1" w:themeShade="80"/>
        </w:rPr>
        <w:t xml:space="preserve">. </w:t>
      </w:r>
      <w:r w:rsidR="00882F01" w:rsidRPr="00A75C08">
        <w:rPr>
          <w:color w:val="000000" w:themeColor="text1"/>
        </w:rPr>
        <w:t>Buvo į</w:t>
      </w:r>
      <w:r w:rsidR="00882F01" w:rsidRPr="00A75C08">
        <w:t>sigyta</w:t>
      </w:r>
      <w:r w:rsidR="00C86A20" w:rsidRPr="00A75C08">
        <w:t xml:space="preserve"> daugiamečių augalų – medžių ir žydinčių krūmų, kuriuos </w:t>
      </w:r>
      <w:r w:rsidR="00B5785B" w:rsidRPr="00A75C08">
        <w:t>pasodinome</w:t>
      </w:r>
      <w:r w:rsidR="00C86A20" w:rsidRPr="00A75C08">
        <w:t xml:space="preserve"> Lukšių miestelio parkuose, </w:t>
      </w:r>
      <w:r w:rsidR="00B5785B" w:rsidRPr="00A75C08">
        <w:t>Lukšių miestelio Topolių ir Ežero gatvių pakelėse. Nuolat vykdėme</w:t>
      </w:r>
      <w:r w:rsidR="008A494D" w:rsidRPr="00A75C08">
        <w:t xml:space="preserve"> </w:t>
      </w:r>
      <w:proofErr w:type="spellStart"/>
      <w:r w:rsidR="00162100" w:rsidRPr="00A75C08">
        <w:t>Zyplių</w:t>
      </w:r>
      <w:proofErr w:type="spellEnd"/>
      <w:r w:rsidR="00162100" w:rsidRPr="00A75C08">
        <w:t xml:space="preserve"> dvaro parko ir pastat</w:t>
      </w:r>
      <w:r w:rsidR="00B5785B" w:rsidRPr="00A75C08">
        <w:t>ų priežiūros ir tvarkymo darbus. Buvo pagamintos ir pakeistos ūkinio pastato (kombainų garažas</w:t>
      </w:r>
      <w:r w:rsidR="00487C9A" w:rsidRPr="00A75C08">
        <w:t>) 9</w:t>
      </w:r>
      <w:r w:rsidR="00B5785B" w:rsidRPr="00A75C08">
        <w:t xml:space="preserve"> durys, pakeistas kalvės pastato stogas. Stogas buvo uždengtas čerpėmis.</w:t>
      </w:r>
      <w:r w:rsidR="00750318" w:rsidRPr="00A75C08">
        <w:t xml:space="preserve"> </w:t>
      </w:r>
      <w:r w:rsidRPr="00A75C08">
        <w:t>Miestelio parkeliuo</w:t>
      </w:r>
      <w:r w:rsidR="00EF6B83" w:rsidRPr="00A75C08">
        <w:t>s</w:t>
      </w:r>
      <w:r w:rsidR="00B5785B" w:rsidRPr="00A75C08">
        <w:t>e bei kitose viešose erdvėse buvo</w:t>
      </w:r>
      <w:r w:rsidR="00EF6B83" w:rsidRPr="00A75C08">
        <w:t xml:space="preserve"> sodinamos gėlės ir prižiūrimi gėlynai.</w:t>
      </w:r>
      <w:r w:rsidR="00E72261" w:rsidRPr="00A75C08">
        <w:t xml:space="preserve"> </w:t>
      </w:r>
      <w:r w:rsidR="00B5785B" w:rsidRPr="00A75C08">
        <w:t>Atnaujintas</w:t>
      </w:r>
      <w:r w:rsidR="00E72261" w:rsidRPr="00A75C08">
        <w:t xml:space="preserve"> Lukšių miestelio </w:t>
      </w:r>
      <w:r w:rsidR="00C518A5" w:rsidRPr="00A75C08">
        <w:t>Rasos</w:t>
      </w:r>
      <w:r w:rsidR="00090974" w:rsidRPr="00A75C08">
        <w:t xml:space="preserve"> gatvės ir </w:t>
      </w:r>
      <w:r w:rsidR="00C518A5" w:rsidRPr="00A75C08">
        <w:t>Lygumų gatvės</w:t>
      </w:r>
      <w:r w:rsidR="00090974" w:rsidRPr="00A75C08">
        <w:t xml:space="preserve"> </w:t>
      </w:r>
      <w:r w:rsidR="00B5785B" w:rsidRPr="00A75C08">
        <w:t>apšvietimas, įrengtas pėsčiųjų tako už Lukšių kultūros namų pastato apšvietimas</w:t>
      </w:r>
      <w:r w:rsidR="00C518A5" w:rsidRPr="00A75C08">
        <w:t>.</w:t>
      </w:r>
      <w:r w:rsidR="008A269A" w:rsidRPr="00A75C08">
        <w:t xml:space="preserve"> </w:t>
      </w:r>
      <w:r w:rsidR="00B5785B" w:rsidRPr="00A75C08">
        <w:t>P</w:t>
      </w:r>
      <w:r w:rsidR="00750318" w:rsidRPr="00A75C08">
        <w:t>akeisti Lukšių kultū</w:t>
      </w:r>
      <w:r w:rsidR="0049601A" w:rsidRPr="00A75C08">
        <w:t>ros namų pastato fasadinės dalies I ir II aukšto</w:t>
      </w:r>
      <w:r w:rsidR="00B5785B" w:rsidRPr="00A75C08">
        <w:t xml:space="preserve"> langai ir durys. Suremontuotos </w:t>
      </w:r>
      <w:r w:rsidR="00F152ED" w:rsidRPr="00A75C08">
        <w:t xml:space="preserve">Lukšių kultūros namų pastato II aukšto patalpos ir pritaikytos vaikų dienos centrui. Įrengta buitinė patalpa, kurioje yra indaplovė ir skalbimo mašina. Suremontuota tualeto patalpa. </w:t>
      </w:r>
      <w:r w:rsidR="001465D2" w:rsidRPr="00067390">
        <w:rPr>
          <w:color w:val="000000" w:themeColor="text1"/>
        </w:rPr>
        <w:t>Planuota</w:t>
      </w:r>
      <w:r w:rsidR="001465D2" w:rsidRPr="001465D2">
        <w:rPr>
          <w:color w:val="FF0000"/>
        </w:rPr>
        <w:t xml:space="preserve"> </w:t>
      </w:r>
      <w:r w:rsidR="004D6DBC" w:rsidRPr="00A75C08">
        <w:t xml:space="preserve">aptverti </w:t>
      </w:r>
      <w:r w:rsidR="00A15580" w:rsidRPr="00A75C08">
        <w:t>Lukšių kapines</w:t>
      </w:r>
      <w:r w:rsidR="00F152ED" w:rsidRPr="00A75C08">
        <w:t xml:space="preserve">, darbas neatliktas, kadangi pritrūko lėšų įsigyti medžiagas skirtas tvorai gaminti ir nebuvo darbuotojų galinčių šį darbą atlikti. Prioritetas buvo tvarkyti </w:t>
      </w:r>
      <w:proofErr w:type="spellStart"/>
      <w:r w:rsidR="00F152ED" w:rsidRPr="00A75C08">
        <w:t>Zyplių</w:t>
      </w:r>
      <w:proofErr w:type="spellEnd"/>
      <w:r w:rsidR="00F152ED" w:rsidRPr="00A75C08">
        <w:t xml:space="preserve"> dvaro dirbtuvių kiemą.</w:t>
      </w:r>
      <w:r w:rsidR="00750318" w:rsidRPr="00A75C08">
        <w:t xml:space="preserve"> </w:t>
      </w:r>
      <w:r w:rsidR="000A3E79" w:rsidRPr="00A75C08">
        <w:t xml:space="preserve">Tačiau buvo pagaminti nauji metaliniai kapinių vartai su greta esančiais varteliais (Naujosios kapinės). </w:t>
      </w:r>
      <w:r w:rsidR="008C5ECD" w:rsidRPr="00A75C08">
        <w:t>Bendradarbiaujant su Šv. Juozapo parapijos bendruomene</w:t>
      </w:r>
      <w:r w:rsidR="00F152ED" w:rsidRPr="00A75C08">
        <w:t>, Lukšių bendruomenės centru buvo</w:t>
      </w:r>
      <w:r w:rsidR="008C5ECD" w:rsidRPr="00A75C08">
        <w:t xml:space="preserve"> </w:t>
      </w:r>
      <w:r w:rsidR="00F152ED" w:rsidRPr="00A75C08">
        <w:t xml:space="preserve">pradėtas tvarkyti </w:t>
      </w:r>
      <w:r w:rsidR="008C5ECD" w:rsidRPr="00A75C08">
        <w:t>takas apie bažnyčią.</w:t>
      </w:r>
      <w:r w:rsidR="00F152ED" w:rsidRPr="00A75C08">
        <w:t xml:space="preserve"> </w:t>
      </w:r>
      <w:r w:rsidR="00487C9A" w:rsidRPr="00A75C08">
        <w:t>Talkininkaujant b</w:t>
      </w:r>
      <w:r w:rsidR="00F152ED" w:rsidRPr="00A75C08">
        <w:t>uvo nuimta sena tako danga, buvo paruoštas pagrindas plytelių klojimui.</w:t>
      </w:r>
      <w:r w:rsidR="00487C9A" w:rsidRPr="00A75C08">
        <w:t xml:space="preserve"> Per </w:t>
      </w:r>
      <w:proofErr w:type="spellStart"/>
      <w:r w:rsidR="00487C9A" w:rsidRPr="00A75C08">
        <w:t>Siesarties</w:t>
      </w:r>
      <w:proofErr w:type="spellEnd"/>
      <w:r w:rsidR="00487C9A" w:rsidRPr="00A75C08">
        <w:t xml:space="preserve"> upelį buvo naujai rekonstruoti ir uždėti 12 metrų tilteliai. Paruošta paplūdimio vieta </w:t>
      </w:r>
      <w:r w:rsidR="000A3E79" w:rsidRPr="00A75C08">
        <w:t xml:space="preserve">su persirengimo kabina </w:t>
      </w:r>
      <w:r w:rsidR="00487C9A" w:rsidRPr="00A75C08">
        <w:t>prie Lukšių miestelio</w:t>
      </w:r>
      <w:r w:rsidR="000A3E79" w:rsidRPr="00A75C08">
        <w:t xml:space="preserve"> tvenkinio. Įrengtos 2 stebėjimo kameros prie Lukšių kapinių.</w:t>
      </w:r>
      <w:r w:rsidR="00A15580" w:rsidRPr="00A75C08">
        <w:t xml:space="preserve"> </w:t>
      </w:r>
      <w:r w:rsidR="000A3E79" w:rsidRPr="00A75C08">
        <w:t>Buvo renkamos kapinių šiukšlė</w:t>
      </w:r>
      <w:r w:rsidR="005F7DEC" w:rsidRPr="00A75C08">
        <w:t xml:space="preserve">s pagal galimybes </w:t>
      </w:r>
      <w:r w:rsidR="000A3E79" w:rsidRPr="00A75C08">
        <w:t>rūšiuojamos</w:t>
      </w:r>
      <w:r w:rsidRPr="00A75C08">
        <w:t xml:space="preserve">, </w:t>
      </w:r>
      <w:r w:rsidR="000A3E79" w:rsidRPr="00A75C08">
        <w:t>žaliąsias atliekas kompostavome</w:t>
      </w:r>
      <w:r w:rsidRPr="00A75C08">
        <w:t xml:space="preserve"> seniūnijoje esančioje aikštelėje. Stiklo ir plas</w:t>
      </w:r>
      <w:r w:rsidR="000A3E79" w:rsidRPr="00A75C08">
        <w:t>tiko atliekos iš kapinių buvo</w:t>
      </w:r>
      <w:r w:rsidRPr="00A75C08">
        <w:t xml:space="preserve"> išvežamos pagal grafiką.</w:t>
      </w:r>
    </w:p>
    <w:p w14:paraId="01F22DA4" w14:textId="08C37F9B" w:rsidR="00EF6B83" w:rsidRPr="00A75C08" w:rsidRDefault="00EF6B83" w:rsidP="00A75C08">
      <w:pPr>
        <w:ind w:firstLine="720"/>
        <w:jc w:val="both"/>
        <w:rPr>
          <w:rFonts w:ascii="Times New Roman" w:hAnsi="Times New Roman"/>
          <w:color w:val="FF0000"/>
          <w:sz w:val="20"/>
          <w:lang w:eastAsia="lt-LT"/>
        </w:rPr>
      </w:pPr>
      <w:r w:rsidRPr="00A75C08">
        <w:rPr>
          <w:rFonts w:ascii="Times New Roman" w:hAnsi="Times New Roman"/>
        </w:rPr>
        <w:t xml:space="preserve">Šakių rajono savivaldybės strateginio </w:t>
      </w:r>
      <w:r w:rsidR="00750318" w:rsidRPr="00A75C08">
        <w:rPr>
          <w:rFonts w:ascii="Times New Roman" w:hAnsi="Times New Roman"/>
        </w:rPr>
        <w:t>2024</w:t>
      </w:r>
      <w:r w:rsidR="008A269A" w:rsidRPr="00A75C08">
        <w:rPr>
          <w:rFonts w:ascii="Times New Roman" w:hAnsi="Times New Roman"/>
        </w:rPr>
        <w:t>–</w:t>
      </w:r>
      <w:r w:rsidR="004138E9" w:rsidRPr="00A75C08">
        <w:rPr>
          <w:rFonts w:ascii="Times New Roman" w:hAnsi="Times New Roman"/>
        </w:rPr>
        <w:t>202</w:t>
      </w:r>
      <w:r w:rsidR="00750318" w:rsidRPr="00A75C08">
        <w:rPr>
          <w:rFonts w:ascii="Times New Roman" w:hAnsi="Times New Roman"/>
        </w:rPr>
        <w:t>6</w:t>
      </w:r>
      <w:r w:rsidRPr="00A75C08">
        <w:rPr>
          <w:rFonts w:ascii="Times New Roman" w:hAnsi="Times New Roman"/>
        </w:rPr>
        <w:t xml:space="preserve"> metų veiklos plano programos kodas 13 „Socialinės ir sveikatos apsaugos programa“ seniūnijos tikslo </w:t>
      </w:r>
      <w:r w:rsidRPr="00A75C08">
        <w:rPr>
          <w:rFonts w:ascii="Times New Roman" w:hAnsi="Times New Roman"/>
          <w:b/>
          <w:bCs/>
        </w:rPr>
        <w:t>„Gyventojų užimtumo didinimas“</w:t>
      </w:r>
      <w:r w:rsidRPr="00A75C08">
        <w:rPr>
          <w:rFonts w:ascii="Times New Roman" w:hAnsi="Times New Roman"/>
        </w:rPr>
        <w:t xml:space="preserve"> seniūnijos uždavinio </w:t>
      </w:r>
      <w:r w:rsidRPr="00A75C08">
        <w:rPr>
          <w:rFonts w:ascii="Times New Roman" w:hAnsi="Times New Roman"/>
          <w:b/>
          <w:bCs/>
        </w:rPr>
        <w:t>„Organizuoti užimtumo didinimo programą“</w:t>
      </w:r>
      <w:r w:rsidRPr="00A75C08">
        <w:rPr>
          <w:rFonts w:ascii="Times New Roman" w:hAnsi="Times New Roman"/>
        </w:rPr>
        <w:t xml:space="preserve"> priemonę </w:t>
      </w:r>
      <w:r w:rsidRPr="00A75C08">
        <w:rPr>
          <w:rFonts w:ascii="Times New Roman" w:hAnsi="Times New Roman"/>
          <w:bCs/>
        </w:rPr>
        <w:t>„Įgyvendinti užimtumo didinimo programą</w:t>
      </w:r>
      <w:r w:rsidR="002B1522" w:rsidRPr="00A75C08">
        <w:rPr>
          <w:rFonts w:ascii="Times New Roman" w:hAnsi="Times New Roman"/>
          <w:bCs/>
        </w:rPr>
        <w:t xml:space="preserve"> seniūnijoje</w:t>
      </w:r>
      <w:r w:rsidR="00444DFE" w:rsidRPr="00A75C08">
        <w:rPr>
          <w:rFonts w:ascii="Times New Roman" w:hAnsi="Times New Roman"/>
          <w:bCs/>
        </w:rPr>
        <w:t xml:space="preserve">“. </w:t>
      </w:r>
      <w:r w:rsidRPr="00A75C08">
        <w:rPr>
          <w:rFonts w:ascii="Times New Roman" w:hAnsi="Times New Roman"/>
        </w:rPr>
        <w:t>Įgyvendinant šią priemonę bu</w:t>
      </w:r>
      <w:r w:rsidR="000A3E79" w:rsidRPr="00A75C08">
        <w:rPr>
          <w:rFonts w:ascii="Times New Roman" w:hAnsi="Times New Roman"/>
        </w:rPr>
        <w:t>vo</w:t>
      </w:r>
      <w:r w:rsidRPr="00A75C08">
        <w:rPr>
          <w:rFonts w:ascii="Times New Roman" w:hAnsi="Times New Roman"/>
        </w:rPr>
        <w:t xml:space="preserve"> </w:t>
      </w:r>
      <w:r w:rsidR="002B1522" w:rsidRPr="00A75C08">
        <w:rPr>
          <w:rFonts w:ascii="Times New Roman" w:hAnsi="Times New Roman"/>
        </w:rPr>
        <w:t>tvarkoma</w:t>
      </w:r>
      <w:r w:rsidRPr="00A75C08">
        <w:rPr>
          <w:rFonts w:ascii="Times New Roman" w:hAnsi="Times New Roman"/>
        </w:rPr>
        <w:t xml:space="preserve"> Lukšių miestelio</w:t>
      </w:r>
      <w:r w:rsidR="00750318" w:rsidRPr="00A75C08">
        <w:rPr>
          <w:rFonts w:ascii="Times New Roman" w:hAnsi="Times New Roman"/>
        </w:rPr>
        <w:t xml:space="preserve"> aplinka, </w:t>
      </w:r>
      <w:r w:rsidR="000A3E79" w:rsidRPr="00A75C08">
        <w:rPr>
          <w:rFonts w:ascii="Times New Roman" w:hAnsi="Times New Roman"/>
        </w:rPr>
        <w:t>buvo</w:t>
      </w:r>
      <w:r w:rsidR="002B1522" w:rsidRPr="00A75C08">
        <w:rPr>
          <w:rFonts w:ascii="Times New Roman" w:hAnsi="Times New Roman"/>
        </w:rPr>
        <w:t xml:space="preserve"> tvarkomos</w:t>
      </w:r>
      <w:r w:rsidRPr="00A75C08">
        <w:rPr>
          <w:rFonts w:ascii="Times New Roman" w:hAnsi="Times New Roman"/>
        </w:rPr>
        <w:t xml:space="preserve"> gatv</w:t>
      </w:r>
      <w:r w:rsidR="00E54E5B" w:rsidRPr="00A75C08">
        <w:rPr>
          <w:rFonts w:ascii="Times New Roman" w:hAnsi="Times New Roman"/>
        </w:rPr>
        <w:t>ės,</w:t>
      </w:r>
      <w:r w:rsidRPr="00A75C08">
        <w:rPr>
          <w:rFonts w:ascii="Times New Roman" w:hAnsi="Times New Roman"/>
        </w:rPr>
        <w:t xml:space="preserve"> pakel</w:t>
      </w:r>
      <w:r w:rsidR="00E54E5B" w:rsidRPr="00A75C08">
        <w:rPr>
          <w:rFonts w:ascii="Times New Roman" w:hAnsi="Times New Roman"/>
        </w:rPr>
        <w:t xml:space="preserve">ės, </w:t>
      </w:r>
      <w:r w:rsidRPr="00A75C08">
        <w:rPr>
          <w:rFonts w:ascii="Times New Roman" w:hAnsi="Times New Roman"/>
        </w:rPr>
        <w:t>tak</w:t>
      </w:r>
      <w:r w:rsidR="00E54E5B" w:rsidRPr="00A75C08">
        <w:rPr>
          <w:rFonts w:ascii="Times New Roman" w:hAnsi="Times New Roman"/>
        </w:rPr>
        <w:t>ai</w:t>
      </w:r>
      <w:r w:rsidRPr="00A75C08">
        <w:rPr>
          <w:rFonts w:ascii="Times New Roman" w:hAnsi="Times New Roman"/>
        </w:rPr>
        <w:t>, prižiūrimi šaligatviai ir vietinės reikšmės kelių pakraščiai</w:t>
      </w:r>
      <w:r w:rsidR="00E54E5B" w:rsidRPr="00A75C08">
        <w:rPr>
          <w:rFonts w:ascii="Times New Roman" w:hAnsi="Times New Roman"/>
        </w:rPr>
        <w:t>, pjaunama žolė</w:t>
      </w:r>
      <w:r w:rsidRPr="00A75C08">
        <w:rPr>
          <w:rFonts w:ascii="Times New Roman" w:hAnsi="Times New Roman"/>
        </w:rPr>
        <w:t xml:space="preserve">, </w:t>
      </w:r>
      <w:r w:rsidR="00E54E5B" w:rsidRPr="00A75C08">
        <w:rPr>
          <w:rFonts w:ascii="Times New Roman" w:hAnsi="Times New Roman"/>
        </w:rPr>
        <w:t>prižiūrimi želdiniai,</w:t>
      </w:r>
      <w:r w:rsidR="00BE15CA" w:rsidRPr="00A75C08">
        <w:rPr>
          <w:rFonts w:ascii="Times New Roman" w:hAnsi="Times New Roman"/>
        </w:rPr>
        <w:t xml:space="preserve"> remontuojamos patalpos,</w:t>
      </w:r>
      <w:r w:rsidRPr="00A75C08">
        <w:rPr>
          <w:rFonts w:ascii="Times New Roman" w:hAnsi="Times New Roman"/>
        </w:rPr>
        <w:t xml:space="preserve"> tam panaudojant pagal užimtumo didin</w:t>
      </w:r>
      <w:r w:rsidR="00750318" w:rsidRPr="00A75C08">
        <w:rPr>
          <w:rFonts w:ascii="Times New Roman" w:hAnsi="Times New Roman"/>
        </w:rPr>
        <w:t>imo darbų program</w:t>
      </w:r>
      <w:r w:rsidR="009B59D9" w:rsidRPr="00A75C08">
        <w:rPr>
          <w:rFonts w:ascii="Times New Roman" w:hAnsi="Times New Roman"/>
        </w:rPr>
        <w:t xml:space="preserve">ą </w:t>
      </w:r>
      <w:r w:rsidR="000A3E79" w:rsidRPr="00A75C08">
        <w:rPr>
          <w:rFonts w:ascii="Times New Roman" w:hAnsi="Times New Roman"/>
        </w:rPr>
        <w:t>įdarbintus</w:t>
      </w:r>
      <w:r w:rsidR="004138E9" w:rsidRPr="00A75C08">
        <w:rPr>
          <w:rFonts w:ascii="Times New Roman" w:hAnsi="Times New Roman"/>
        </w:rPr>
        <w:t xml:space="preserve"> </w:t>
      </w:r>
      <w:r w:rsidR="009B59D9" w:rsidRPr="00A75C08">
        <w:rPr>
          <w:rFonts w:ascii="Times New Roman" w:hAnsi="Times New Roman"/>
        </w:rPr>
        <w:t>2</w:t>
      </w:r>
      <w:r w:rsidR="003E02D8" w:rsidRPr="00A75C08">
        <w:rPr>
          <w:rFonts w:ascii="Times New Roman" w:hAnsi="Times New Roman"/>
        </w:rPr>
        <w:t xml:space="preserve"> </w:t>
      </w:r>
      <w:r w:rsidR="009B59D9" w:rsidRPr="00A75C08">
        <w:rPr>
          <w:rFonts w:ascii="Times New Roman" w:hAnsi="Times New Roman"/>
        </w:rPr>
        <w:t>žmon</w:t>
      </w:r>
      <w:r w:rsidR="000A3E79" w:rsidRPr="00A75C08">
        <w:rPr>
          <w:rFonts w:ascii="Times New Roman" w:hAnsi="Times New Roman"/>
        </w:rPr>
        <w:t>es, aprūpinus</w:t>
      </w:r>
      <w:r w:rsidR="009B59D9" w:rsidRPr="00A75C08">
        <w:rPr>
          <w:rFonts w:ascii="Times New Roman" w:hAnsi="Times New Roman"/>
        </w:rPr>
        <w:t xml:space="preserve"> juos</w:t>
      </w:r>
      <w:r w:rsidRPr="00A75C08">
        <w:rPr>
          <w:rFonts w:ascii="Times New Roman" w:hAnsi="Times New Roman"/>
        </w:rPr>
        <w:t xml:space="preserve"> būtinomis darbo priemonėmis.</w:t>
      </w:r>
      <w:r w:rsidR="00E664FA" w:rsidRPr="00A75C08">
        <w:rPr>
          <w:rFonts w:ascii="Times New Roman" w:hAnsi="Times New Roman"/>
        </w:rPr>
        <w:t xml:space="preserve"> </w:t>
      </w:r>
    </w:p>
    <w:p w14:paraId="50D8A627" w14:textId="3473679E" w:rsidR="00CF0F69" w:rsidRPr="00A75C08" w:rsidRDefault="00EF6B83" w:rsidP="00A75C08">
      <w:pPr>
        <w:pStyle w:val="Sraopastraipa"/>
        <w:numPr>
          <w:ilvl w:val="0"/>
          <w:numId w:val="5"/>
        </w:numPr>
        <w:autoSpaceDE w:val="0"/>
        <w:autoSpaceDN w:val="0"/>
        <w:adjustRightInd w:val="0"/>
        <w:ind w:left="0" w:firstLine="720"/>
        <w:jc w:val="both"/>
      </w:pPr>
      <w:r w:rsidRPr="00A75C08">
        <w:t>Šakių rajono sa</w:t>
      </w:r>
      <w:r w:rsidR="004138E9" w:rsidRPr="00A75C08">
        <w:t>vivaldybė</w:t>
      </w:r>
      <w:r w:rsidR="00750318" w:rsidRPr="00A75C08">
        <w:t>s strateginio 2024</w:t>
      </w:r>
      <w:r w:rsidR="008A269A" w:rsidRPr="00A75C08">
        <w:t>–</w:t>
      </w:r>
      <w:r w:rsidR="00400BCA" w:rsidRPr="00A75C08">
        <w:t>202</w:t>
      </w:r>
      <w:r w:rsidR="00750318" w:rsidRPr="00A75C08">
        <w:t>6</w:t>
      </w:r>
      <w:r w:rsidRPr="00A75C08">
        <w:t xml:space="preserve"> metų veiklos plano programos kodas 07 „Valdymo programa“ seniūnijos tikslo </w:t>
      </w:r>
      <w:r w:rsidRPr="00A75C08">
        <w:rPr>
          <w:b/>
          <w:bCs/>
        </w:rPr>
        <w:t>„Efektyvaus viešojo valdymo sistemos sukūrimas“</w:t>
      </w:r>
      <w:r w:rsidRPr="00A75C08">
        <w:t xml:space="preserve"> ir</w:t>
      </w:r>
      <w:r w:rsidR="00B77121" w:rsidRPr="00A75C08">
        <w:t xml:space="preserve"> uždavinio ,,</w:t>
      </w:r>
      <w:r w:rsidR="00B77121" w:rsidRPr="00A75C08">
        <w:rPr>
          <w:b/>
        </w:rPr>
        <w:t>Užtikrinti</w:t>
      </w:r>
      <w:r w:rsidR="00B77121" w:rsidRPr="00A75C08">
        <w:t xml:space="preserve"> </w:t>
      </w:r>
      <w:r w:rsidR="00B77121" w:rsidRPr="00A75C08">
        <w:rPr>
          <w:b/>
        </w:rPr>
        <w:t xml:space="preserve">efektyvų savivaldybės funkcijų vykdymą“ </w:t>
      </w:r>
      <w:r w:rsidR="00B77121" w:rsidRPr="00A75C08">
        <w:t>priemonę</w:t>
      </w:r>
      <w:r w:rsidR="00B77121" w:rsidRPr="00A75C08">
        <w:rPr>
          <w:b/>
        </w:rPr>
        <w:t xml:space="preserve"> užtikrinti savivaldybės administracijos Lukšių seniūnijos darbo funkcionalumą“. </w:t>
      </w:r>
      <w:r w:rsidR="00B77121" w:rsidRPr="00A75C08">
        <w:t>Įgyvendinant šią priemonę</w:t>
      </w:r>
      <w:r w:rsidR="008C5ECD" w:rsidRPr="00A75C08">
        <w:t xml:space="preserve"> </w:t>
      </w:r>
      <w:r w:rsidR="009B59D9" w:rsidRPr="00A75C08">
        <w:t xml:space="preserve">du </w:t>
      </w:r>
      <w:r w:rsidR="008C5ECD" w:rsidRPr="00A75C08">
        <w:t>seniūnijos darbuotojas</w:t>
      </w:r>
      <w:r w:rsidR="00B77121" w:rsidRPr="00A75C08">
        <w:rPr>
          <w:b/>
        </w:rPr>
        <w:t xml:space="preserve"> </w:t>
      </w:r>
      <w:r w:rsidR="005C650E" w:rsidRPr="00A75C08">
        <w:t>dalyvavo</w:t>
      </w:r>
      <w:r w:rsidR="008F55EC" w:rsidRPr="00A75C08">
        <w:t xml:space="preserve"> Asmens duomenų apsaugos mokymuose bei mokymuose darbui su SABIS sistema.</w:t>
      </w:r>
      <w:r w:rsidR="00B77121" w:rsidRPr="00A75C08">
        <w:t xml:space="preserve"> </w:t>
      </w:r>
      <w:r w:rsidR="008F55EC" w:rsidRPr="00A75C08">
        <w:t>Mokymo metu įgytos žinios taikomos vykdant</w:t>
      </w:r>
      <w:r w:rsidR="00B77121" w:rsidRPr="00A75C08">
        <w:t xml:space="preserve"> savo darbo funkcijas. </w:t>
      </w:r>
    </w:p>
    <w:p w14:paraId="632665EB" w14:textId="27EA3EE4" w:rsidR="00EF6B83" w:rsidRPr="00A75C08" w:rsidRDefault="00B77121" w:rsidP="00A75C08">
      <w:pPr>
        <w:pStyle w:val="Sraopastraipa"/>
        <w:autoSpaceDE w:val="0"/>
        <w:autoSpaceDN w:val="0"/>
        <w:adjustRightInd w:val="0"/>
        <w:ind w:left="0" w:firstLine="720"/>
        <w:jc w:val="both"/>
      </w:pPr>
      <w:r w:rsidRPr="00A75C08">
        <w:t>Kitas šio tikslo uždavinys</w:t>
      </w:r>
      <w:r w:rsidR="00EF6B83" w:rsidRPr="00A75C08">
        <w:t xml:space="preserve"> </w:t>
      </w:r>
      <w:r w:rsidR="00EF6B83" w:rsidRPr="00A75C08">
        <w:rPr>
          <w:b/>
          <w:bCs/>
        </w:rPr>
        <w:t>„Vykdyti administracinės naštos mažinimą“</w:t>
      </w:r>
      <w:r w:rsidR="00EF6B83" w:rsidRPr="00A75C08">
        <w:t xml:space="preserve"> priemon</w:t>
      </w:r>
      <w:r w:rsidR="00CF0F69" w:rsidRPr="00A75C08">
        <w:t>ė</w:t>
      </w:r>
      <w:r w:rsidR="00EF6B83" w:rsidRPr="00A75C08">
        <w:rPr>
          <w:b/>
          <w:bCs/>
        </w:rPr>
        <w:t xml:space="preserve"> </w:t>
      </w:r>
      <w:r w:rsidR="00EF6B83" w:rsidRPr="00A75C08">
        <w:rPr>
          <w:bCs/>
        </w:rPr>
        <w:t>„</w:t>
      </w:r>
      <w:r w:rsidRPr="00A75C08">
        <w:rPr>
          <w:bCs/>
        </w:rPr>
        <w:t>Mažinant administracinę naštą, licencijas, leidimus ir pažymas išduoti per trumpesnį laiką, nelaukiant, kol sueis teisės aktuose numatytas terminas</w:t>
      </w:r>
      <w:r w:rsidR="0082123A" w:rsidRPr="00A75C08">
        <w:rPr>
          <w:bCs/>
        </w:rPr>
        <w:t>“</w:t>
      </w:r>
      <w:r w:rsidR="00EF6B83" w:rsidRPr="00A75C08">
        <w:rPr>
          <w:bCs/>
        </w:rPr>
        <w:t>.</w:t>
      </w:r>
      <w:r w:rsidR="00EF6B83" w:rsidRPr="00A75C08">
        <w:t xml:space="preserve"> </w:t>
      </w:r>
      <w:r w:rsidR="00B06A4D" w:rsidRPr="00A75C08">
        <w:t xml:space="preserve">Įgyvendinant </w:t>
      </w:r>
      <w:r w:rsidR="00BE15CA" w:rsidRPr="00A75C08">
        <w:t>šią priemonę buvo</w:t>
      </w:r>
      <w:r w:rsidR="00CF0F69" w:rsidRPr="00A75C08">
        <w:t xml:space="preserve"> išduot</w:t>
      </w:r>
      <w:r w:rsidR="00BE15CA" w:rsidRPr="00A75C08">
        <w:t xml:space="preserve">i </w:t>
      </w:r>
      <w:r w:rsidR="00CF0F69" w:rsidRPr="00A75C08">
        <w:t xml:space="preserve"> per trumpesnį laiką </w:t>
      </w:r>
      <w:r w:rsidR="00BE15CA" w:rsidRPr="00A75C08">
        <w:t xml:space="preserve">visi dokumentai </w:t>
      </w:r>
      <w:r w:rsidR="00CF0F69" w:rsidRPr="00A75C08">
        <w:t>nei nustatyta teisės aktuose</w:t>
      </w:r>
      <w:r w:rsidR="00BE15CA" w:rsidRPr="00A75C08">
        <w:t>.</w:t>
      </w:r>
      <w:r w:rsidR="00CF0F69" w:rsidRPr="00A75C08">
        <w:t xml:space="preserve"> Greičiau, nei nustatyta teisės aktuose, išduotų DVS priemonėmis leidimų ir pažymų dalis nuo visų išduotų minėtų dokume</w:t>
      </w:r>
      <w:r w:rsidR="009B59D9" w:rsidRPr="00A75C08">
        <w:t xml:space="preserve">ntų skaičiaus </w:t>
      </w:r>
      <w:r w:rsidR="008F55EC" w:rsidRPr="00A75C08">
        <w:t xml:space="preserve">DVS sudarė daugiau nei </w:t>
      </w:r>
      <w:r w:rsidR="009B59D9" w:rsidRPr="00A75C08">
        <w:t>5</w:t>
      </w:r>
      <w:r w:rsidR="008F55EC" w:rsidRPr="00A75C08">
        <w:t>0 procentinių punktų</w:t>
      </w:r>
      <w:r w:rsidR="00CF0F69" w:rsidRPr="00A75C08">
        <w:t>.</w:t>
      </w:r>
      <w:r w:rsidR="0082123A" w:rsidRPr="00A75C08">
        <w:t xml:space="preserve"> </w:t>
      </w:r>
      <w:r w:rsidR="008F55EC" w:rsidRPr="00A75C08">
        <w:t>Įgyvendinant šią priemonę buvo</w:t>
      </w:r>
      <w:r w:rsidR="00EF6B83" w:rsidRPr="00A75C08">
        <w:t xml:space="preserve"> dirbama su </w:t>
      </w:r>
      <w:r w:rsidR="00EA01EC" w:rsidRPr="00A75C08">
        <w:t xml:space="preserve">Registrų </w:t>
      </w:r>
      <w:r w:rsidR="00EA01EC" w:rsidRPr="00A75C08">
        <w:lastRenderedPageBreak/>
        <w:t>centro Metrikacijos ir gyvenamosios vietos deklaravimo informacine sistema</w:t>
      </w:r>
      <w:r w:rsidR="00EE21DE" w:rsidRPr="00A75C08">
        <w:t xml:space="preserve"> </w:t>
      </w:r>
      <w:r w:rsidR="00EA01EC" w:rsidRPr="00A75C08">
        <w:t>(MGVDIS)</w:t>
      </w:r>
      <w:r w:rsidR="00EF6B83" w:rsidRPr="00A75C08">
        <w:t>,</w:t>
      </w:r>
      <w:r w:rsidR="008A269A" w:rsidRPr="00A75C08">
        <w:t xml:space="preserve"> </w:t>
      </w:r>
      <w:r w:rsidR="00EF6B83" w:rsidRPr="00A75C08">
        <w:t>DVS programa (KONTORA), VIPIS viešųjų pirkimų sistema, su EAIS (Elektroninio archyvo informacine sistema). Bu</w:t>
      </w:r>
      <w:r w:rsidR="008F55EC" w:rsidRPr="00A75C08">
        <w:t>vo išduotos 33</w:t>
      </w:r>
      <w:r w:rsidR="00EF6B83" w:rsidRPr="00A75C08">
        <w:t xml:space="preserve"> pažymos juridiniams faktams patvirtinti</w:t>
      </w:r>
      <w:r w:rsidR="008F55EC" w:rsidRPr="00A75C08">
        <w:t>, buvo</w:t>
      </w:r>
      <w:r w:rsidR="00B06A4D" w:rsidRPr="00A75C08">
        <w:t xml:space="preserve"> susirašinėjama</w:t>
      </w:r>
      <w:r w:rsidR="00EF6B83" w:rsidRPr="00A75C08">
        <w:t xml:space="preserve"> su įvairiomis institucijomis įstaigos veiklos klausimais.</w:t>
      </w:r>
      <w:r w:rsidR="008F55EC" w:rsidRPr="00A75C08">
        <w:t xml:space="preserve"> Buvo išsiųsti 69 raštai. Leidimų</w:t>
      </w:r>
      <w:r w:rsidR="005F7DEC" w:rsidRPr="00A75C08">
        <w:t xml:space="preserve"> važiuoti sunkiasvorėmis transporto priemonėmis ir žemės kasimo darbams vykdyti</w:t>
      </w:r>
      <w:r w:rsidR="00DE659A" w:rsidRPr="00A75C08">
        <w:t xml:space="preserve"> neišdavėme</w:t>
      </w:r>
      <w:r w:rsidR="00EF6B83" w:rsidRPr="00A75C08">
        <w:t xml:space="preserve">, </w:t>
      </w:r>
      <w:r w:rsidR="00DE659A" w:rsidRPr="00A75C08">
        <w:t xml:space="preserve">buvo išduoti 35 </w:t>
      </w:r>
      <w:r w:rsidR="00EF6B83" w:rsidRPr="00A75C08">
        <w:t>laidojimo leidimai</w:t>
      </w:r>
      <w:r w:rsidR="00EF6B83" w:rsidRPr="00A75C08">
        <w:rPr>
          <w:color w:val="000000" w:themeColor="text1"/>
        </w:rPr>
        <w:t xml:space="preserve">. </w:t>
      </w:r>
      <w:r w:rsidR="00734613" w:rsidRPr="00A75C08">
        <w:rPr>
          <w:color w:val="000000" w:themeColor="text1"/>
        </w:rPr>
        <w:t>Leidimams saugotinų medžių ir krūmų kirtimo, persodinimo ar kitokio pašalinimo, genėjimo darbams gauti buvo išsiųstos 6 rekomendacijos. Įgyvendinta</w:t>
      </w:r>
      <w:r w:rsidR="00EF6B83" w:rsidRPr="00A75C08">
        <w:t xml:space="preserve"> gyvenamos</w:t>
      </w:r>
      <w:r w:rsidR="00734613" w:rsidRPr="00A75C08">
        <w:t xml:space="preserve">ios vietos deklaravimo funkcija: išduotos </w:t>
      </w:r>
      <w:r w:rsidR="006F67FF" w:rsidRPr="00A75C08">
        <w:t xml:space="preserve">75 </w:t>
      </w:r>
      <w:r w:rsidR="00EF6B83" w:rsidRPr="00A75C08">
        <w:t>faktin</w:t>
      </w:r>
      <w:r w:rsidR="006F67FF" w:rsidRPr="00A75C08">
        <w:t>ę gyvenamąją vietą pavirtinančios pažymos, priimta 11 prašymų,</w:t>
      </w:r>
      <w:r w:rsidR="00EF6B83" w:rsidRPr="00A75C08">
        <w:t xml:space="preserve"> dėl gyvenamosios vietos adreso </w:t>
      </w:r>
      <w:r w:rsidR="006F67FF" w:rsidRPr="00A75C08">
        <w:t xml:space="preserve">keitimo, tikslinimo, naikinimo ir priimta </w:t>
      </w:r>
      <w:r w:rsidR="00EF6B83" w:rsidRPr="00A75C08">
        <w:t xml:space="preserve">atitinkamų sprendimų, </w:t>
      </w:r>
      <w:r w:rsidR="006F67FF" w:rsidRPr="00A75C08">
        <w:t xml:space="preserve">į </w:t>
      </w:r>
      <w:r w:rsidR="00EF6B83" w:rsidRPr="00A75C08">
        <w:t>gyvenamosios vietos neturinčių asmenų apsk</w:t>
      </w:r>
      <w:r w:rsidR="006F67FF" w:rsidRPr="00A75C08">
        <w:t xml:space="preserve">aita buvo įtraukti 43 asmenys, tame skaičiuje ir likusios gyventi Lukšių seniūnijoje, ukrainiečių šeimos. Išvykimą iš Lietuvos Respublikos deklaravo 11 asmenų, tame skaičiuje deklaracijas seniūnijoje pateikė 4 asmenys, elektroniniu būdu – 7. Gyvenamosios vietos deklaracijas, per 2024 metus, pateikė 72 asmenys, </w:t>
      </w:r>
      <w:r w:rsidR="00EA73FB">
        <w:t>iš to s</w:t>
      </w:r>
      <w:r w:rsidR="006F67FF" w:rsidRPr="00A75C08">
        <w:t>kaiči</w:t>
      </w:r>
      <w:r w:rsidR="00EA73FB">
        <w:t>aus</w:t>
      </w:r>
      <w:r w:rsidR="006F67FF" w:rsidRPr="00A75C08">
        <w:t xml:space="preserve"> seniūnijoje deklaracijas pateikė 49 asmenys, elektroniniu būdu – 23 asmenys.</w:t>
      </w:r>
    </w:p>
    <w:p w14:paraId="5320C7D4" w14:textId="46ED38F9" w:rsidR="00EF6B83" w:rsidRPr="00A75C08" w:rsidRDefault="00EF6B83" w:rsidP="00A75C08">
      <w:pPr>
        <w:autoSpaceDE w:val="0"/>
        <w:autoSpaceDN w:val="0"/>
        <w:adjustRightInd w:val="0"/>
        <w:ind w:firstLine="720"/>
        <w:jc w:val="both"/>
        <w:rPr>
          <w:rFonts w:ascii="Times New Roman" w:hAnsi="Times New Roman"/>
        </w:rPr>
      </w:pPr>
      <w:r w:rsidRPr="00A75C08">
        <w:rPr>
          <w:rFonts w:ascii="Times New Roman" w:hAnsi="Times New Roman"/>
        </w:rPr>
        <w:t>Įgyvendinant programose numatytą tikslą „</w:t>
      </w:r>
      <w:r w:rsidRPr="00A75C08">
        <w:rPr>
          <w:rFonts w:ascii="Times New Roman" w:hAnsi="Times New Roman"/>
          <w:b/>
          <w:bCs/>
        </w:rPr>
        <w:t>Efektyvaus viešojo valdymo sistemos sukūrimas</w:t>
      </w:r>
      <w:r w:rsidRPr="00A75C08">
        <w:rPr>
          <w:rFonts w:ascii="Times New Roman" w:hAnsi="Times New Roman"/>
        </w:rPr>
        <w:t xml:space="preserve">“, seniūnijos darbuotojai kartu su seniūnijos teritorijos gyvenamųjų vietovių atstovais </w:t>
      </w:r>
      <w:r w:rsidR="00B06A4D" w:rsidRPr="00A75C08">
        <w:rPr>
          <w:rFonts w:ascii="Times New Roman" w:hAnsi="Times New Roman"/>
        </w:rPr>
        <w:t>–</w:t>
      </w:r>
      <w:r w:rsidRPr="00A75C08">
        <w:rPr>
          <w:rFonts w:ascii="Times New Roman" w:hAnsi="Times New Roman"/>
        </w:rPr>
        <w:t xml:space="preserve"> seniūnaičiais, bendruomeni</w:t>
      </w:r>
      <w:r w:rsidR="006F67FF" w:rsidRPr="00A75C08">
        <w:rPr>
          <w:rFonts w:ascii="Times New Roman" w:hAnsi="Times New Roman"/>
        </w:rPr>
        <w:t>ų pirmininkais aktyviai dalyvavo</w:t>
      </w:r>
      <w:r w:rsidRPr="00A75C08">
        <w:rPr>
          <w:rFonts w:ascii="Times New Roman" w:hAnsi="Times New Roman"/>
        </w:rPr>
        <w:t xml:space="preserve"> savivaldybės institucijose ir savivaldybės teritorijoje veikiančiose valstybinėse įstaigose rengiant sprendimus bei </w:t>
      </w:r>
      <w:r w:rsidR="00B06A4D" w:rsidRPr="00A75C08">
        <w:rPr>
          <w:rFonts w:ascii="Times New Roman" w:hAnsi="Times New Roman"/>
        </w:rPr>
        <w:t>juos</w:t>
      </w:r>
      <w:r w:rsidRPr="00A75C08">
        <w:rPr>
          <w:rFonts w:ascii="Times New Roman" w:hAnsi="Times New Roman"/>
        </w:rPr>
        <w:t xml:space="preserve"> įgyvendin</w:t>
      </w:r>
      <w:r w:rsidR="00B06A4D" w:rsidRPr="00A75C08">
        <w:rPr>
          <w:rFonts w:ascii="Times New Roman" w:hAnsi="Times New Roman"/>
        </w:rPr>
        <w:t>ant.</w:t>
      </w:r>
    </w:p>
    <w:p w14:paraId="2B9EF997" w14:textId="197F60E6" w:rsidR="00444DFE" w:rsidRPr="00A75C08" w:rsidRDefault="006A30F3" w:rsidP="00A75C08">
      <w:pPr>
        <w:pStyle w:val="Sraopastraipa"/>
        <w:tabs>
          <w:tab w:val="left" w:pos="1134"/>
        </w:tabs>
        <w:ind w:left="0" w:firstLine="720"/>
        <w:jc w:val="both"/>
      </w:pPr>
      <w:r w:rsidRPr="00A75C08">
        <w:t>Įgyvendinant šio plano</w:t>
      </w:r>
      <w:r w:rsidR="00737C1B" w:rsidRPr="00A75C08">
        <w:t xml:space="preserve"> </w:t>
      </w:r>
      <w:r w:rsidR="00AC3BFD" w:rsidRPr="00A75C08">
        <w:t>tikslų</w:t>
      </w:r>
      <w:r w:rsidR="00737C1B" w:rsidRPr="00A75C08">
        <w:t xml:space="preserve"> </w:t>
      </w:r>
      <w:r w:rsidR="00AC3BFD" w:rsidRPr="00A75C08">
        <w:t xml:space="preserve">uždavinius </w:t>
      </w:r>
      <w:r w:rsidR="006F67FF" w:rsidRPr="00A75C08">
        <w:t>buvo</w:t>
      </w:r>
      <w:r w:rsidR="00737C1B" w:rsidRPr="00A75C08">
        <w:t xml:space="preserve"> užtikrinamas priskirtos teritorijos visuomenės viešųjų poreikių ir interesų tenkinimas i</w:t>
      </w:r>
      <w:r w:rsidR="001F6685" w:rsidRPr="00A75C08">
        <w:t xml:space="preserve">r seniūnijos funkcijų vykdymas. </w:t>
      </w:r>
      <w:r w:rsidR="006F67FF" w:rsidRPr="00A75C08">
        <w:t>Seniūnija</w:t>
      </w:r>
      <w:r w:rsidR="00737C1B" w:rsidRPr="00A75C08">
        <w:t xml:space="preserve"> laik</w:t>
      </w:r>
      <w:r w:rsidR="005955D1" w:rsidRPr="00A75C08">
        <w:t>u</w:t>
      </w:r>
      <w:r w:rsidR="006F67FF" w:rsidRPr="00A75C08">
        <w:t xml:space="preserve"> planavo ir efektyviai naudojo</w:t>
      </w:r>
      <w:r w:rsidR="00737C1B" w:rsidRPr="00A75C08">
        <w:t xml:space="preserve"> finansinius, žmogiškuosius bei mater</w:t>
      </w:r>
      <w:r w:rsidR="006F67FF" w:rsidRPr="00A75C08">
        <w:t>ialinius išteklius, apibendrino</w:t>
      </w:r>
      <w:r w:rsidR="00737C1B" w:rsidRPr="00A75C08">
        <w:t xml:space="preserve"> statistinius pra</w:t>
      </w:r>
      <w:r w:rsidR="00B06A4D" w:rsidRPr="00A75C08">
        <w:t>ėjusių</w:t>
      </w:r>
      <w:r w:rsidR="00737C1B" w:rsidRPr="00A75C08">
        <w:t xml:space="preserve"> metų veiklos duomenis ir pateikti juos ataskaitoje seniūnijos gyventojams ir administracijos direktoriui.</w:t>
      </w:r>
    </w:p>
    <w:p w14:paraId="0CD9ED13" w14:textId="32C2F161" w:rsidR="00737C1B" w:rsidRPr="00606E36" w:rsidRDefault="00737C1B" w:rsidP="006774CC">
      <w:pPr>
        <w:pStyle w:val="Sraopastraipa"/>
        <w:tabs>
          <w:tab w:val="left" w:pos="1134"/>
        </w:tabs>
        <w:ind w:left="0" w:firstLine="720"/>
        <w:jc w:val="both"/>
      </w:pPr>
      <w:r w:rsidRPr="00606E36">
        <w:rPr>
          <w:b/>
        </w:rPr>
        <w:t>Seniūnijos funkcijos</w:t>
      </w:r>
      <w:r w:rsidR="008C5ECD">
        <w:rPr>
          <w:b/>
        </w:rPr>
        <w:t xml:space="preserve"> 2024</w:t>
      </w:r>
      <w:r w:rsidR="00F35D27" w:rsidRPr="00606E36">
        <w:rPr>
          <w:b/>
        </w:rPr>
        <w:t xml:space="preserve"> </w:t>
      </w:r>
      <w:r w:rsidR="00606E36">
        <w:rPr>
          <w:b/>
        </w:rPr>
        <w:t>m.</w:t>
      </w:r>
      <w:r w:rsidRPr="00606E36">
        <w:rPr>
          <w:b/>
        </w:rPr>
        <w:t>:</w:t>
      </w:r>
    </w:p>
    <w:p w14:paraId="1F68B5DD" w14:textId="685A9155" w:rsidR="00737C1B" w:rsidRPr="00606E36" w:rsidRDefault="00737C1B" w:rsidP="006774CC">
      <w:pPr>
        <w:pStyle w:val="Sraopastraipa"/>
        <w:numPr>
          <w:ilvl w:val="0"/>
          <w:numId w:val="5"/>
        </w:numPr>
        <w:ind w:left="0" w:firstLine="720"/>
        <w:jc w:val="both"/>
      </w:pPr>
      <w:r w:rsidRPr="00606E36">
        <w:t>neviršydama savo įgaliojimų, sen</w:t>
      </w:r>
      <w:r w:rsidR="001A1E03">
        <w:t>iūnijos teritorijoje organizavo ir kontroliavo</w:t>
      </w:r>
      <w:r w:rsidRPr="00606E36">
        <w:t xml:space="preserve"> savivaldybės institucijų sprendimų įgyven</w:t>
      </w:r>
      <w:r w:rsidR="001A1E03">
        <w:t>dinimą arba pati juos įgyvendino</w:t>
      </w:r>
      <w:r w:rsidRPr="00606E36">
        <w:t>;</w:t>
      </w:r>
    </w:p>
    <w:p w14:paraId="0F15AF76" w14:textId="0EF30B7E" w:rsidR="00737C1B" w:rsidRPr="00606E36" w:rsidRDefault="001A1E03" w:rsidP="006774CC">
      <w:pPr>
        <w:pStyle w:val="Sraopastraipa"/>
        <w:numPr>
          <w:ilvl w:val="0"/>
          <w:numId w:val="5"/>
        </w:numPr>
        <w:ind w:left="0" w:firstLine="720"/>
        <w:jc w:val="both"/>
      </w:pPr>
      <w:r>
        <w:t>prireikus įvertino</w:t>
      </w:r>
      <w:r w:rsidR="00737C1B" w:rsidRPr="00606E36">
        <w:t xml:space="preserve"> atskirų šeimų (asmenų) gyvenimo sąlygas bei por</w:t>
      </w:r>
      <w:r>
        <w:t>eikius ir pateikė</w:t>
      </w:r>
      <w:r w:rsidR="001F6685" w:rsidRPr="00606E36">
        <w:t xml:space="preserve"> </w:t>
      </w:r>
      <w:r w:rsidR="00454B3A" w:rsidRPr="00454B3A">
        <w:rPr>
          <w:color w:val="000000" w:themeColor="text1"/>
        </w:rPr>
        <w:t xml:space="preserve">savivaldybės administracijai </w:t>
      </w:r>
      <w:r w:rsidR="00737C1B" w:rsidRPr="00454B3A">
        <w:rPr>
          <w:color w:val="000000" w:themeColor="text1"/>
        </w:rPr>
        <w:t>siūlymus</w:t>
      </w:r>
      <w:r>
        <w:rPr>
          <w:color w:val="000000" w:themeColor="text1"/>
        </w:rPr>
        <w:t>,</w:t>
      </w:r>
      <w:r w:rsidR="00737C1B" w:rsidRPr="00454B3A">
        <w:rPr>
          <w:color w:val="000000" w:themeColor="text1"/>
        </w:rPr>
        <w:t xml:space="preserve"> </w:t>
      </w:r>
      <w:r w:rsidR="00737C1B" w:rsidRPr="00606E36">
        <w:t>dėl socialinės paramos toms šeimoms (asmenims) reikalingumo ir paramos būdų;</w:t>
      </w:r>
    </w:p>
    <w:p w14:paraId="4DF902FB" w14:textId="06A30CCC" w:rsidR="00737C1B" w:rsidRPr="00606E36" w:rsidRDefault="001A1E03" w:rsidP="006774CC">
      <w:pPr>
        <w:pStyle w:val="Sraopastraipa"/>
        <w:numPr>
          <w:ilvl w:val="0"/>
          <w:numId w:val="5"/>
        </w:numPr>
        <w:ind w:left="0" w:firstLine="720"/>
        <w:jc w:val="both"/>
      </w:pPr>
      <w:r>
        <w:t>dalyvavo</w:t>
      </w:r>
      <w:r w:rsidR="00737C1B" w:rsidRPr="00606E36">
        <w:t xml:space="preserve"> organizuojant civilinę saugą;</w:t>
      </w:r>
    </w:p>
    <w:p w14:paraId="64F42B1A" w14:textId="15DFEE52" w:rsidR="00DE220A" w:rsidRDefault="001A1E03" w:rsidP="008A269A">
      <w:pPr>
        <w:pStyle w:val="Sraopastraipa"/>
        <w:numPr>
          <w:ilvl w:val="0"/>
          <w:numId w:val="5"/>
        </w:numPr>
        <w:ind w:left="0" w:firstLine="720"/>
        <w:jc w:val="both"/>
      </w:pPr>
      <w:r>
        <w:t>dalyvavo</w:t>
      </w:r>
      <w:r w:rsidR="00737C1B" w:rsidRPr="00606E36">
        <w:t xml:space="preserve"> rengiant ir įgyvendinant gyventojų užimtumo programas seniūnijos aptarnaujamoje </w:t>
      </w:r>
      <w:r w:rsidR="005955D1" w:rsidRPr="00606E36">
        <w:t>teritorijoje</w:t>
      </w:r>
      <w:r w:rsidR="00737C1B" w:rsidRPr="00606E36">
        <w:t>;</w:t>
      </w:r>
    </w:p>
    <w:p w14:paraId="06266F12" w14:textId="3AD642A7" w:rsidR="00737C1B" w:rsidRPr="00606E36" w:rsidRDefault="001A1E03" w:rsidP="008A269A">
      <w:pPr>
        <w:pStyle w:val="Sraopastraipa"/>
        <w:numPr>
          <w:ilvl w:val="0"/>
          <w:numId w:val="5"/>
        </w:numPr>
        <w:ind w:left="0" w:firstLine="720"/>
        <w:jc w:val="both"/>
      </w:pPr>
      <w:r>
        <w:t>nustatyta tvarka dalyvavo</w:t>
      </w:r>
      <w:r w:rsidR="00737C1B" w:rsidRPr="00606E36">
        <w:t xml:space="preserve"> re</w:t>
      </w:r>
      <w:r w:rsidR="00AC3BFD" w:rsidRPr="00606E36">
        <w:t>ngiant gyventojų apklausas;</w:t>
      </w:r>
    </w:p>
    <w:p w14:paraId="0B7FCB3A" w14:textId="32A6E679" w:rsidR="00737C1B" w:rsidRPr="00606E36" w:rsidRDefault="001A1E03" w:rsidP="006774CC">
      <w:pPr>
        <w:pStyle w:val="Sraopastraipa"/>
        <w:numPr>
          <w:ilvl w:val="0"/>
          <w:numId w:val="5"/>
        </w:numPr>
        <w:ind w:left="0" w:firstLine="720"/>
        <w:jc w:val="both"/>
      </w:pPr>
      <w:r>
        <w:t>dalyvavo</w:t>
      </w:r>
      <w:r w:rsidR="00737C1B" w:rsidRPr="00606E36">
        <w:t xml:space="preserve"> kuriant ir įgyvendinant informacinės visuomenės plėtros programas;</w:t>
      </w:r>
    </w:p>
    <w:p w14:paraId="40A420B3" w14:textId="24B83218" w:rsidR="00737C1B" w:rsidRPr="00606E36" w:rsidRDefault="001A1E03" w:rsidP="006774CC">
      <w:pPr>
        <w:pStyle w:val="Sraopastraipa"/>
        <w:numPr>
          <w:ilvl w:val="0"/>
          <w:numId w:val="5"/>
        </w:numPr>
        <w:ind w:left="0" w:firstLine="720"/>
        <w:jc w:val="both"/>
      </w:pPr>
      <w:r>
        <w:t>organizavo</w:t>
      </w:r>
      <w:r w:rsidR="00737C1B" w:rsidRPr="00606E36">
        <w:t xml:space="preserve"> viešuosius ir visuomenei naudingus darbus;</w:t>
      </w:r>
    </w:p>
    <w:p w14:paraId="73874871" w14:textId="590685AD" w:rsidR="00737C1B" w:rsidRPr="00606E36" w:rsidRDefault="001A1E03" w:rsidP="006774CC">
      <w:pPr>
        <w:pStyle w:val="Sraopastraipa"/>
        <w:numPr>
          <w:ilvl w:val="0"/>
          <w:numId w:val="5"/>
        </w:numPr>
        <w:ind w:left="0" w:firstLine="720"/>
        <w:jc w:val="both"/>
      </w:pPr>
      <w:r>
        <w:t>organizavo</w:t>
      </w:r>
      <w:r w:rsidR="00737C1B" w:rsidRPr="00606E36">
        <w:t xml:space="preserve"> </w:t>
      </w:r>
      <w:r>
        <w:t>ir (arba) kontroliavo</w:t>
      </w:r>
      <w:r w:rsidR="00737C1B" w:rsidRPr="00606E36">
        <w:t xml:space="preserve"> savivaldybės kelių, bendrojo naudojimo teritorijų, kapinių, želdinių, gatvių, šaligatvių valymą ir priežiūrą, gatvių ir kitų viešų vietų apšvietimą;</w:t>
      </w:r>
    </w:p>
    <w:p w14:paraId="27F319F4" w14:textId="2A133692" w:rsidR="00737C1B" w:rsidRPr="00606E36" w:rsidRDefault="001A1E03" w:rsidP="006774CC">
      <w:pPr>
        <w:pStyle w:val="Sraopastraipa"/>
        <w:numPr>
          <w:ilvl w:val="0"/>
          <w:numId w:val="5"/>
        </w:numPr>
        <w:ind w:left="0" w:firstLine="720"/>
        <w:jc w:val="both"/>
      </w:pPr>
      <w:r>
        <w:t>nustatyta tvarka organizavo</w:t>
      </w:r>
      <w:r w:rsidR="00737C1B" w:rsidRPr="00606E36">
        <w:t xml:space="preserve"> socialinės paramos teikimą ir pašalpų mokėjimą;</w:t>
      </w:r>
    </w:p>
    <w:p w14:paraId="343765B5" w14:textId="05BC0326" w:rsidR="00737C1B" w:rsidRPr="00606E36" w:rsidRDefault="001A1E03" w:rsidP="006774CC">
      <w:pPr>
        <w:pStyle w:val="Sraopastraipa"/>
        <w:numPr>
          <w:ilvl w:val="0"/>
          <w:numId w:val="5"/>
        </w:numPr>
        <w:ind w:left="0" w:firstLine="720"/>
        <w:jc w:val="both"/>
      </w:pPr>
      <w:r>
        <w:t>tvarkė</w:t>
      </w:r>
      <w:r w:rsidR="00737C1B" w:rsidRPr="00606E36">
        <w:t xml:space="preserve"> priskirtus regi</w:t>
      </w:r>
      <w:r>
        <w:t>strus ir nustatyta tvarka teikė</w:t>
      </w:r>
      <w:r w:rsidR="00737C1B" w:rsidRPr="00606E36">
        <w:t xml:space="preserve"> duomenis;</w:t>
      </w:r>
    </w:p>
    <w:p w14:paraId="4C458FD8" w14:textId="3A096BC4" w:rsidR="00737C1B" w:rsidRPr="00606E36" w:rsidRDefault="001A1E03" w:rsidP="006774CC">
      <w:pPr>
        <w:pStyle w:val="Sraopastraipa"/>
        <w:numPr>
          <w:ilvl w:val="0"/>
          <w:numId w:val="5"/>
        </w:numPr>
        <w:ind w:left="0" w:firstLine="720"/>
        <w:jc w:val="both"/>
      </w:pPr>
      <w:r>
        <w:t>tvarkė</w:t>
      </w:r>
      <w:r w:rsidR="00737C1B" w:rsidRPr="00606E36">
        <w:t xml:space="preserve"> gyvenamosios vietos deklaravimo duomenų ir gyvenamosios vi</w:t>
      </w:r>
      <w:r w:rsidR="004B4DB6" w:rsidRPr="00606E36">
        <w:t>etos neturinčių asmenų apskaitą;</w:t>
      </w:r>
    </w:p>
    <w:p w14:paraId="23AC2910" w14:textId="1664E502" w:rsidR="00737C1B" w:rsidRPr="00606E36" w:rsidRDefault="001A1E03" w:rsidP="006774CC">
      <w:pPr>
        <w:pStyle w:val="Sraopastraipa"/>
        <w:numPr>
          <w:ilvl w:val="0"/>
          <w:numId w:val="5"/>
        </w:numPr>
        <w:ind w:left="0" w:firstLine="720"/>
        <w:jc w:val="both"/>
      </w:pPr>
      <w:r>
        <w:t>išdavė</w:t>
      </w:r>
      <w:r w:rsidR="00737C1B" w:rsidRPr="00606E36">
        <w:t xml:space="preserve"> laidojimo leidim</w:t>
      </w:r>
      <w:r w:rsidR="005955D1" w:rsidRPr="00606E36">
        <w:t>us</w:t>
      </w:r>
      <w:r w:rsidR="00737C1B" w:rsidRPr="00606E36">
        <w:t>;</w:t>
      </w:r>
    </w:p>
    <w:p w14:paraId="1EB00B41" w14:textId="4E2F9A5C" w:rsidR="00737C1B" w:rsidRPr="00606E36" w:rsidRDefault="001A1E03" w:rsidP="006774CC">
      <w:pPr>
        <w:pStyle w:val="Sraopastraipa"/>
        <w:numPr>
          <w:ilvl w:val="0"/>
          <w:numId w:val="5"/>
        </w:numPr>
        <w:ind w:left="0" w:firstLine="720"/>
        <w:jc w:val="both"/>
      </w:pPr>
      <w:r>
        <w:t>atliko</w:t>
      </w:r>
      <w:r w:rsidR="00AC3BFD" w:rsidRPr="00606E36">
        <w:t xml:space="preserve"> notarinius veiksmus</w:t>
      </w:r>
      <w:r w:rsidR="00737C1B" w:rsidRPr="00606E36">
        <w:t>;</w:t>
      </w:r>
    </w:p>
    <w:p w14:paraId="62AC782E" w14:textId="54C32BA0" w:rsidR="009B2458" w:rsidRPr="00606E36" w:rsidRDefault="009B2458" w:rsidP="006774CC">
      <w:pPr>
        <w:numPr>
          <w:ilvl w:val="0"/>
          <w:numId w:val="5"/>
        </w:numPr>
        <w:autoSpaceDE w:val="0"/>
        <w:autoSpaceDN w:val="0"/>
        <w:adjustRightInd w:val="0"/>
        <w:ind w:left="0" w:firstLine="720"/>
        <w:jc w:val="both"/>
      </w:pPr>
      <w:r w:rsidRPr="00606E36">
        <w:t xml:space="preserve">laiku </w:t>
      </w:r>
      <w:r w:rsidR="001A1E03">
        <w:t>tvarkė</w:t>
      </w:r>
      <w:r w:rsidR="00B06A4D">
        <w:t xml:space="preserve"> </w:t>
      </w:r>
      <w:r w:rsidRPr="00606E36">
        <w:t>archyvini</w:t>
      </w:r>
      <w:r w:rsidR="00B06A4D">
        <w:t>us</w:t>
      </w:r>
      <w:r w:rsidRPr="00606E36">
        <w:t xml:space="preserve"> duomen</w:t>
      </w:r>
      <w:r w:rsidR="00B06A4D">
        <w:t>is</w:t>
      </w:r>
      <w:r w:rsidRPr="00606E36">
        <w:t>;</w:t>
      </w:r>
    </w:p>
    <w:p w14:paraId="0D8B6610" w14:textId="289B16FF" w:rsidR="009B2458" w:rsidRPr="00606E36" w:rsidRDefault="001A1E03" w:rsidP="006774CC">
      <w:pPr>
        <w:numPr>
          <w:ilvl w:val="0"/>
          <w:numId w:val="5"/>
        </w:numPr>
        <w:autoSpaceDE w:val="0"/>
        <w:autoSpaceDN w:val="0"/>
        <w:adjustRightInd w:val="0"/>
        <w:ind w:left="0" w:firstLine="720"/>
        <w:jc w:val="both"/>
      </w:pPr>
      <w:r>
        <w:t>išdavė</w:t>
      </w:r>
      <w:r w:rsidR="009B2458" w:rsidRPr="00606E36">
        <w:t xml:space="preserve"> pažym</w:t>
      </w:r>
      <w:r w:rsidR="00B06A4D">
        <w:t>a</w:t>
      </w:r>
      <w:r w:rsidR="009B2458" w:rsidRPr="00606E36">
        <w:t>s juridiniams faktams patvirtinti ir kit</w:t>
      </w:r>
      <w:r w:rsidR="00B06A4D">
        <w:t>us</w:t>
      </w:r>
      <w:r w:rsidR="009B2458" w:rsidRPr="00606E36">
        <w:t xml:space="preserve"> dokument</w:t>
      </w:r>
      <w:r w:rsidR="00B06A4D">
        <w:t>us</w:t>
      </w:r>
      <w:r w:rsidR="009B2458" w:rsidRPr="00606E36">
        <w:t>.</w:t>
      </w:r>
    </w:p>
    <w:p w14:paraId="6B16D831" w14:textId="5FE57939" w:rsidR="00BE7E93" w:rsidRPr="00606E36" w:rsidRDefault="009B2458" w:rsidP="00594B43">
      <w:pPr>
        <w:tabs>
          <w:tab w:val="left" w:pos="709"/>
        </w:tabs>
        <w:ind w:firstLine="720"/>
        <w:jc w:val="both"/>
      </w:pPr>
      <w:r w:rsidRPr="00606E36">
        <w:rPr>
          <w:rFonts w:hint="eastAsia"/>
        </w:rPr>
        <w:t>Į</w:t>
      </w:r>
      <w:r w:rsidR="00364ACD" w:rsidRPr="00606E36">
        <w:t>gyvendinant Lukšių</w:t>
      </w:r>
      <w:r w:rsidRPr="00606E36">
        <w:t xml:space="preserve"> seni</w:t>
      </w:r>
      <w:r w:rsidRPr="00606E36">
        <w:rPr>
          <w:rFonts w:hint="eastAsia"/>
        </w:rPr>
        <w:t>ū</w:t>
      </w:r>
      <w:r w:rsidR="008C5ECD">
        <w:t>nijos 2024</w:t>
      </w:r>
      <w:r w:rsidRPr="00606E36">
        <w:t xml:space="preserve"> met</w:t>
      </w:r>
      <w:r w:rsidRPr="00606E36">
        <w:rPr>
          <w:rFonts w:hint="eastAsia"/>
        </w:rPr>
        <w:t>ų</w:t>
      </w:r>
      <w:r w:rsidRPr="00606E36">
        <w:t xml:space="preserve"> veiklos plane iškeltu</w:t>
      </w:r>
      <w:r w:rsidR="001A1E03">
        <w:t>s uždavinius ir tikslus, vykdė</w:t>
      </w:r>
      <w:r w:rsidRPr="00606E36">
        <w:t xml:space="preserve"> savarankiškas ir valstyb</w:t>
      </w:r>
      <w:r w:rsidRPr="00606E36">
        <w:rPr>
          <w:rFonts w:hint="eastAsia"/>
        </w:rPr>
        <w:t>ė</w:t>
      </w:r>
      <w:r w:rsidRPr="00606E36">
        <w:t>s deleguotas funkcijas, seni</w:t>
      </w:r>
      <w:r w:rsidRPr="00606E36">
        <w:rPr>
          <w:rFonts w:hint="eastAsia"/>
        </w:rPr>
        <w:t>ū</w:t>
      </w:r>
      <w:r w:rsidRPr="00606E36">
        <w:t>nijos gyventojai bu</w:t>
      </w:r>
      <w:r w:rsidR="001A1E03">
        <w:t>vo</w:t>
      </w:r>
      <w:r w:rsidRPr="00606E36">
        <w:t xml:space="preserve"> aptarnaujami laiku ir kokybiškai. </w:t>
      </w:r>
      <w:r w:rsidR="001A1E03">
        <w:t>Jiems buvo</w:t>
      </w:r>
      <w:r w:rsidR="00B06A4D">
        <w:t xml:space="preserve"> s</w:t>
      </w:r>
      <w:r w:rsidR="001A1E03">
        <w:t>uteikta</w:t>
      </w:r>
      <w:r w:rsidRPr="00606E36">
        <w:t xml:space="preserve"> re</w:t>
      </w:r>
      <w:r w:rsidR="001A1E03">
        <w:t>ikalinga informacija, išduotos pažymos, suteikta</w:t>
      </w:r>
      <w:r w:rsidRPr="00606E36">
        <w:t xml:space="preserve"> reikalinga socialin</w:t>
      </w:r>
      <w:r w:rsidRPr="00606E36">
        <w:rPr>
          <w:rFonts w:hint="eastAsia"/>
        </w:rPr>
        <w:t>ė</w:t>
      </w:r>
      <w:r w:rsidR="001A1E03">
        <w:t xml:space="preserve"> pagalba, deklaruota</w:t>
      </w:r>
      <w:r w:rsidRPr="00606E36">
        <w:t xml:space="preserve"> gyvenamoji vieta ir k</w:t>
      </w:r>
      <w:r w:rsidR="001A1E03">
        <w:t>t. Buvo</w:t>
      </w:r>
      <w:r w:rsidR="003E4D84">
        <w:t xml:space="preserve"> k</w:t>
      </w:r>
      <w:r w:rsidRPr="00606E36">
        <w:t>uriama saugi ir švari aplinka bendruomen</w:t>
      </w:r>
      <w:r w:rsidRPr="00606E36">
        <w:rPr>
          <w:rFonts w:hint="eastAsia"/>
        </w:rPr>
        <w:t>ė</w:t>
      </w:r>
      <w:r w:rsidRPr="00606E36">
        <w:t>s nariams.</w:t>
      </w:r>
    </w:p>
    <w:p w14:paraId="6670BB2C" w14:textId="77777777" w:rsidR="00BE7E93" w:rsidRPr="00606E36" w:rsidRDefault="00BE7E93" w:rsidP="002B6C12">
      <w:pPr>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 xml:space="preserve">Vytautas </w:t>
      </w:r>
      <w:proofErr w:type="spellStart"/>
      <w:r w:rsidR="004C6F19">
        <w:rPr>
          <w:rFonts w:ascii="Times New Roman" w:hAnsi="Times New Roman"/>
          <w:szCs w:val="24"/>
        </w:rPr>
        <w:t>Andziulevičius</w:t>
      </w:r>
      <w:proofErr w:type="spellEnd"/>
    </w:p>
    <w:sectPr w:rsidR="00AC3BFD" w:rsidRPr="00606E36" w:rsidSect="00594B43">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61C8B" w14:textId="77777777" w:rsidR="007A6A13" w:rsidRDefault="007A6A13">
      <w:r>
        <w:separator/>
      </w:r>
    </w:p>
  </w:endnote>
  <w:endnote w:type="continuationSeparator" w:id="0">
    <w:p w14:paraId="776FBF7C" w14:textId="77777777" w:rsidR="007A6A13" w:rsidRDefault="007A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81B21" w14:textId="77777777" w:rsidR="007A6A13" w:rsidRDefault="007A6A13">
      <w:r>
        <w:separator/>
      </w:r>
    </w:p>
  </w:footnote>
  <w:footnote w:type="continuationSeparator" w:id="0">
    <w:p w14:paraId="559034A8" w14:textId="77777777" w:rsidR="007A6A13" w:rsidRDefault="007A6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03571"/>
      <w:docPartObj>
        <w:docPartGallery w:val="Page Numbers (Top of Page)"/>
        <w:docPartUnique/>
      </w:docPartObj>
    </w:sdtPr>
    <w:sdtEnd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5584"/>
      <w:docPartObj>
        <w:docPartGallery w:val="Page Numbers (Top of Page)"/>
        <w:docPartUnique/>
      </w:docPartObj>
    </w:sdtPr>
    <w:sdtEndPr/>
    <w:sdtContent>
      <w:p w14:paraId="1E51D756" w14:textId="77777777" w:rsidR="0073512A" w:rsidRDefault="0073512A">
        <w:pPr>
          <w:pStyle w:val="Antrats"/>
          <w:jc w:val="center"/>
        </w:pPr>
        <w:r>
          <w:fldChar w:fldCharType="begin"/>
        </w:r>
        <w:r>
          <w:instrText>PAGE   \* MERGEFORMAT</w:instrText>
        </w:r>
        <w:r>
          <w:fldChar w:fldCharType="separate"/>
        </w:r>
        <w:r w:rsidR="001A1E03">
          <w:rPr>
            <w:noProof/>
          </w:rPr>
          <w:t>6</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8"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2"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6F0C7B2C"/>
    <w:lvl w:ilvl="0" w:tplc="04270001">
      <w:start w:val="1"/>
      <w:numFmt w:val="bullet"/>
      <w:lvlText w:val=""/>
      <w:lvlJc w:val="left"/>
      <w:pPr>
        <w:ind w:left="360"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6"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8"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14"/>
  </w:num>
  <w:num w:numId="6">
    <w:abstractNumId w:val="19"/>
  </w:num>
  <w:num w:numId="7">
    <w:abstractNumId w:val="9"/>
  </w:num>
  <w:num w:numId="8">
    <w:abstractNumId w:val="18"/>
  </w:num>
  <w:num w:numId="9">
    <w:abstractNumId w:val="13"/>
  </w:num>
  <w:num w:numId="10">
    <w:abstractNumId w:val="16"/>
  </w:num>
  <w:num w:numId="11">
    <w:abstractNumId w:val="2"/>
  </w:num>
  <w:num w:numId="12">
    <w:abstractNumId w:val="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17"/>
  </w:num>
  <w:num w:numId="15">
    <w:abstractNumId w:val="5"/>
  </w:num>
  <w:num w:numId="16">
    <w:abstractNumId w:val="8"/>
  </w:num>
  <w:num w:numId="17">
    <w:abstractNumId w:val="3"/>
  </w:num>
  <w:num w:numId="18">
    <w:abstractNumId w:val="11"/>
  </w:num>
  <w:num w:numId="19">
    <w:abstractNumId w:val="7"/>
  </w:num>
  <w:num w:numId="20">
    <w:abstractNumId w:val="1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35C13"/>
    <w:rsid w:val="000378BF"/>
    <w:rsid w:val="00042EC6"/>
    <w:rsid w:val="00054AD0"/>
    <w:rsid w:val="00063E91"/>
    <w:rsid w:val="00067390"/>
    <w:rsid w:val="000712DD"/>
    <w:rsid w:val="000719F5"/>
    <w:rsid w:val="0007687F"/>
    <w:rsid w:val="00081E81"/>
    <w:rsid w:val="00083578"/>
    <w:rsid w:val="00090974"/>
    <w:rsid w:val="000A3280"/>
    <w:rsid w:val="000A3E79"/>
    <w:rsid w:val="000B3174"/>
    <w:rsid w:val="000B70F5"/>
    <w:rsid w:val="000B7EC8"/>
    <w:rsid w:val="000C08C5"/>
    <w:rsid w:val="000C1B9D"/>
    <w:rsid w:val="000C6A52"/>
    <w:rsid w:val="000D076D"/>
    <w:rsid w:val="000D6E84"/>
    <w:rsid w:val="000D74AD"/>
    <w:rsid w:val="000E0CA9"/>
    <w:rsid w:val="000E1840"/>
    <w:rsid w:val="000E7ED2"/>
    <w:rsid w:val="0010143B"/>
    <w:rsid w:val="00111187"/>
    <w:rsid w:val="0011648A"/>
    <w:rsid w:val="00117884"/>
    <w:rsid w:val="00124225"/>
    <w:rsid w:val="0013480E"/>
    <w:rsid w:val="00136B6E"/>
    <w:rsid w:val="0014433B"/>
    <w:rsid w:val="001465D2"/>
    <w:rsid w:val="00153A60"/>
    <w:rsid w:val="00161D01"/>
    <w:rsid w:val="00162100"/>
    <w:rsid w:val="00163828"/>
    <w:rsid w:val="00163CCE"/>
    <w:rsid w:val="00165BF8"/>
    <w:rsid w:val="001676A7"/>
    <w:rsid w:val="00171D05"/>
    <w:rsid w:val="00184A34"/>
    <w:rsid w:val="00187352"/>
    <w:rsid w:val="00195133"/>
    <w:rsid w:val="001966D5"/>
    <w:rsid w:val="00196757"/>
    <w:rsid w:val="001A0A0A"/>
    <w:rsid w:val="001A1E03"/>
    <w:rsid w:val="001A414C"/>
    <w:rsid w:val="001B095D"/>
    <w:rsid w:val="001B0E62"/>
    <w:rsid w:val="001C140D"/>
    <w:rsid w:val="001D4346"/>
    <w:rsid w:val="001D5C79"/>
    <w:rsid w:val="001E00BD"/>
    <w:rsid w:val="001F6685"/>
    <w:rsid w:val="00201A4F"/>
    <w:rsid w:val="002101EC"/>
    <w:rsid w:val="00211B6C"/>
    <w:rsid w:val="002133B7"/>
    <w:rsid w:val="00225CA9"/>
    <w:rsid w:val="00226289"/>
    <w:rsid w:val="00234CD2"/>
    <w:rsid w:val="00241E45"/>
    <w:rsid w:val="0024544C"/>
    <w:rsid w:val="002478BC"/>
    <w:rsid w:val="002547AE"/>
    <w:rsid w:val="00256118"/>
    <w:rsid w:val="0025755D"/>
    <w:rsid w:val="00261F05"/>
    <w:rsid w:val="0026329A"/>
    <w:rsid w:val="00267619"/>
    <w:rsid w:val="0027050B"/>
    <w:rsid w:val="00274BE6"/>
    <w:rsid w:val="00290C5F"/>
    <w:rsid w:val="002A5E81"/>
    <w:rsid w:val="002A6899"/>
    <w:rsid w:val="002A6FBB"/>
    <w:rsid w:val="002B1522"/>
    <w:rsid w:val="002B6C12"/>
    <w:rsid w:val="002C235D"/>
    <w:rsid w:val="002C4D85"/>
    <w:rsid w:val="002D7E4C"/>
    <w:rsid w:val="002E4E6C"/>
    <w:rsid w:val="002F33D0"/>
    <w:rsid w:val="00301EAA"/>
    <w:rsid w:val="00301EB8"/>
    <w:rsid w:val="00310889"/>
    <w:rsid w:val="00313DE9"/>
    <w:rsid w:val="00317EF1"/>
    <w:rsid w:val="00317F37"/>
    <w:rsid w:val="00330E26"/>
    <w:rsid w:val="0033108B"/>
    <w:rsid w:val="00341511"/>
    <w:rsid w:val="00344AC6"/>
    <w:rsid w:val="00363E20"/>
    <w:rsid w:val="00364ACD"/>
    <w:rsid w:val="00367FC8"/>
    <w:rsid w:val="00393955"/>
    <w:rsid w:val="0039688E"/>
    <w:rsid w:val="003A2950"/>
    <w:rsid w:val="003B0625"/>
    <w:rsid w:val="003C067E"/>
    <w:rsid w:val="003D1081"/>
    <w:rsid w:val="003D460C"/>
    <w:rsid w:val="003E02D8"/>
    <w:rsid w:val="003E0656"/>
    <w:rsid w:val="003E4D84"/>
    <w:rsid w:val="003E5EEA"/>
    <w:rsid w:val="003E7D65"/>
    <w:rsid w:val="003E7F1E"/>
    <w:rsid w:val="003F29C8"/>
    <w:rsid w:val="003F45F4"/>
    <w:rsid w:val="003F5F75"/>
    <w:rsid w:val="00400BCA"/>
    <w:rsid w:val="0040189C"/>
    <w:rsid w:val="00401CAB"/>
    <w:rsid w:val="00406CA3"/>
    <w:rsid w:val="00410010"/>
    <w:rsid w:val="00412257"/>
    <w:rsid w:val="004138E9"/>
    <w:rsid w:val="0042793D"/>
    <w:rsid w:val="00442BBE"/>
    <w:rsid w:val="00444DFE"/>
    <w:rsid w:val="004522E3"/>
    <w:rsid w:val="00454B3A"/>
    <w:rsid w:val="00462D37"/>
    <w:rsid w:val="00465F85"/>
    <w:rsid w:val="00480D68"/>
    <w:rsid w:val="00484265"/>
    <w:rsid w:val="004855F2"/>
    <w:rsid w:val="00485764"/>
    <w:rsid w:val="00487C9A"/>
    <w:rsid w:val="0049425E"/>
    <w:rsid w:val="00494BFC"/>
    <w:rsid w:val="0049601A"/>
    <w:rsid w:val="004B4DB6"/>
    <w:rsid w:val="004B7823"/>
    <w:rsid w:val="004C6F19"/>
    <w:rsid w:val="004D6DBC"/>
    <w:rsid w:val="004D746E"/>
    <w:rsid w:val="004F1EEA"/>
    <w:rsid w:val="004F3DA9"/>
    <w:rsid w:val="004F6B46"/>
    <w:rsid w:val="00502241"/>
    <w:rsid w:val="0051308D"/>
    <w:rsid w:val="005170DC"/>
    <w:rsid w:val="00533B97"/>
    <w:rsid w:val="005353BA"/>
    <w:rsid w:val="005406D8"/>
    <w:rsid w:val="00540F43"/>
    <w:rsid w:val="00545332"/>
    <w:rsid w:val="00554A3A"/>
    <w:rsid w:val="005559FA"/>
    <w:rsid w:val="00577640"/>
    <w:rsid w:val="00594B43"/>
    <w:rsid w:val="0059505C"/>
    <w:rsid w:val="005955D1"/>
    <w:rsid w:val="00595C7F"/>
    <w:rsid w:val="005A55FE"/>
    <w:rsid w:val="005B7D49"/>
    <w:rsid w:val="005C5BFD"/>
    <w:rsid w:val="005C650E"/>
    <w:rsid w:val="005C782E"/>
    <w:rsid w:val="005D4F09"/>
    <w:rsid w:val="005D62A1"/>
    <w:rsid w:val="005D7511"/>
    <w:rsid w:val="005D7FA6"/>
    <w:rsid w:val="005E2065"/>
    <w:rsid w:val="005E2C7F"/>
    <w:rsid w:val="005F7B9B"/>
    <w:rsid w:val="005F7DEC"/>
    <w:rsid w:val="006024CF"/>
    <w:rsid w:val="00605851"/>
    <w:rsid w:val="00606E36"/>
    <w:rsid w:val="0061499B"/>
    <w:rsid w:val="00616090"/>
    <w:rsid w:val="0061645B"/>
    <w:rsid w:val="006213D5"/>
    <w:rsid w:val="00625218"/>
    <w:rsid w:val="0063204B"/>
    <w:rsid w:val="0063236C"/>
    <w:rsid w:val="00632D41"/>
    <w:rsid w:val="00656BB8"/>
    <w:rsid w:val="00660E83"/>
    <w:rsid w:val="00663C78"/>
    <w:rsid w:val="00664CF9"/>
    <w:rsid w:val="00674103"/>
    <w:rsid w:val="006774CC"/>
    <w:rsid w:val="0068249A"/>
    <w:rsid w:val="00694EEF"/>
    <w:rsid w:val="006A0E10"/>
    <w:rsid w:val="006A165C"/>
    <w:rsid w:val="006A30F3"/>
    <w:rsid w:val="006B5E23"/>
    <w:rsid w:val="006B7CE0"/>
    <w:rsid w:val="006C28B5"/>
    <w:rsid w:val="006C3AA7"/>
    <w:rsid w:val="006C5364"/>
    <w:rsid w:val="006D0648"/>
    <w:rsid w:val="006E1C61"/>
    <w:rsid w:val="006E2C5F"/>
    <w:rsid w:val="006F5F7F"/>
    <w:rsid w:val="006F67FF"/>
    <w:rsid w:val="007049CE"/>
    <w:rsid w:val="0070715C"/>
    <w:rsid w:val="00716360"/>
    <w:rsid w:val="007241A4"/>
    <w:rsid w:val="00732A31"/>
    <w:rsid w:val="00734613"/>
    <w:rsid w:val="0073512A"/>
    <w:rsid w:val="00735455"/>
    <w:rsid w:val="00737168"/>
    <w:rsid w:val="00737C1B"/>
    <w:rsid w:val="00741CAA"/>
    <w:rsid w:val="00746531"/>
    <w:rsid w:val="00750318"/>
    <w:rsid w:val="007508D2"/>
    <w:rsid w:val="00755AB2"/>
    <w:rsid w:val="007752ED"/>
    <w:rsid w:val="0078531E"/>
    <w:rsid w:val="00791C10"/>
    <w:rsid w:val="007951D0"/>
    <w:rsid w:val="00795A0A"/>
    <w:rsid w:val="007971C2"/>
    <w:rsid w:val="007A5085"/>
    <w:rsid w:val="007A6A13"/>
    <w:rsid w:val="007A6BFE"/>
    <w:rsid w:val="007B292C"/>
    <w:rsid w:val="007B56AC"/>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71A4E"/>
    <w:rsid w:val="0087672B"/>
    <w:rsid w:val="00882F01"/>
    <w:rsid w:val="00885426"/>
    <w:rsid w:val="00894E4F"/>
    <w:rsid w:val="00896D35"/>
    <w:rsid w:val="008A269A"/>
    <w:rsid w:val="008A494D"/>
    <w:rsid w:val="008B2652"/>
    <w:rsid w:val="008B27B7"/>
    <w:rsid w:val="008B5346"/>
    <w:rsid w:val="008C2B39"/>
    <w:rsid w:val="008C577D"/>
    <w:rsid w:val="008C5ECD"/>
    <w:rsid w:val="008C6855"/>
    <w:rsid w:val="008E2415"/>
    <w:rsid w:val="008F55EC"/>
    <w:rsid w:val="008F7246"/>
    <w:rsid w:val="008F7ED4"/>
    <w:rsid w:val="009072B0"/>
    <w:rsid w:val="00907A91"/>
    <w:rsid w:val="00910611"/>
    <w:rsid w:val="00910DD5"/>
    <w:rsid w:val="00912BC8"/>
    <w:rsid w:val="009203A7"/>
    <w:rsid w:val="00920B6A"/>
    <w:rsid w:val="00925B50"/>
    <w:rsid w:val="00930C3B"/>
    <w:rsid w:val="00940CB4"/>
    <w:rsid w:val="0096114E"/>
    <w:rsid w:val="00961969"/>
    <w:rsid w:val="009619D4"/>
    <w:rsid w:val="00964F44"/>
    <w:rsid w:val="00973292"/>
    <w:rsid w:val="0097434A"/>
    <w:rsid w:val="00975EFC"/>
    <w:rsid w:val="00975F37"/>
    <w:rsid w:val="0097703A"/>
    <w:rsid w:val="00980C30"/>
    <w:rsid w:val="009813A7"/>
    <w:rsid w:val="00981492"/>
    <w:rsid w:val="00985D95"/>
    <w:rsid w:val="0098656F"/>
    <w:rsid w:val="009A3532"/>
    <w:rsid w:val="009A55E4"/>
    <w:rsid w:val="009B2458"/>
    <w:rsid w:val="009B28FE"/>
    <w:rsid w:val="009B2DDC"/>
    <w:rsid w:val="009B59D9"/>
    <w:rsid w:val="009B638B"/>
    <w:rsid w:val="009C57A9"/>
    <w:rsid w:val="009C6DD8"/>
    <w:rsid w:val="009D3EAE"/>
    <w:rsid w:val="009D699C"/>
    <w:rsid w:val="009E16D5"/>
    <w:rsid w:val="009E31E0"/>
    <w:rsid w:val="009F2D0A"/>
    <w:rsid w:val="009F69E1"/>
    <w:rsid w:val="009F7B67"/>
    <w:rsid w:val="00A02193"/>
    <w:rsid w:val="00A060B2"/>
    <w:rsid w:val="00A0727D"/>
    <w:rsid w:val="00A15580"/>
    <w:rsid w:val="00A1570A"/>
    <w:rsid w:val="00A15C44"/>
    <w:rsid w:val="00A21011"/>
    <w:rsid w:val="00A252F6"/>
    <w:rsid w:val="00A30080"/>
    <w:rsid w:val="00A37457"/>
    <w:rsid w:val="00A37715"/>
    <w:rsid w:val="00A412C4"/>
    <w:rsid w:val="00A42760"/>
    <w:rsid w:val="00A458B9"/>
    <w:rsid w:val="00A50FA4"/>
    <w:rsid w:val="00A54931"/>
    <w:rsid w:val="00A54F0C"/>
    <w:rsid w:val="00A55639"/>
    <w:rsid w:val="00A723B5"/>
    <w:rsid w:val="00A747FC"/>
    <w:rsid w:val="00A75C08"/>
    <w:rsid w:val="00A75C72"/>
    <w:rsid w:val="00A764FD"/>
    <w:rsid w:val="00A85C9E"/>
    <w:rsid w:val="00A870FB"/>
    <w:rsid w:val="00A91352"/>
    <w:rsid w:val="00A93113"/>
    <w:rsid w:val="00A9366A"/>
    <w:rsid w:val="00AA2C73"/>
    <w:rsid w:val="00AA426D"/>
    <w:rsid w:val="00AA53FB"/>
    <w:rsid w:val="00AC3BFD"/>
    <w:rsid w:val="00AD06A3"/>
    <w:rsid w:val="00AD2A57"/>
    <w:rsid w:val="00AD6F1D"/>
    <w:rsid w:val="00AE7768"/>
    <w:rsid w:val="00B06389"/>
    <w:rsid w:val="00B06A4D"/>
    <w:rsid w:val="00B07904"/>
    <w:rsid w:val="00B1059F"/>
    <w:rsid w:val="00B14558"/>
    <w:rsid w:val="00B16D27"/>
    <w:rsid w:val="00B174D2"/>
    <w:rsid w:val="00B25AD2"/>
    <w:rsid w:val="00B44293"/>
    <w:rsid w:val="00B53647"/>
    <w:rsid w:val="00B55F66"/>
    <w:rsid w:val="00B5785B"/>
    <w:rsid w:val="00B65B8E"/>
    <w:rsid w:val="00B72ABD"/>
    <w:rsid w:val="00B77121"/>
    <w:rsid w:val="00B8287D"/>
    <w:rsid w:val="00B8481A"/>
    <w:rsid w:val="00B86A31"/>
    <w:rsid w:val="00B87945"/>
    <w:rsid w:val="00B96434"/>
    <w:rsid w:val="00BB24C2"/>
    <w:rsid w:val="00BB32BC"/>
    <w:rsid w:val="00BB636B"/>
    <w:rsid w:val="00BC01E0"/>
    <w:rsid w:val="00BD38B5"/>
    <w:rsid w:val="00BD64AA"/>
    <w:rsid w:val="00BE0CDF"/>
    <w:rsid w:val="00BE15CA"/>
    <w:rsid w:val="00BE7E93"/>
    <w:rsid w:val="00C0439F"/>
    <w:rsid w:val="00C154D1"/>
    <w:rsid w:val="00C25191"/>
    <w:rsid w:val="00C32F7F"/>
    <w:rsid w:val="00C34E24"/>
    <w:rsid w:val="00C47185"/>
    <w:rsid w:val="00C47C27"/>
    <w:rsid w:val="00C518A5"/>
    <w:rsid w:val="00C54647"/>
    <w:rsid w:val="00C56D52"/>
    <w:rsid w:val="00C6029B"/>
    <w:rsid w:val="00C70BBF"/>
    <w:rsid w:val="00C73A74"/>
    <w:rsid w:val="00C77DBC"/>
    <w:rsid w:val="00C8302A"/>
    <w:rsid w:val="00C86A20"/>
    <w:rsid w:val="00C96C4B"/>
    <w:rsid w:val="00CA62C6"/>
    <w:rsid w:val="00CA7E7E"/>
    <w:rsid w:val="00CB5124"/>
    <w:rsid w:val="00CD507E"/>
    <w:rsid w:val="00CE1CC1"/>
    <w:rsid w:val="00CE3122"/>
    <w:rsid w:val="00CE7529"/>
    <w:rsid w:val="00CF01A4"/>
    <w:rsid w:val="00CF0F69"/>
    <w:rsid w:val="00D04802"/>
    <w:rsid w:val="00D1116B"/>
    <w:rsid w:val="00D1395B"/>
    <w:rsid w:val="00D2229D"/>
    <w:rsid w:val="00D227F6"/>
    <w:rsid w:val="00D32928"/>
    <w:rsid w:val="00D4046F"/>
    <w:rsid w:val="00D50F3E"/>
    <w:rsid w:val="00D51889"/>
    <w:rsid w:val="00D61B69"/>
    <w:rsid w:val="00D649FF"/>
    <w:rsid w:val="00D67A2E"/>
    <w:rsid w:val="00D72D02"/>
    <w:rsid w:val="00D95709"/>
    <w:rsid w:val="00DB1EAB"/>
    <w:rsid w:val="00DB2B31"/>
    <w:rsid w:val="00DB4ABB"/>
    <w:rsid w:val="00DC77AA"/>
    <w:rsid w:val="00DD320E"/>
    <w:rsid w:val="00DD443F"/>
    <w:rsid w:val="00DE1A3F"/>
    <w:rsid w:val="00DE220A"/>
    <w:rsid w:val="00DE51E6"/>
    <w:rsid w:val="00DE659A"/>
    <w:rsid w:val="00DE7842"/>
    <w:rsid w:val="00DF7CE1"/>
    <w:rsid w:val="00E025C8"/>
    <w:rsid w:val="00E03FE7"/>
    <w:rsid w:val="00E10A6C"/>
    <w:rsid w:val="00E24881"/>
    <w:rsid w:val="00E24A21"/>
    <w:rsid w:val="00E364EF"/>
    <w:rsid w:val="00E37F93"/>
    <w:rsid w:val="00E41CED"/>
    <w:rsid w:val="00E43A0E"/>
    <w:rsid w:val="00E515B1"/>
    <w:rsid w:val="00E5455D"/>
    <w:rsid w:val="00E54E5B"/>
    <w:rsid w:val="00E63117"/>
    <w:rsid w:val="00E64E9C"/>
    <w:rsid w:val="00E65565"/>
    <w:rsid w:val="00E664FA"/>
    <w:rsid w:val="00E72261"/>
    <w:rsid w:val="00E84605"/>
    <w:rsid w:val="00E93553"/>
    <w:rsid w:val="00EA01EC"/>
    <w:rsid w:val="00EA73FB"/>
    <w:rsid w:val="00EB5756"/>
    <w:rsid w:val="00EB7A8A"/>
    <w:rsid w:val="00EC39D8"/>
    <w:rsid w:val="00EC7069"/>
    <w:rsid w:val="00ED2419"/>
    <w:rsid w:val="00ED4825"/>
    <w:rsid w:val="00ED76AD"/>
    <w:rsid w:val="00EE21DE"/>
    <w:rsid w:val="00EE32DA"/>
    <w:rsid w:val="00EE4ADC"/>
    <w:rsid w:val="00EE70D3"/>
    <w:rsid w:val="00EF258C"/>
    <w:rsid w:val="00EF69EC"/>
    <w:rsid w:val="00EF6B83"/>
    <w:rsid w:val="00F12770"/>
    <w:rsid w:val="00F133D7"/>
    <w:rsid w:val="00F152ED"/>
    <w:rsid w:val="00F3335E"/>
    <w:rsid w:val="00F34206"/>
    <w:rsid w:val="00F35D27"/>
    <w:rsid w:val="00F35EE9"/>
    <w:rsid w:val="00F40845"/>
    <w:rsid w:val="00F4375A"/>
    <w:rsid w:val="00F43E27"/>
    <w:rsid w:val="00F53C66"/>
    <w:rsid w:val="00F56BA9"/>
    <w:rsid w:val="00F6593F"/>
    <w:rsid w:val="00F72934"/>
    <w:rsid w:val="00F764D9"/>
    <w:rsid w:val="00F84C2E"/>
    <w:rsid w:val="00F97152"/>
    <w:rsid w:val="00FA02C7"/>
    <w:rsid w:val="00FA6DF3"/>
    <w:rsid w:val="00FB3191"/>
    <w:rsid w:val="00FB4AB4"/>
    <w:rsid w:val="00FC11DA"/>
    <w:rsid w:val="00FC212E"/>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 w:type="character" w:styleId="Emfaz">
    <w:name w:val="Emphasis"/>
    <w:basedOn w:val="Numatytasispastraiposriftas"/>
    <w:qFormat/>
    <w:rsid w:val="00EE70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028945902">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2CC152-EB12-4C4C-BA62-39F27D3DED5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7D4DE-568A-4F0E-AEED-42B7BC434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27</TotalTime>
  <Pages>6</Pages>
  <Words>2261</Words>
  <Characters>16689</Characters>
  <Application>Microsoft Office Word</Application>
  <DocSecurity>0</DocSecurity>
  <Lines>139</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Rimutė Grušienė</cp:lastModifiedBy>
  <cp:revision>11</cp:revision>
  <cp:lastPrinted>2017-04-11T07:51:00Z</cp:lastPrinted>
  <dcterms:created xsi:type="dcterms:W3CDTF">2025-04-17T07:40:00Z</dcterms:created>
  <dcterms:modified xsi:type="dcterms:W3CDTF">2025-04-24T13:28:00Z</dcterms:modified>
</cp:coreProperties>
</file>