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1CA7CB64" w14:textId="77777777" w:rsidR="00164954" w:rsidRDefault="00164954">
      <w:pPr>
        <w:pStyle w:val="Antrat3"/>
        <w:rPr>
          <w:b/>
          <w:lang w:val="lt-LT"/>
        </w:rPr>
      </w:pPr>
    </w:p>
    <w:p w14:paraId="61E11D84" w14:textId="5442AB05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34B7251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944EE1">
        <w:rPr>
          <w:b/>
          <w:lang w:val="lt-LT"/>
        </w:rPr>
        <w:t>5</w:t>
      </w:r>
      <w:r w:rsidR="001033E5">
        <w:rPr>
          <w:b/>
          <w:lang w:val="lt-LT"/>
        </w:rPr>
        <w:t xml:space="preserve"> METAIS </w:t>
      </w:r>
      <w:r w:rsidR="002C056B">
        <w:rPr>
          <w:b/>
          <w:lang w:val="lt-LT"/>
        </w:rPr>
        <w:t>PA</w:t>
      </w:r>
      <w:r w:rsidR="00996FC2">
        <w:rPr>
          <w:b/>
          <w:lang w:val="lt-LT"/>
        </w:rPr>
        <w:t>TVIRTINIMO</w:t>
      </w:r>
    </w:p>
    <w:p w14:paraId="06B36917" w14:textId="77777777" w:rsidR="002C056B" w:rsidRPr="002C056B" w:rsidRDefault="002C056B" w:rsidP="002C056B">
      <w:pPr>
        <w:rPr>
          <w:lang w:val="lt-LT"/>
        </w:rPr>
      </w:pPr>
    </w:p>
    <w:p w14:paraId="39BD145F" w14:textId="717E1EA6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944E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74F0A">
        <w:rPr>
          <w:rFonts w:ascii="Times New Roman" w:hAnsi="Times New Roman"/>
          <w:sz w:val="24"/>
          <w:szCs w:val="24"/>
          <w:lang w:val="lt-LT"/>
        </w:rPr>
        <w:t xml:space="preserve">balandžio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0E5F75A2" w:rsidR="00000C8B" w:rsidRPr="002C056B" w:rsidRDefault="00000C8B" w:rsidP="00C2561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 w:rsidR="00374F0A" w:rsidRPr="002C056B">
        <w:rPr>
          <w:rFonts w:ascii="Times New Roman" w:hAnsi="Times New Roman"/>
          <w:sz w:val="24"/>
          <w:lang w:val="lt-LT"/>
        </w:rPr>
        <w:t>Šakių rajono savivaldybės tarybos 2025 m. balandžio 18 d. sprendimu Nr. 123 „Dėl Šakių rajono savivaldybės tarybos 2025 m. vasario 21 d.</w:t>
      </w:r>
      <w:r w:rsidR="00F916AF" w:rsidRPr="002C056B">
        <w:rPr>
          <w:rFonts w:ascii="Times New Roman" w:hAnsi="Times New Roman"/>
          <w:sz w:val="24"/>
          <w:lang w:val="lt-LT"/>
        </w:rPr>
        <w:t xml:space="preserve"> </w:t>
      </w:r>
      <w:r w:rsidR="00374F0A" w:rsidRPr="002C056B">
        <w:rPr>
          <w:rFonts w:ascii="Times New Roman" w:hAnsi="Times New Roman"/>
          <w:sz w:val="24"/>
          <w:lang w:val="lt-LT"/>
        </w:rPr>
        <w:t xml:space="preserve">sprendimo Nr.T-30 </w:t>
      </w:r>
      <w:r w:rsidR="002C056B">
        <w:rPr>
          <w:rFonts w:ascii="Times New Roman" w:hAnsi="Times New Roman"/>
          <w:sz w:val="24"/>
          <w:lang w:val="lt-LT"/>
        </w:rPr>
        <w:t>„</w:t>
      </w:r>
      <w:r w:rsidR="00374F0A" w:rsidRPr="002C056B">
        <w:rPr>
          <w:rFonts w:ascii="Times New Roman" w:hAnsi="Times New Roman"/>
          <w:sz w:val="24"/>
          <w:lang w:val="lt-LT"/>
        </w:rPr>
        <w:t>Dėl Šakių rajono savivaldybės 2025 metų biudžeto patvirtinimo“ pakeitimo“</w:t>
      </w:r>
      <w:r w:rsidR="00E82EA9" w:rsidRPr="002C056B">
        <w:rPr>
          <w:rFonts w:ascii="Times New Roman" w:hAnsi="Times New Roman"/>
          <w:sz w:val="24"/>
          <w:lang w:val="lt-LT"/>
        </w:rPr>
        <w:t>:</w:t>
      </w:r>
      <w:r w:rsidRPr="002C056B"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5F8B0CED" w:rsidR="00637721" w:rsidRDefault="00C54CA2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2C056B">
        <w:rPr>
          <w:rFonts w:ascii="Times New Roman" w:hAnsi="Times New Roman"/>
          <w:sz w:val="24"/>
          <w:lang w:val="lt-LT"/>
        </w:rPr>
        <w:t xml:space="preserve">pakeistą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14:paraId="185EFD3D" w14:textId="77777777" w:rsidTr="00822D44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C75813" w:rsidRPr="00C75813" w14:paraId="128E3238" w14:textId="77777777" w:rsidTr="00822D44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668574E3" w:rsidR="007F70F8" w:rsidRPr="00C75813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712</w:t>
            </w:r>
            <w:r w:rsidR="00C25614">
              <w:rPr>
                <w:rFonts w:ascii="Times New Roman" w:hAnsi="Times New Roman"/>
                <w:sz w:val="24"/>
                <w:lang w:val="lt-LT"/>
              </w:rPr>
              <w:t>1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 w:rsidR="00C25614">
              <w:rPr>
                <w:rFonts w:ascii="Times New Roman" w:hAnsi="Times New Roman"/>
                <w:sz w:val="24"/>
                <w:lang w:val="lt-LT"/>
              </w:rPr>
              <w:t>0246</w:t>
            </w:r>
          </w:p>
        </w:tc>
      </w:tr>
      <w:tr w:rsidR="007F70F8" w14:paraId="2AF06F95" w14:textId="77777777" w:rsidTr="00822D44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6086192D" w:rsidR="007F70F8" w:rsidRDefault="007F70F8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7F70F8" w14:paraId="36051CB4" w14:textId="77777777" w:rsidTr="00822D44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1380CEC2" w:rsidR="007F70F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1562</w:t>
            </w:r>
            <w:r w:rsidR="007F70F8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026</w:t>
            </w:r>
          </w:p>
        </w:tc>
      </w:tr>
      <w:tr w:rsidR="007F70F8" w14:paraId="00993075" w14:textId="77777777" w:rsidTr="00822D44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4F88A22C" w:rsidR="007F70F8" w:rsidRDefault="007F70F8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33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45</w:t>
            </w:r>
          </w:p>
        </w:tc>
      </w:tr>
      <w:tr w:rsidR="007F70F8" w14:paraId="7336458C" w14:textId="77777777" w:rsidTr="00822D44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47C24694" w:rsidR="007F70F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812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72</w:t>
            </w:r>
          </w:p>
        </w:tc>
      </w:tr>
      <w:tr w:rsidR="007F70F8" w14:paraId="3FEF5F77" w14:textId="77777777" w:rsidTr="00822D44">
        <w:tc>
          <w:tcPr>
            <w:tcW w:w="556" w:type="dxa"/>
          </w:tcPr>
          <w:p w14:paraId="630C2355" w14:textId="471EFD42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031A7862" w:rsidR="007F70F8" w:rsidRDefault="00D73D37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893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55</w:t>
            </w:r>
          </w:p>
        </w:tc>
      </w:tr>
      <w:tr w:rsidR="007F70F8" w14:paraId="770AFF7B" w14:textId="77777777" w:rsidTr="00822D44">
        <w:tc>
          <w:tcPr>
            <w:tcW w:w="556" w:type="dxa"/>
          </w:tcPr>
          <w:p w14:paraId="5D2E3597" w14:textId="4FED76D4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3AE6CC9B" w:rsidR="007F70F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1997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861</w:t>
            </w:r>
          </w:p>
        </w:tc>
      </w:tr>
      <w:tr w:rsidR="007F70F8" w14:paraId="4F9E49FF" w14:textId="77777777" w:rsidTr="00822D44">
        <w:tc>
          <w:tcPr>
            <w:tcW w:w="556" w:type="dxa"/>
          </w:tcPr>
          <w:p w14:paraId="7BF7F7BC" w14:textId="33F99FA8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72E7D06B" w14:textId="70F8856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187276B" w:rsidR="007F70F8" w:rsidRDefault="00880A58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583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013</w:t>
            </w:r>
          </w:p>
        </w:tc>
      </w:tr>
      <w:tr w:rsidR="007F70F8" w14:paraId="50208E73" w14:textId="77777777" w:rsidTr="00822D44">
        <w:tc>
          <w:tcPr>
            <w:tcW w:w="556" w:type="dxa"/>
          </w:tcPr>
          <w:p w14:paraId="06898C6A" w14:textId="603F82A0" w:rsidR="007F70F8" w:rsidRDefault="00074D79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5DC6AA3" w14:textId="65A91877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2988E832" w:rsidR="007F70F8" w:rsidRDefault="006F0F2C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296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4</w:t>
            </w:r>
          </w:p>
        </w:tc>
      </w:tr>
      <w:tr w:rsidR="007F70F8" w14:paraId="24F15AB8" w14:textId="77777777" w:rsidTr="00822D44">
        <w:tc>
          <w:tcPr>
            <w:tcW w:w="556" w:type="dxa"/>
          </w:tcPr>
          <w:p w14:paraId="0C05A1A8" w14:textId="66A0D604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0440A089" w:rsidR="007F70F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3111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034BC1">
              <w:rPr>
                <w:rFonts w:ascii="Times New Roman" w:hAnsi="Times New Roman"/>
                <w:sz w:val="24"/>
                <w:lang w:val="lt-LT"/>
              </w:rPr>
              <w:t>54</w:t>
            </w:r>
          </w:p>
        </w:tc>
      </w:tr>
      <w:tr w:rsidR="007F70F8" w14:paraId="34382C98" w14:textId="77777777" w:rsidTr="00822D44">
        <w:tc>
          <w:tcPr>
            <w:tcW w:w="556" w:type="dxa"/>
          </w:tcPr>
          <w:p w14:paraId="5A32189D" w14:textId="2147DDB8" w:rsidR="007F70F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2ED7BCF6" w:rsidR="007F70F8" w:rsidRDefault="00880A58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>
              <w:rPr>
                <w:rFonts w:ascii="Times New Roman" w:hAnsi="Times New Roman"/>
                <w:sz w:val="24"/>
                <w:lang w:val="lt-LT"/>
              </w:rPr>
              <w:t>51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6</w:t>
            </w:r>
            <w:r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261</w:t>
            </w:r>
          </w:p>
        </w:tc>
      </w:tr>
      <w:tr w:rsidR="00880A58" w14:paraId="0D48B75E" w14:textId="77777777" w:rsidTr="00822D44">
        <w:tc>
          <w:tcPr>
            <w:tcW w:w="556" w:type="dxa"/>
          </w:tcPr>
          <w:p w14:paraId="4686A951" w14:textId="05A88EFB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371A6B1B" w14:textId="31855952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737C3FDB" w:rsidR="00880A5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1125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645</w:t>
            </w:r>
          </w:p>
        </w:tc>
      </w:tr>
      <w:tr w:rsidR="00880A58" w14:paraId="579AAFB8" w14:textId="77777777" w:rsidTr="00822D44">
        <w:tc>
          <w:tcPr>
            <w:tcW w:w="556" w:type="dxa"/>
          </w:tcPr>
          <w:p w14:paraId="7622731C" w14:textId="4AE1D764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267A838E" w:rsidR="00880A58" w:rsidRDefault="00944EE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1180</w:t>
            </w:r>
            <w:r w:rsidR="00880A58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972</w:t>
            </w:r>
          </w:p>
        </w:tc>
      </w:tr>
      <w:tr w:rsidR="00880A58" w14:paraId="155D2FDF" w14:textId="77777777" w:rsidTr="00822D44">
        <w:tc>
          <w:tcPr>
            <w:tcW w:w="556" w:type="dxa"/>
          </w:tcPr>
          <w:p w14:paraId="4F9DB135" w14:textId="0600D04C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6FA41817" w14:textId="24461F1D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3E5B4E22" w:rsidR="00880A58" w:rsidRDefault="00D73D37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7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6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8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5043</w:t>
            </w:r>
          </w:p>
        </w:tc>
      </w:tr>
      <w:tr w:rsidR="00880A58" w14:paraId="18A95AD4" w14:textId="77777777" w:rsidTr="00822D44">
        <w:tc>
          <w:tcPr>
            <w:tcW w:w="556" w:type="dxa"/>
          </w:tcPr>
          <w:p w14:paraId="2C255B4C" w14:textId="065C8972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4FD14831" w:rsidR="00880A58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865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294</w:t>
            </w:r>
          </w:p>
        </w:tc>
      </w:tr>
      <w:tr w:rsidR="00880A58" w14:paraId="55E08A56" w14:textId="77777777" w:rsidTr="00822D44">
        <w:tc>
          <w:tcPr>
            <w:tcW w:w="556" w:type="dxa"/>
          </w:tcPr>
          <w:p w14:paraId="5150FE83" w14:textId="6560CDD0" w:rsidR="00880A58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</w:p>
        </w:tc>
        <w:tc>
          <w:tcPr>
            <w:tcW w:w="7523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5F8AC81B" w:rsidR="00880A58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2287</w:t>
            </w:r>
            <w:r w:rsidR="00453B64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98</w:t>
            </w:r>
          </w:p>
        </w:tc>
      </w:tr>
      <w:tr w:rsidR="00822D44" w14:paraId="299ED6D8" w14:textId="77777777" w:rsidTr="00822D44">
        <w:tc>
          <w:tcPr>
            <w:tcW w:w="556" w:type="dxa"/>
          </w:tcPr>
          <w:p w14:paraId="39DB390E" w14:textId="07403AF0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7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2ACB5179" w:rsidR="00822D44" w:rsidRDefault="00822D44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98</w:t>
            </w:r>
            <w:r>
              <w:rPr>
                <w:rFonts w:ascii="Times New Roman" w:hAnsi="Times New Roman"/>
                <w:sz w:val="24"/>
                <w:lang w:val="lt-LT"/>
              </w:rPr>
              <w:t>,</w:t>
            </w:r>
            <w:r w:rsidR="00531EB1">
              <w:rPr>
                <w:rFonts w:ascii="Times New Roman" w:hAnsi="Times New Roman"/>
                <w:sz w:val="24"/>
                <w:lang w:val="lt-LT"/>
              </w:rPr>
              <w:t>209</w:t>
            </w:r>
          </w:p>
        </w:tc>
      </w:tr>
      <w:tr w:rsidR="00801052" w:rsidRPr="00801052" w14:paraId="052D93A2" w14:textId="77777777" w:rsidTr="00822D44">
        <w:tc>
          <w:tcPr>
            <w:tcW w:w="556" w:type="dxa"/>
          </w:tcPr>
          <w:p w14:paraId="63AA4B2D" w14:textId="16AE9EAD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8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1712FC5B" w14:textId="0DC15C1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55016858" w:rsidR="00822D44" w:rsidRPr="00801052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313</w:t>
            </w:r>
            <w:r w:rsidR="00D73D37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577</w:t>
            </w:r>
          </w:p>
        </w:tc>
      </w:tr>
      <w:tr w:rsidR="00C54CA2" w:rsidRPr="00C54CA2" w14:paraId="010A6CEF" w14:textId="77777777" w:rsidTr="00822D44">
        <w:tc>
          <w:tcPr>
            <w:tcW w:w="556" w:type="dxa"/>
          </w:tcPr>
          <w:p w14:paraId="122BC997" w14:textId="2051D3A1" w:rsidR="00822D44" w:rsidRDefault="00074D79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320CEC8F" w:rsidR="00822D44" w:rsidRPr="00C54CA2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562</w:t>
            </w:r>
            <w:r w:rsidR="00796A67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793</w:t>
            </w:r>
          </w:p>
        </w:tc>
      </w:tr>
      <w:tr w:rsidR="00822D44" w14:paraId="4543EE1B" w14:textId="77777777" w:rsidTr="00822D44">
        <w:tc>
          <w:tcPr>
            <w:tcW w:w="556" w:type="dxa"/>
          </w:tcPr>
          <w:p w14:paraId="3A830669" w14:textId="214D4C28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7C118A42" w:rsidR="00822D44" w:rsidRPr="00C54CA2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89</w:t>
            </w:r>
            <w:r w:rsidR="00C54CA2" w:rsidRP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6F0F2C">
              <w:rPr>
                <w:rFonts w:ascii="Times New Roman" w:hAnsi="Times New Roman"/>
                <w:sz w:val="24"/>
                <w:lang w:val="lt-LT"/>
              </w:rPr>
              <w:t>60343</w:t>
            </w:r>
          </w:p>
        </w:tc>
      </w:tr>
      <w:tr w:rsidR="00822D44" w14:paraId="1CFD3055" w14:textId="77777777" w:rsidTr="00822D44">
        <w:tc>
          <w:tcPr>
            <w:tcW w:w="556" w:type="dxa"/>
          </w:tcPr>
          <w:p w14:paraId="6B57D542" w14:textId="2471D8FC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074D7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523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5BCDCF6" w:rsidR="00822D44" w:rsidRDefault="00531EB1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327</w:t>
            </w:r>
            <w:r w:rsidR="00822D44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39</w:t>
            </w:r>
          </w:p>
        </w:tc>
      </w:tr>
      <w:tr w:rsidR="00822D4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66CFE6D5" w:rsidR="00822D44" w:rsidRPr="00801052" w:rsidRDefault="00AA32E2" w:rsidP="002C056B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AA32E2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531EB1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6F0F2C">
              <w:rPr>
                <w:rFonts w:ascii="Times New Roman" w:hAnsi="Times New Roman"/>
                <w:b/>
                <w:bCs/>
                <w:sz w:val="24"/>
                <w:lang w:val="lt-LT"/>
              </w:rPr>
              <w:t>438</w:t>
            </w:r>
            <w:r w:rsidR="00D73D37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6F0F2C">
              <w:rPr>
                <w:rFonts w:ascii="Times New Roman" w:hAnsi="Times New Roman"/>
                <w:b/>
                <w:bCs/>
                <w:sz w:val="24"/>
                <w:lang w:val="lt-LT"/>
              </w:rPr>
              <w:t>13219</w:t>
            </w:r>
          </w:p>
        </w:tc>
      </w:tr>
    </w:tbl>
    <w:p w14:paraId="66F3F972" w14:textId="77777777" w:rsidR="00164954" w:rsidRDefault="00E82EA9" w:rsidP="00E82EA9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</w:t>
      </w:r>
    </w:p>
    <w:p w14:paraId="06EDBC39" w14:textId="532380F7" w:rsidR="00C54CA2" w:rsidRDefault="00E82EA9" w:rsidP="00E82EA9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</w:t>
      </w:r>
      <w:r w:rsidR="00C54CA2" w:rsidRPr="002C056B">
        <w:rPr>
          <w:rFonts w:ascii="Times New Roman" w:hAnsi="Times New Roman"/>
          <w:sz w:val="24"/>
          <w:lang w:val="lt-LT"/>
        </w:rPr>
        <w:t xml:space="preserve">2. </w:t>
      </w:r>
      <w:r w:rsidR="00E3094F" w:rsidRPr="002C056B">
        <w:rPr>
          <w:rFonts w:ascii="Times New Roman" w:hAnsi="Times New Roman"/>
          <w:sz w:val="24"/>
          <w:lang w:val="lt-LT"/>
        </w:rPr>
        <w:t xml:space="preserve">P r i p a ž į s t u netekusiu galios Šakių rajono mero 2025 m. </w:t>
      </w:r>
      <w:r w:rsidR="001E4FB8" w:rsidRPr="002C056B">
        <w:rPr>
          <w:rFonts w:ascii="Times New Roman" w:hAnsi="Times New Roman"/>
          <w:sz w:val="24"/>
          <w:lang w:val="lt-LT"/>
        </w:rPr>
        <w:t>kovo</w:t>
      </w:r>
      <w:r w:rsidR="00E3094F" w:rsidRPr="002C056B">
        <w:rPr>
          <w:rFonts w:ascii="Times New Roman" w:hAnsi="Times New Roman"/>
          <w:sz w:val="24"/>
          <w:lang w:val="lt-LT"/>
        </w:rPr>
        <w:t xml:space="preserve"> 2</w:t>
      </w:r>
      <w:r w:rsidR="001E4FB8" w:rsidRPr="002C056B">
        <w:rPr>
          <w:rFonts w:ascii="Times New Roman" w:hAnsi="Times New Roman"/>
          <w:sz w:val="24"/>
          <w:lang w:val="lt-LT"/>
        </w:rPr>
        <w:t>7</w:t>
      </w:r>
      <w:r w:rsidR="00E3094F" w:rsidRPr="002C056B">
        <w:rPr>
          <w:rFonts w:ascii="Times New Roman" w:hAnsi="Times New Roman"/>
          <w:sz w:val="24"/>
          <w:lang w:val="lt-LT"/>
        </w:rPr>
        <w:t xml:space="preserve"> d. potvarkį Nr. MT-</w:t>
      </w:r>
      <w:r w:rsidR="001E4FB8" w:rsidRPr="002C056B">
        <w:rPr>
          <w:rFonts w:ascii="Times New Roman" w:hAnsi="Times New Roman"/>
          <w:sz w:val="24"/>
          <w:lang w:val="lt-LT"/>
        </w:rPr>
        <w:t xml:space="preserve"> 120</w:t>
      </w:r>
      <w:r w:rsidR="00E3094F" w:rsidRPr="002C056B">
        <w:rPr>
          <w:rFonts w:ascii="Times New Roman" w:hAnsi="Times New Roman"/>
          <w:sz w:val="24"/>
          <w:lang w:val="lt-LT"/>
        </w:rPr>
        <w:t xml:space="preserve"> ,,Dėl biudžetinių įstaigų darbo užmokesčio fondo 202</w:t>
      </w:r>
      <w:r w:rsidR="001E4FB8" w:rsidRPr="002C056B">
        <w:rPr>
          <w:rFonts w:ascii="Times New Roman" w:hAnsi="Times New Roman"/>
          <w:sz w:val="24"/>
          <w:lang w:val="lt-LT"/>
        </w:rPr>
        <w:t>5</w:t>
      </w:r>
      <w:r w:rsidR="00E3094F" w:rsidRPr="002C056B">
        <w:rPr>
          <w:rFonts w:ascii="Times New Roman" w:hAnsi="Times New Roman"/>
          <w:sz w:val="24"/>
          <w:lang w:val="lt-LT"/>
        </w:rPr>
        <w:t xml:space="preserve"> metais patvirtinimo“.</w:t>
      </w:r>
    </w:p>
    <w:p w14:paraId="14175388" w14:textId="77777777" w:rsidR="00ED306E" w:rsidRPr="002C056B" w:rsidRDefault="00ED306E" w:rsidP="00E82EA9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E5A849" w14:textId="38B569A6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3148778" w14:textId="77777777" w:rsidR="00164954" w:rsidRDefault="001649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5C910909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EDBB0F5" w14:textId="2ED72D92" w:rsidR="002466FB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ED306E">
        <w:rPr>
          <w:rFonts w:ascii="Times New Roman" w:hAnsi="Times New Roman"/>
          <w:sz w:val="24"/>
          <w:lang w:val="lt-LT"/>
        </w:rPr>
        <w:t>vedėja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31EB1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                                  Egidija Grigaitienė</w:t>
      </w:r>
    </w:p>
    <w:p w14:paraId="0FFC0A4A" w14:textId="77777777" w:rsidR="00ED306E" w:rsidRPr="00DC7F35" w:rsidRDefault="00ED306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1D9ED1" w14:textId="575B527C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-0</w:t>
      </w:r>
      <w:r w:rsidR="001E4FB8">
        <w:rPr>
          <w:rFonts w:ascii="Times New Roman" w:hAnsi="Times New Roman"/>
          <w:sz w:val="24"/>
          <w:lang w:val="lt-LT"/>
        </w:rPr>
        <w:t>4</w:t>
      </w:r>
      <w:r>
        <w:rPr>
          <w:rFonts w:ascii="Times New Roman" w:hAnsi="Times New Roman"/>
          <w:sz w:val="24"/>
          <w:lang w:val="lt-LT"/>
        </w:rPr>
        <w:t>-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DE16F" w14:textId="77777777" w:rsidR="006E2093" w:rsidRDefault="006E2093">
      <w:r>
        <w:separator/>
      </w:r>
    </w:p>
  </w:endnote>
  <w:endnote w:type="continuationSeparator" w:id="0">
    <w:p w14:paraId="6D3D6E8C" w14:textId="77777777" w:rsidR="006E2093" w:rsidRDefault="006E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C24F0" w14:textId="77777777" w:rsidR="006E2093" w:rsidRDefault="006E2093">
      <w:r>
        <w:separator/>
      </w:r>
    </w:p>
  </w:footnote>
  <w:footnote w:type="continuationSeparator" w:id="0">
    <w:p w14:paraId="47A457CF" w14:textId="77777777" w:rsidR="006E2093" w:rsidRDefault="006E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6FC7"/>
    <w:rsid w:val="000E4D28"/>
    <w:rsid w:val="00101F8F"/>
    <w:rsid w:val="001033E5"/>
    <w:rsid w:val="00115C38"/>
    <w:rsid w:val="00146E5A"/>
    <w:rsid w:val="00155142"/>
    <w:rsid w:val="0015765E"/>
    <w:rsid w:val="00164954"/>
    <w:rsid w:val="001849ED"/>
    <w:rsid w:val="001A6D19"/>
    <w:rsid w:val="001E4FB8"/>
    <w:rsid w:val="002466FB"/>
    <w:rsid w:val="002501AB"/>
    <w:rsid w:val="002846F8"/>
    <w:rsid w:val="00284C92"/>
    <w:rsid w:val="002C056B"/>
    <w:rsid w:val="002D752A"/>
    <w:rsid w:val="00327968"/>
    <w:rsid w:val="003535C3"/>
    <w:rsid w:val="00374F0A"/>
    <w:rsid w:val="003A4293"/>
    <w:rsid w:val="003A7236"/>
    <w:rsid w:val="003B4B30"/>
    <w:rsid w:val="003D25CB"/>
    <w:rsid w:val="003F1902"/>
    <w:rsid w:val="00400D99"/>
    <w:rsid w:val="00417F3A"/>
    <w:rsid w:val="00423AA7"/>
    <w:rsid w:val="00434A6F"/>
    <w:rsid w:val="00453B64"/>
    <w:rsid w:val="00486DAB"/>
    <w:rsid w:val="00497E0F"/>
    <w:rsid w:val="004A19BB"/>
    <w:rsid w:val="004B6726"/>
    <w:rsid w:val="004B73CC"/>
    <w:rsid w:val="004C6924"/>
    <w:rsid w:val="00531EB1"/>
    <w:rsid w:val="0057282C"/>
    <w:rsid w:val="00595CB9"/>
    <w:rsid w:val="005B30D1"/>
    <w:rsid w:val="006324DC"/>
    <w:rsid w:val="00637721"/>
    <w:rsid w:val="00651556"/>
    <w:rsid w:val="00686711"/>
    <w:rsid w:val="006A79A7"/>
    <w:rsid w:val="006C2076"/>
    <w:rsid w:val="006E2093"/>
    <w:rsid w:val="006F0F2C"/>
    <w:rsid w:val="006F2CC6"/>
    <w:rsid w:val="007104DF"/>
    <w:rsid w:val="00771148"/>
    <w:rsid w:val="00796A67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44EE1"/>
    <w:rsid w:val="00965D6E"/>
    <w:rsid w:val="00996FC2"/>
    <w:rsid w:val="00A631D7"/>
    <w:rsid w:val="00A65CA6"/>
    <w:rsid w:val="00A752A9"/>
    <w:rsid w:val="00A7611D"/>
    <w:rsid w:val="00AA32E2"/>
    <w:rsid w:val="00AB0B1A"/>
    <w:rsid w:val="00AB5CEA"/>
    <w:rsid w:val="00AD7CBF"/>
    <w:rsid w:val="00AE16F5"/>
    <w:rsid w:val="00AE35AD"/>
    <w:rsid w:val="00B473EA"/>
    <w:rsid w:val="00B477F7"/>
    <w:rsid w:val="00B51D4C"/>
    <w:rsid w:val="00BA5B05"/>
    <w:rsid w:val="00BA7E5B"/>
    <w:rsid w:val="00BE0984"/>
    <w:rsid w:val="00BE284E"/>
    <w:rsid w:val="00C25614"/>
    <w:rsid w:val="00C269C3"/>
    <w:rsid w:val="00C54CA2"/>
    <w:rsid w:val="00C75813"/>
    <w:rsid w:val="00C82CB8"/>
    <w:rsid w:val="00CB6197"/>
    <w:rsid w:val="00CD311D"/>
    <w:rsid w:val="00D42E04"/>
    <w:rsid w:val="00D65E17"/>
    <w:rsid w:val="00D73D37"/>
    <w:rsid w:val="00D76CA6"/>
    <w:rsid w:val="00D96CF7"/>
    <w:rsid w:val="00DA27CC"/>
    <w:rsid w:val="00DC7F35"/>
    <w:rsid w:val="00E16243"/>
    <w:rsid w:val="00E3094F"/>
    <w:rsid w:val="00E51400"/>
    <w:rsid w:val="00E538D5"/>
    <w:rsid w:val="00E55706"/>
    <w:rsid w:val="00E82EA9"/>
    <w:rsid w:val="00E86265"/>
    <w:rsid w:val="00ED306E"/>
    <w:rsid w:val="00ED3C3C"/>
    <w:rsid w:val="00F36C7E"/>
    <w:rsid w:val="00F413A6"/>
    <w:rsid w:val="00F63707"/>
    <w:rsid w:val="00F7030D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17</TotalTime>
  <Pages>2</Pages>
  <Words>263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6</cp:revision>
  <cp:lastPrinted>2025-03-26T14:47:00Z</cp:lastPrinted>
  <dcterms:created xsi:type="dcterms:W3CDTF">2025-04-24T04:53:00Z</dcterms:created>
  <dcterms:modified xsi:type="dcterms:W3CDTF">2025-04-24T07:22:00Z</dcterms:modified>
</cp:coreProperties>
</file>