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114AC2" w:rsidRDefault="002501AB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114AC2"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114AC2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114AC2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14AC2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8B60434" w14:textId="77777777" w:rsidR="00097933" w:rsidRPr="00114AC2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1E11D84" w14:textId="77777777" w:rsidR="00097933" w:rsidRPr="00114AC2" w:rsidRDefault="00434A6F">
      <w:pPr>
        <w:pStyle w:val="Antrat3"/>
        <w:rPr>
          <w:b/>
          <w:szCs w:val="24"/>
          <w:lang w:val="lt-LT"/>
        </w:rPr>
      </w:pPr>
      <w:r w:rsidRPr="00114AC2">
        <w:rPr>
          <w:b/>
          <w:szCs w:val="24"/>
          <w:lang w:val="lt-LT"/>
        </w:rPr>
        <w:t>POTVARKIS</w:t>
      </w:r>
    </w:p>
    <w:p w14:paraId="14362F84" w14:textId="50C14CD5" w:rsidR="00097933" w:rsidRPr="00114AC2" w:rsidRDefault="00434A6F">
      <w:pPr>
        <w:pStyle w:val="Antrat1"/>
        <w:jc w:val="center"/>
        <w:rPr>
          <w:b/>
          <w:szCs w:val="24"/>
          <w:lang w:val="lt-LT"/>
        </w:rPr>
      </w:pPr>
      <w:r w:rsidRPr="00114AC2">
        <w:rPr>
          <w:b/>
          <w:szCs w:val="24"/>
          <w:lang w:val="lt-LT"/>
        </w:rPr>
        <w:t>DĖL</w:t>
      </w:r>
      <w:r w:rsidR="00ED3C3C" w:rsidRPr="00114AC2">
        <w:rPr>
          <w:b/>
          <w:szCs w:val="24"/>
          <w:lang w:val="lt-LT"/>
        </w:rPr>
        <w:t xml:space="preserve"> </w:t>
      </w:r>
      <w:r w:rsidR="000D589E" w:rsidRPr="00114AC2">
        <w:rPr>
          <w:b/>
          <w:szCs w:val="24"/>
          <w:lang w:val="lt-LT"/>
        </w:rPr>
        <w:t xml:space="preserve">ŠAKIŲ RAJONO SAVIVALDYBĖS </w:t>
      </w:r>
      <w:r w:rsidR="00AF753C" w:rsidRPr="00114AC2">
        <w:rPr>
          <w:b/>
          <w:szCs w:val="24"/>
          <w:lang w:val="lt-LT"/>
        </w:rPr>
        <w:t>KOLEGIJOS</w:t>
      </w:r>
      <w:r w:rsidR="000D589E" w:rsidRPr="00114AC2">
        <w:rPr>
          <w:b/>
          <w:szCs w:val="24"/>
          <w:lang w:val="lt-LT"/>
        </w:rPr>
        <w:t xml:space="preserve"> POSĖDŽIO </w:t>
      </w:r>
      <w:r w:rsidR="00632AD9" w:rsidRPr="00114AC2">
        <w:rPr>
          <w:b/>
          <w:szCs w:val="24"/>
          <w:lang w:val="lt-LT"/>
        </w:rPr>
        <w:t xml:space="preserve">DARBOTVARKĖS SUDARYMO </w:t>
      </w:r>
    </w:p>
    <w:p w14:paraId="7DC99744" w14:textId="77777777" w:rsidR="00097933" w:rsidRPr="00114AC2" w:rsidRDefault="0009793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39BD145F" w14:textId="5CEABA27" w:rsidR="00097933" w:rsidRPr="00114AC2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114AC2">
        <w:rPr>
          <w:rFonts w:ascii="Times New Roman" w:hAnsi="Times New Roman"/>
          <w:sz w:val="24"/>
          <w:szCs w:val="24"/>
          <w:lang w:val="lt-LT"/>
        </w:rPr>
        <w:t>2</w:t>
      </w:r>
      <w:r w:rsidR="00AF753C" w:rsidRPr="00114AC2">
        <w:rPr>
          <w:rFonts w:ascii="Times New Roman" w:hAnsi="Times New Roman"/>
          <w:sz w:val="24"/>
          <w:szCs w:val="24"/>
          <w:lang w:val="lt-LT"/>
        </w:rPr>
        <w:t>5</w:t>
      </w:r>
      <w:r w:rsidRPr="00114AC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24E53">
        <w:rPr>
          <w:rFonts w:ascii="Times New Roman" w:hAnsi="Times New Roman"/>
          <w:sz w:val="24"/>
          <w:szCs w:val="24"/>
          <w:lang w:val="lt-LT"/>
        </w:rPr>
        <w:t>balandžio</w:t>
      </w:r>
      <w:r w:rsidR="00AF753C" w:rsidRPr="00114A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32AD9" w:rsidRPr="00114A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114AC2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114AC2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434A6F" w:rsidRPr="00114AC2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333E03" w:rsidRPr="00114AC2">
        <w:rPr>
          <w:rFonts w:ascii="Times New Roman" w:hAnsi="Times New Roman"/>
          <w:bCs/>
          <w:sz w:val="24"/>
          <w:szCs w:val="24"/>
          <w:lang w:val="lt-LT"/>
        </w:rPr>
        <w:t xml:space="preserve"> MT-</w:t>
      </w:r>
    </w:p>
    <w:p w14:paraId="25C36657" w14:textId="77777777" w:rsidR="00D76CA6" w:rsidRPr="00114AC2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Šakiai</w:t>
      </w:r>
    </w:p>
    <w:p w14:paraId="5439EBAD" w14:textId="77777777" w:rsidR="00D76CA6" w:rsidRPr="00114AC2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C3760BD" w14:textId="37F3303E" w:rsidR="000D589E" w:rsidRPr="00601A7C" w:rsidRDefault="000D589E" w:rsidP="00601A7C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601A7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</w:t>
      </w:r>
      <w:r w:rsidR="00A81EAD" w:rsidRPr="00601A7C">
        <w:rPr>
          <w:rFonts w:ascii="Times New Roman" w:hAnsi="Times New Roman"/>
          <w:sz w:val="24"/>
          <w:szCs w:val="24"/>
          <w:lang w:val="lt-LT"/>
        </w:rPr>
        <w:t xml:space="preserve">Šakių rajono savivaldybės tarybos veiklos reglamento, patvirtinto Šakių rajono savivaldybės tarybos 2023 m. vasario 24 d. sprendimu Nr. T-80 „Dėl Šakių rajono savivaldybės tarybos veiklos reglamento patvirtinimo“, </w:t>
      </w:r>
      <w:r w:rsidR="00AF753C" w:rsidRPr="00601A7C">
        <w:rPr>
          <w:rFonts w:ascii="Times New Roman" w:hAnsi="Times New Roman"/>
          <w:sz w:val="24"/>
          <w:szCs w:val="24"/>
          <w:lang w:val="lt-LT"/>
        </w:rPr>
        <w:t>87</w:t>
      </w:r>
      <w:r w:rsidR="00A81EAD" w:rsidRPr="00601A7C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AF753C" w:rsidRPr="00601A7C">
        <w:rPr>
          <w:rFonts w:ascii="Times New Roman" w:hAnsi="Times New Roman"/>
          <w:sz w:val="24"/>
          <w:szCs w:val="24"/>
          <w:lang w:val="lt-LT"/>
        </w:rPr>
        <w:t>u,</w:t>
      </w:r>
    </w:p>
    <w:p w14:paraId="539EC3A1" w14:textId="527D4B96" w:rsidR="00AF753C" w:rsidRPr="00601A7C" w:rsidRDefault="00AF753C" w:rsidP="00601A7C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601A7C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601A7C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0D589E" w:rsidRPr="00601A7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E53">
        <w:rPr>
          <w:rFonts w:ascii="Times New Roman" w:hAnsi="Times New Roman"/>
          <w:sz w:val="24"/>
          <w:szCs w:val="24"/>
          <w:lang w:val="lt-LT"/>
        </w:rPr>
        <w:t>balandžio 25</w:t>
      </w:r>
      <w:r w:rsidR="00601A7C" w:rsidRPr="00601A7C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2F76F8" w:rsidRPr="00601A7C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601A7C">
        <w:rPr>
          <w:rFonts w:ascii="Times New Roman" w:hAnsi="Times New Roman"/>
          <w:sz w:val="24"/>
          <w:szCs w:val="24"/>
          <w:lang w:val="lt-LT"/>
        </w:rPr>
        <w:t>savivaldybės kolegijos</w:t>
      </w:r>
      <w:r w:rsidR="000D589E" w:rsidRPr="00601A7C">
        <w:rPr>
          <w:rFonts w:ascii="Times New Roman" w:hAnsi="Times New Roman"/>
          <w:sz w:val="24"/>
          <w:szCs w:val="24"/>
          <w:lang w:val="lt-LT"/>
        </w:rPr>
        <w:t xml:space="preserve"> posėdži</w:t>
      </w:r>
      <w:r w:rsidR="00601A7C" w:rsidRPr="00601A7C">
        <w:rPr>
          <w:rFonts w:ascii="Times New Roman" w:hAnsi="Times New Roman"/>
          <w:sz w:val="24"/>
          <w:szCs w:val="24"/>
          <w:lang w:val="lt-LT"/>
        </w:rPr>
        <w:t>o</w:t>
      </w:r>
      <w:r w:rsidR="000D589E" w:rsidRPr="00601A7C">
        <w:rPr>
          <w:rFonts w:ascii="Times New Roman" w:hAnsi="Times New Roman"/>
          <w:sz w:val="24"/>
          <w:szCs w:val="24"/>
          <w:lang w:val="lt-LT"/>
        </w:rPr>
        <w:t xml:space="preserve"> darbotvark</w:t>
      </w:r>
      <w:r w:rsidR="00601A7C" w:rsidRPr="00601A7C">
        <w:rPr>
          <w:rFonts w:ascii="Times New Roman" w:hAnsi="Times New Roman"/>
          <w:sz w:val="24"/>
          <w:szCs w:val="24"/>
          <w:lang w:val="lt-LT"/>
        </w:rPr>
        <w:t>ę:</w:t>
      </w:r>
    </w:p>
    <w:p w14:paraId="162574FD" w14:textId="0EAFE2AB" w:rsidR="00601A7C" w:rsidRPr="00601A7C" w:rsidRDefault="00601A7C" w:rsidP="00601A7C">
      <w:pPr>
        <w:pStyle w:val="Sraopastraipa"/>
        <w:spacing w:line="360" w:lineRule="auto"/>
        <w:ind w:left="0" w:firstLine="720"/>
        <w:jc w:val="both"/>
        <w:rPr>
          <w:lang w:val="lt-LT"/>
        </w:rPr>
      </w:pPr>
      <w:r w:rsidRPr="00601A7C">
        <w:rPr>
          <w:lang w:val="lt-LT"/>
        </w:rPr>
        <w:t xml:space="preserve">1. Dėl uždarosios akcinės bendrovės „Šakių vandenys“ 2024 metų audituoto finansinių ataskaitų rinkinio ir veiklos ataskaitos patvirtinimo bei paskirstytinųjų nuostolių paskirstymo. </w:t>
      </w:r>
    </w:p>
    <w:p w14:paraId="66B9E219" w14:textId="77777777" w:rsidR="00601A7C" w:rsidRPr="00601A7C" w:rsidRDefault="00601A7C" w:rsidP="00601A7C">
      <w:pPr>
        <w:pStyle w:val="Sraopastraipa"/>
        <w:spacing w:line="360" w:lineRule="auto"/>
        <w:ind w:left="0" w:firstLine="720"/>
        <w:jc w:val="both"/>
        <w:rPr>
          <w:b/>
          <w:bCs/>
          <w:lang w:val="lt-LT"/>
        </w:rPr>
      </w:pPr>
      <w:r w:rsidRPr="00601A7C">
        <w:rPr>
          <w:lang w:val="lt-LT"/>
        </w:rPr>
        <w:t>2. Dėl uždarosios akcinės bendrovės „Šakių autobusų parkas“ 2024 metų audituoto finansinių ataskaitų rinkinio ir veiklos ataskaitos patvirtinimo bei paskirstytinojo pelno paskirstymo.</w:t>
      </w:r>
    </w:p>
    <w:p w14:paraId="6B00BD78" w14:textId="77777777" w:rsidR="00601A7C" w:rsidRPr="00601A7C" w:rsidRDefault="00601A7C" w:rsidP="00601A7C">
      <w:pPr>
        <w:pStyle w:val="Sraopastraipa"/>
        <w:spacing w:line="360" w:lineRule="auto"/>
        <w:ind w:left="0" w:firstLine="720"/>
        <w:jc w:val="both"/>
        <w:rPr>
          <w:lang w:val="lt-LT"/>
        </w:rPr>
      </w:pPr>
      <w:r w:rsidRPr="00601A7C">
        <w:rPr>
          <w:lang w:val="lt-LT"/>
        </w:rPr>
        <w:t>3. Dėl uždarosios akcinės bendrovės „Šakių šilumos tinklai“ 2024 metų audituoto finansinių ataskaitų rinkinio ir veiklos ataskaitos patvirtinimo bei paskirstytinųjų nuostolių paskirstymo.</w:t>
      </w:r>
    </w:p>
    <w:p w14:paraId="69AEECF1" w14:textId="77777777" w:rsidR="00601A7C" w:rsidRPr="00601A7C" w:rsidRDefault="00601A7C" w:rsidP="00601A7C">
      <w:pPr>
        <w:pStyle w:val="Sraopastraipa"/>
        <w:spacing w:line="360" w:lineRule="auto"/>
        <w:ind w:left="0" w:firstLine="720"/>
        <w:jc w:val="both"/>
        <w:rPr>
          <w:b/>
          <w:bCs/>
          <w:lang w:val="lt-LT"/>
        </w:rPr>
      </w:pPr>
      <w:r w:rsidRPr="00601A7C">
        <w:rPr>
          <w:lang w:val="lt-LT"/>
        </w:rPr>
        <w:t>4. Dėl uždarosios akcinės bendrovės „Šakių laidotuvių namai“ 2024 metų audituoto finansinių ataskaitų rinkinio ir veiklos ataskaitos patvirtinimo bei paskirstytinojo pelno paskirstymo.</w:t>
      </w:r>
    </w:p>
    <w:p w14:paraId="52EF6DAC" w14:textId="77777777" w:rsidR="00601A7C" w:rsidRPr="00601A7C" w:rsidRDefault="00601A7C" w:rsidP="00601A7C">
      <w:pPr>
        <w:spacing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601A7C">
        <w:rPr>
          <w:rFonts w:ascii="Times New Roman" w:hAnsi="Times New Roman"/>
          <w:sz w:val="24"/>
          <w:szCs w:val="24"/>
          <w:lang w:val="lt-LT"/>
        </w:rPr>
        <w:t>5. Dėl Šakių rajono savivaldybės administracijos 2024 metų ataskaitų rinkinio patvirtinimo.</w:t>
      </w:r>
    </w:p>
    <w:p w14:paraId="0C74ABA5" w14:textId="464F51E6" w:rsidR="00D76CA6" w:rsidRPr="00114AC2" w:rsidRDefault="00D76CA6" w:rsidP="00601A7C">
      <w:pPr>
        <w:pStyle w:val="Pagrindinistekstas"/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41DAB1E7" w14:textId="274BC270" w:rsidR="00D76CA6" w:rsidRPr="00114AC2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114AC2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D76CA6" w:rsidRPr="00114AC2">
        <w:rPr>
          <w:rFonts w:ascii="Times New Roman" w:hAnsi="Times New Roman"/>
          <w:sz w:val="24"/>
          <w:szCs w:val="24"/>
          <w:lang w:val="lt-LT"/>
        </w:rPr>
        <w:tab/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ab/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ab/>
      </w:r>
      <w:r w:rsidR="000D589E" w:rsidRPr="00114AC2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3166A0C4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9324808" w14:textId="29024A07" w:rsidR="00601A7C" w:rsidRDefault="00601A7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DEB054" w14:textId="151F72CA" w:rsidR="00601A7C" w:rsidRDefault="00601A7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28374EA" w14:textId="3829246D" w:rsidR="00601A7C" w:rsidRDefault="00601A7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D674756" w14:textId="1E286AA3" w:rsidR="00601A7C" w:rsidRDefault="00601A7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F8FB221" w14:textId="77777777" w:rsidR="00601A7C" w:rsidRPr="00114AC2" w:rsidRDefault="00601A7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2A2A6B4" w14:textId="77777777" w:rsidR="00DC7F35" w:rsidRPr="00114AC2" w:rsidRDefault="00DC7F35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Parengė</w:t>
      </w:r>
      <w:r w:rsidRPr="00114AC2">
        <w:rPr>
          <w:rFonts w:ascii="Times New Roman" w:hAnsi="Times New Roman"/>
          <w:sz w:val="24"/>
          <w:szCs w:val="24"/>
          <w:lang w:val="lt-LT"/>
        </w:rPr>
        <w:tab/>
      </w:r>
      <w:r w:rsidRPr="00114AC2">
        <w:rPr>
          <w:rFonts w:ascii="Times New Roman" w:hAnsi="Times New Roman"/>
          <w:sz w:val="24"/>
          <w:szCs w:val="24"/>
          <w:lang w:val="lt-LT"/>
        </w:rPr>
        <w:tab/>
      </w:r>
    </w:p>
    <w:p w14:paraId="31A5BC10" w14:textId="77777777" w:rsidR="000D589E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</w:p>
    <w:p w14:paraId="54E20F65" w14:textId="3E2C8AAE" w:rsidR="00DC7F35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posėdžių sekretorė</w:t>
      </w:r>
    </w:p>
    <w:p w14:paraId="4DD0F905" w14:textId="77777777" w:rsidR="000D589E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F7584E2" w14:textId="0D2BD784" w:rsidR="00DC7F35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 xml:space="preserve">Inga Kanapeckienė </w:t>
      </w:r>
    </w:p>
    <w:p w14:paraId="2C1D9ED1" w14:textId="01B15B5A" w:rsidR="00DC7F35" w:rsidRPr="00114AC2" w:rsidRDefault="000D589E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14AC2">
        <w:rPr>
          <w:rFonts w:ascii="Times New Roman" w:hAnsi="Times New Roman"/>
          <w:sz w:val="24"/>
          <w:szCs w:val="24"/>
          <w:lang w:val="lt-LT"/>
        </w:rPr>
        <w:t>202</w:t>
      </w:r>
      <w:r w:rsidR="002F76F8" w:rsidRPr="00114AC2">
        <w:rPr>
          <w:rFonts w:ascii="Times New Roman" w:hAnsi="Times New Roman"/>
          <w:sz w:val="24"/>
          <w:szCs w:val="24"/>
          <w:lang w:val="lt-LT"/>
        </w:rPr>
        <w:t>5</w:t>
      </w:r>
      <w:r w:rsidRPr="00114AC2">
        <w:rPr>
          <w:rFonts w:ascii="Times New Roman" w:hAnsi="Times New Roman"/>
          <w:sz w:val="24"/>
          <w:szCs w:val="24"/>
          <w:lang w:val="lt-LT"/>
        </w:rPr>
        <w:t>-</w:t>
      </w:r>
      <w:r w:rsidR="00114AC2">
        <w:rPr>
          <w:rFonts w:ascii="Times New Roman" w:hAnsi="Times New Roman"/>
          <w:sz w:val="24"/>
          <w:szCs w:val="24"/>
          <w:lang w:val="lt-LT"/>
        </w:rPr>
        <w:t>0</w:t>
      </w:r>
      <w:r w:rsidR="00601A7C">
        <w:rPr>
          <w:rFonts w:ascii="Times New Roman" w:hAnsi="Times New Roman"/>
          <w:sz w:val="24"/>
          <w:szCs w:val="24"/>
          <w:lang w:val="lt-LT"/>
        </w:rPr>
        <w:t>4</w:t>
      </w:r>
      <w:r w:rsidR="00114AC2">
        <w:rPr>
          <w:rFonts w:ascii="Times New Roman" w:hAnsi="Times New Roman"/>
          <w:sz w:val="24"/>
          <w:szCs w:val="24"/>
          <w:lang w:val="lt-LT"/>
        </w:rPr>
        <w:t>-</w:t>
      </w:r>
      <w:r w:rsidR="00601A7C">
        <w:rPr>
          <w:rFonts w:ascii="Times New Roman" w:hAnsi="Times New Roman"/>
          <w:sz w:val="24"/>
          <w:szCs w:val="24"/>
          <w:lang w:val="lt-LT"/>
        </w:rPr>
        <w:t>24</w:t>
      </w:r>
    </w:p>
    <w:sectPr w:rsidR="00DC7F35" w:rsidRPr="00114A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EDD8F" w14:textId="77777777" w:rsidR="00213FA0" w:rsidRDefault="00213FA0">
      <w:r>
        <w:separator/>
      </w:r>
    </w:p>
  </w:endnote>
  <w:endnote w:type="continuationSeparator" w:id="0">
    <w:p w14:paraId="795AE274" w14:textId="77777777" w:rsidR="00213FA0" w:rsidRDefault="0021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9FC53" w14:textId="77777777" w:rsidR="00213FA0" w:rsidRDefault="00213FA0">
      <w:r>
        <w:separator/>
      </w:r>
    </w:p>
  </w:footnote>
  <w:footnote w:type="continuationSeparator" w:id="0">
    <w:p w14:paraId="173B7F03" w14:textId="77777777" w:rsidR="00213FA0" w:rsidRDefault="00213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13E6F"/>
    <w:rsid w:val="00114AC2"/>
    <w:rsid w:val="00146E5A"/>
    <w:rsid w:val="00155142"/>
    <w:rsid w:val="001849ED"/>
    <w:rsid w:val="00213FA0"/>
    <w:rsid w:val="002501AB"/>
    <w:rsid w:val="00280577"/>
    <w:rsid w:val="002846F8"/>
    <w:rsid w:val="002F76F8"/>
    <w:rsid w:val="00333E03"/>
    <w:rsid w:val="003B4B30"/>
    <w:rsid w:val="00434A6F"/>
    <w:rsid w:val="00483933"/>
    <w:rsid w:val="00486DAB"/>
    <w:rsid w:val="00495D81"/>
    <w:rsid w:val="004A22BD"/>
    <w:rsid w:val="004B3550"/>
    <w:rsid w:val="004B73CC"/>
    <w:rsid w:val="00595CB9"/>
    <w:rsid w:val="005C2840"/>
    <w:rsid w:val="005E55E4"/>
    <w:rsid w:val="00601A7C"/>
    <w:rsid w:val="00632AD9"/>
    <w:rsid w:val="006C2076"/>
    <w:rsid w:val="007104DF"/>
    <w:rsid w:val="00771148"/>
    <w:rsid w:val="00840C48"/>
    <w:rsid w:val="008A18C5"/>
    <w:rsid w:val="0090324B"/>
    <w:rsid w:val="00924E53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AF753C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114AC2"/>
    <w:pPr>
      <w:ind w:left="720"/>
      <w:contextualSpacing/>
    </w:pPr>
    <w:rPr>
      <w:rFonts w:ascii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2001-05-23T08:39:00Z</cp:lastPrinted>
  <dcterms:created xsi:type="dcterms:W3CDTF">2025-04-24T13:20:00Z</dcterms:created>
  <dcterms:modified xsi:type="dcterms:W3CDTF">2025-04-24T13:20:00Z</dcterms:modified>
</cp:coreProperties>
</file>