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46202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C46BA67" wp14:editId="2A115F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0D43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9296A7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4E62B14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D0F5B8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13846C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6FF30BB" w14:textId="77777777" w:rsidR="00972229" w:rsidRPr="00521BD6" w:rsidRDefault="00972229" w:rsidP="00972229">
      <w:pPr>
        <w:jc w:val="center"/>
        <w:rPr>
          <w:rFonts w:ascii="Times New Roman" w:hAnsi="Times New Roman"/>
          <w:b/>
        </w:rPr>
      </w:pPr>
      <w:r w:rsidRPr="00521BD6">
        <w:rPr>
          <w:rFonts w:ascii="Times New Roman" w:hAnsi="Times New Roman"/>
          <w:b/>
        </w:rPr>
        <w:t>DĖL LĖŠŲ SKYRIMO</w:t>
      </w:r>
    </w:p>
    <w:p w14:paraId="26FD4EE0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EC7B227" w14:textId="0D10BB7A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057BF">
        <w:rPr>
          <w:rFonts w:ascii="Times New Roman" w:hAnsi="Times New Roman"/>
        </w:rPr>
        <w:t>2</w:t>
      </w:r>
      <w:r w:rsidR="00780F2E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9F455B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</w:t>
      </w:r>
      <w:r w:rsidR="00332615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6A3877">
        <w:rPr>
          <w:rFonts w:ascii="Times New Roman" w:hAnsi="Times New Roman"/>
        </w:rPr>
        <w:t xml:space="preserve"> AT- </w:t>
      </w:r>
    </w:p>
    <w:p w14:paraId="2E0A66A6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010B808" w14:textId="77777777" w:rsidR="00972229" w:rsidRDefault="0097222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C7100EA" w14:textId="77777777" w:rsidR="007A10D9" w:rsidRDefault="007A10D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63D146F" w14:textId="3402A6FC" w:rsidR="00972229" w:rsidRPr="00BB13F7" w:rsidRDefault="00972229" w:rsidP="00BB13F7">
      <w:pPr>
        <w:spacing w:line="360" w:lineRule="auto"/>
        <w:ind w:firstLine="720"/>
        <w:jc w:val="both"/>
        <w:rPr>
          <w:rFonts w:ascii="Times New Roman" w:hAnsi="Times New Roman"/>
        </w:rPr>
      </w:pPr>
      <w:r w:rsidRPr="006D5175">
        <w:rPr>
          <w:rFonts w:ascii="Times New Roman" w:hAnsi="Times New Roman"/>
          <w:szCs w:val="24"/>
        </w:rPr>
        <w:t xml:space="preserve"> </w:t>
      </w:r>
      <w:r w:rsidR="00BB13F7">
        <w:t>Vadovaudamasi</w:t>
      </w:r>
      <w:r w:rsidR="00BF487B">
        <w:t>s</w:t>
      </w:r>
      <w:r w:rsidR="00BB13F7">
        <w:t xml:space="preserve"> Lietuvos Respublikos vietos savivaldos įstatymo</w:t>
      </w:r>
      <w:r w:rsidR="00EA3856">
        <w:t xml:space="preserve"> </w:t>
      </w:r>
      <w:r w:rsidR="001D6F94">
        <w:t>3</w:t>
      </w:r>
      <w:r w:rsidR="00EA3856">
        <w:t>4 straipsnio 6 dalies 1 punktu</w:t>
      </w:r>
      <w:r w:rsidR="00BB13F7">
        <w:t>,</w:t>
      </w:r>
      <w:r w:rsidR="00BB13F7">
        <w:rPr>
          <w:sz w:val="22"/>
          <w:szCs w:val="22"/>
        </w:rPr>
        <w:t xml:space="preserve"> </w:t>
      </w:r>
      <w:bookmarkStart w:id="0" w:name="_Hlk196471916"/>
      <w:r w:rsidR="00780F2E">
        <w:t xml:space="preserve">Sveikatos stiprinimo ir socialinės integracijos didinimo </w:t>
      </w:r>
      <w:bookmarkEnd w:id="0"/>
      <w:r w:rsidR="00BB13F7">
        <w:t>202</w:t>
      </w:r>
      <w:r w:rsidR="00780F2E">
        <w:t>5</w:t>
      </w:r>
      <w:r w:rsidR="00BB13F7">
        <w:t xml:space="preserve"> metų veiklos programa (kodas 0</w:t>
      </w:r>
      <w:r w:rsidR="00780F2E">
        <w:t>03</w:t>
      </w:r>
      <w:r w:rsidR="00BB13F7">
        <w:t>), patvirtinta Šakių rajono savivaldybės tarybos 202</w:t>
      </w:r>
      <w:r w:rsidR="00780F2E">
        <w:t>5</w:t>
      </w:r>
      <w:r w:rsidR="00BB13F7">
        <w:t xml:space="preserve"> m. vasario </w:t>
      </w:r>
      <w:r w:rsidR="00780F2E">
        <w:t>21</w:t>
      </w:r>
      <w:r w:rsidR="00BB13F7">
        <w:t xml:space="preserve"> d. sprendimu Nr. T-</w:t>
      </w:r>
      <w:r w:rsidR="00780F2E">
        <w:t>29</w:t>
      </w:r>
      <w:r w:rsidR="00BB13F7">
        <w:t xml:space="preserve"> „Dėl Šakių rajono savivaldybės 202</w:t>
      </w:r>
      <w:r w:rsidR="00780F2E">
        <w:t>5</w:t>
      </w:r>
      <w:r w:rsidR="00BB13F7">
        <w:t>–202</w:t>
      </w:r>
      <w:r w:rsidR="00780F2E">
        <w:t>7</w:t>
      </w:r>
      <w:r w:rsidR="00BB13F7">
        <w:t xml:space="preserve"> metų strateginio veiklos plano patvirtinimo”, Šakių rajono savivaldybės 202</w:t>
      </w:r>
      <w:r w:rsidR="00780F2E">
        <w:t>5</w:t>
      </w:r>
      <w:r w:rsidR="00BB13F7">
        <w:t xml:space="preserve"> metų biudžetu, patvirtintu rajono savivaldybės tarybos 202</w:t>
      </w:r>
      <w:r w:rsidR="00780F2E">
        <w:t>5</w:t>
      </w:r>
      <w:r w:rsidR="00BB13F7">
        <w:t xml:space="preserve"> m. vasario </w:t>
      </w:r>
      <w:r w:rsidR="00780F2E">
        <w:t>21</w:t>
      </w:r>
      <w:r w:rsidR="00BB13F7">
        <w:t xml:space="preserve"> d. sprendimu Nr. T- 3</w:t>
      </w:r>
      <w:r w:rsidR="00780F2E">
        <w:t>0</w:t>
      </w:r>
      <w:r w:rsidR="00BB13F7">
        <w:t xml:space="preserve"> „Dėl Šakių rajono savivaldybės 202</w:t>
      </w:r>
      <w:r w:rsidR="00780F2E">
        <w:t>5</w:t>
      </w:r>
      <w:r w:rsidR="00BB13F7">
        <w:t xml:space="preserve"> metų biudžeto patvirtinimo”, </w:t>
      </w:r>
      <w:r w:rsidR="00BB13F7" w:rsidRPr="006D5175">
        <w:rPr>
          <w:rFonts w:ascii="Times New Roman" w:hAnsi="Times New Roman"/>
          <w:szCs w:val="24"/>
        </w:rPr>
        <w:t>Lėšų rajono savivaldybės jaunimo, jaunimo organizacijų, neformalių jaunimo grupių ir organizacijų, dirbančių su jaunimu, veiklai skyrimo tvarkos aprašo, patvirtinto rajono savivaldybės tarybos 2018 m. vasario 21 d. sprendimu Nr. T-63 „Dėl lėšų rajono savivaldybės jaunimo, jaunimo organizacijų, neformalių jaunimo grupių ir organizacijų, dirbančių su jaunimu, veiklai skyrimo tvarkos aprašo patvirtinimo“, 21 punktu, Šakių rajono savivaldybės 20</w:t>
      </w:r>
      <w:r w:rsidR="000F730F">
        <w:rPr>
          <w:rFonts w:ascii="Times New Roman" w:hAnsi="Times New Roman"/>
          <w:szCs w:val="24"/>
        </w:rPr>
        <w:t>25</w:t>
      </w:r>
      <w:r w:rsidR="00BB13F7" w:rsidRPr="006D5175">
        <w:rPr>
          <w:rFonts w:ascii="Times New Roman" w:hAnsi="Times New Roman"/>
          <w:szCs w:val="24"/>
        </w:rPr>
        <w:t>–20</w:t>
      </w:r>
      <w:r w:rsidR="000F730F">
        <w:rPr>
          <w:rFonts w:ascii="Times New Roman" w:hAnsi="Times New Roman"/>
          <w:szCs w:val="24"/>
        </w:rPr>
        <w:t>35</w:t>
      </w:r>
      <w:r w:rsidR="00BB13F7" w:rsidRPr="006D5175">
        <w:rPr>
          <w:rFonts w:ascii="Times New Roman" w:hAnsi="Times New Roman"/>
          <w:szCs w:val="24"/>
        </w:rPr>
        <w:t xml:space="preserve"> metų strateginio </w:t>
      </w:r>
      <w:r w:rsidR="000F730F">
        <w:rPr>
          <w:rFonts w:ascii="Times New Roman" w:hAnsi="Times New Roman"/>
          <w:szCs w:val="24"/>
        </w:rPr>
        <w:t xml:space="preserve">plėtros </w:t>
      </w:r>
      <w:r w:rsidR="00BB13F7" w:rsidRPr="006D5175">
        <w:rPr>
          <w:rFonts w:ascii="Times New Roman" w:hAnsi="Times New Roman"/>
          <w:szCs w:val="24"/>
        </w:rPr>
        <w:t>plano, patvirtinto Šakių rajono savivaldybės tarybos</w:t>
      </w:r>
      <w:r w:rsidR="00BB13F7" w:rsidRPr="00824630">
        <w:t xml:space="preserve"> 20</w:t>
      </w:r>
      <w:r w:rsidR="000F730F">
        <w:t>24</w:t>
      </w:r>
      <w:r w:rsidR="00BB13F7" w:rsidRPr="00824630">
        <w:t xml:space="preserve"> m. gruodžio 2</w:t>
      </w:r>
      <w:r w:rsidR="000F730F">
        <w:t>0</w:t>
      </w:r>
      <w:r w:rsidR="00BB13F7" w:rsidRPr="00824630">
        <w:t xml:space="preserve"> d. sprendimu Nr. T-</w:t>
      </w:r>
      <w:r w:rsidR="000F730F">
        <w:t>402</w:t>
      </w:r>
      <w:r w:rsidR="00BB13F7" w:rsidRPr="00824630">
        <w:t xml:space="preserve"> „Dėl </w:t>
      </w:r>
      <w:r w:rsidR="000F730F">
        <w:t xml:space="preserve">Šakių </w:t>
      </w:r>
      <w:r w:rsidR="00BB13F7" w:rsidRPr="00824630">
        <w:t>rajono savivaldybės 20</w:t>
      </w:r>
      <w:r w:rsidR="000F730F">
        <w:t>25</w:t>
      </w:r>
      <w:r w:rsidR="00BB13F7" w:rsidRPr="00824630">
        <w:t>–20</w:t>
      </w:r>
      <w:r w:rsidR="000F730F">
        <w:t>35</w:t>
      </w:r>
      <w:r w:rsidR="00BB13F7" w:rsidRPr="00824630">
        <w:t xml:space="preserve"> metų strateginio plėtros plano patvirtinimo“,</w:t>
      </w:r>
      <w:r w:rsidR="009B41CF">
        <w:rPr>
          <w:rFonts w:ascii="Times New Roman" w:hAnsi="Times New Roman"/>
          <w:szCs w:val="24"/>
        </w:rPr>
        <w:t xml:space="preserve"> </w:t>
      </w:r>
      <w:r w:rsidR="00BB13F7" w:rsidRPr="006D5175">
        <w:rPr>
          <w:rFonts w:ascii="Times New Roman" w:hAnsi="Times New Roman"/>
          <w:szCs w:val="24"/>
        </w:rPr>
        <w:t>3 tikslo „</w:t>
      </w:r>
      <w:r w:rsidR="009B41CF">
        <w:rPr>
          <w:rFonts w:ascii="Times New Roman" w:hAnsi="Times New Roman"/>
          <w:szCs w:val="24"/>
        </w:rPr>
        <w:t>Didinti socialinę gerovę</w:t>
      </w:r>
      <w:r w:rsidR="00BB13F7" w:rsidRPr="006D5175">
        <w:rPr>
          <w:rFonts w:ascii="Times New Roman" w:hAnsi="Times New Roman"/>
          <w:szCs w:val="24"/>
        </w:rPr>
        <w:t>“, 3.</w:t>
      </w:r>
      <w:r w:rsidR="009B41CF">
        <w:rPr>
          <w:rFonts w:ascii="Times New Roman" w:hAnsi="Times New Roman"/>
          <w:szCs w:val="24"/>
        </w:rPr>
        <w:t>5</w:t>
      </w:r>
      <w:r w:rsidR="00BB13F7" w:rsidRPr="006D5175">
        <w:rPr>
          <w:rFonts w:ascii="Times New Roman" w:hAnsi="Times New Roman"/>
          <w:szCs w:val="24"/>
        </w:rPr>
        <w:t xml:space="preserve"> uždaviniu „</w:t>
      </w:r>
      <w:r w:rsidR="009B41CF">
        <w:rPr>
          <w:rFonts w:ascii="Times New Roman" w:hAnsi="Times New Roman"/>
          <w:szCs w:val="24"/>
        </w:rPr>
        <w:t>Formuoti ir įgyvendinti j</w:t>
      </w:r>
      <w:r w:rsidR="00BB13F7" w:rsidRPr="006D5175">
        <w:rPr>
          <w:rFonts w:ascii="Times New Roman" w:hAnsi="Times New Roman"/>
          <w:szCs w:val="24"/>
        </w:rPr>
        <w:t>aunimo politik</w:t>
      </w:r>
      <w:r w:rsidR="009B41CF">
        <w:rPr>
          <w:rFonts w:ascii="Times New Roman" w:hAnsi="Times New Roman"/>
          <w:szCs w:val="24"/>
        </w:rPr>
        <w:t>ą</w:t>
      </w:r>
      <w:r w:rsidR="00BB13F7" w:rsidRPr="006D5175">
        <w:rPr>
          <w:rFonts w:ascii="Times New Roman" w:hAnsi="Times New Roman"/>
          <w:szCs w:val="24"/>
        </w:rPr>
        <w:t>“</w:t>
      </w:r>
      <w:r w:rsidR="00BB13F7">
        <w:rPr>
          <w:rFonts w:ascii="Times New Roman" w:hAnsi="Times New Roman"/>
          <w:szCs w:val="24"/>
        </w:rPr>
        <w:t xml:space="preserve">, </w:t>
      </w:r>
      <w:r w:rsidR="009B41CF">
        <w:rPr>
          <w:rFonts w:ascii="Times New Roman" w:hAnsi="Times New Roman"/>
          <w:szCs w:val="24"/>
        </w:rPr>
        <w:t>03.05.04</w:t>
      </w:r>
      <w:r w:rsidR="00BB13F7">
        <w:rPr>
          <w:rFonts w:ascii="Times New Roman" w:hAnsi="Times New Roman"/>
          <w:szCs w:val="24"/>
        </w:rPr>
        <w:t xml:space="preserve"> priemone „</w:t>
      </w:r>
      <w:r w:rsidR="009B41CF">
        <w:rPr>
          <w:rFonts w:ascii="Times New Roman" w:hAnsi="Times New Roman"/>
          <w:szCs w:val="24"/>
        </w:rPr>
        <w:t xml:space="preserve">Vaikų ir (arba) jaunimo socializacijos, </w:t>
      </w:r>
      <w:r w:rsidR="00346DAC">
        <w:rPr>
          <w:rFonts w:ascii="Times New Roman" w:hAnsi="Times New Roman"/>
          <w:szCs w:val="24"/>
        </w:rPr>
        <w:t>užimtumo ir integracijos programų įgyvendinimas</w:t>
      </w:r>
      <w:r w:rsidR="00BB13F7">
        <w:rPr>
          <w:rFonts w:ascii="Times New Roman" w:hAnsi="Times New Roman"/>
          <w:szCs w:val="24"/>
        </w:rPr>
        <w:t xml:space="preserve">“, </w:t>
      </w:r>
      <w:r w:rsidR="00BB13F7" w:rsidRPr="006D5175">
        <w:rPr>
          <w:rFonts w:ascii="Times New Roman" w:hAnsi="Times New Roman"/>
          <w:szCs w:val="24"/>
        </w:rPr>
        <w:t>Šakių rajono savivaldybės administracijos nuostatų, patvirtintų Šakių rajono savivaldybės tarybos 20</w:t>
      </w:r>
      <w:r w:rsidR="00F71BDB">
        <w:rPr>
          <w:rFonts w:ascii="Times New Roman" w:hAnsi="Times New Roman"/>
          <w:szCs w:val="24"/>
        </w:rPr>
        <w:t>24</w:t>
      </w:r>
      <w:r w:rsidR="00BB13F7" w:rsidRPr="006D5175">
        <w:rPr>
          <w:rFonts w:ascii="Times New Roman" w:hAnsi="Times New Roman"/>
          <w:szCs w:val="24"/>
        </w:rPr>
        <w:t xml:space="preserve"> m. </w:t>
      </w:r>
      <w:r w:rsidR="00F71BDB">
        <w:rPr>
          <w:rFonts w:ascii="Times New Roman" w:hAnsi="Times New Roman"/>
          <w:szCs w:val="24"/>
        </w:rPr>
        <w:t>kovo</w:t>
      </w:r>
      <w:r w:rsidR="00BB13F7" w:rsidRPr="006D5175">
        <w:rPr>
          <w:rFonts w:ascii="Times New Roman" w:hAnsi="Times New Roman"/>
          <w:szCs w:val="24"/>
        </w:rPr>
        <w:t xml:space="preserve"> </w:t>
      </w:r>
      <w:r w:rsidR="00F71BDB">
        <w:rPr>
          <w:rFonts w:ascii="Times New Roman" w:hAnsi="Times New Roman"/>
          <w:szCs w:val="24"/>
        </w:rPr>
        <w:t>15</w:t>
      </w:r>
      <w:r w:rsidR="00BB13F7" w:rsidRPr="006D5175">
        <w:rPr>
          <w:rFonts w:ascii="Times New Roman" w:hAnsi="Times New Roman"/>
          <w:szCs w:val="24"/>
        </w:rPr>
        <w:t xml:space="preserve"> d. sprendimu Nr. T-</w:t>
      </w:r>
      <w:r w:rsidR="00F71BDB">
        <w:rPr>
          <w:rFonts w:ascii="Times New Roman" w:hAnsi="Times New Roman"/>
          <w:szCs w:val="24"/>
        </w:rPr>
        <w:t>58</w:t>
      </w:r>
      <w:r w:rsidR="00BB13F7" w:rsidRPr="006D5175">
        <w:rPr>
          <w:rFonts w:ascii="Times New Roman" w:hAnsi="Times New Roman"/>
          <w:szCs w:val="24"/>
        </w:rPr>
        <w:t xml:space="preserve"> „Dėl Šakių rajono savivaldybės administracijos nuostatų patvirtinimo“, 2</w:t>
      </w:r>
      <w:r w:rsidR="00F71BDB">
        <w:rPr>
          <w:rFonts w:ascii="Times New Roman" w:hAnsi="Times New Roman"/>
          <w:szCs w:val="24"/>
        </w:rPr>
        <w:t>2.1</w:t>
      </w:r>
      <w:r w:rsidR="00BB13F7" w:rsidRPr="006D5175">
        <w:rPr>
          <w:rFonts w:ascii="Times New Roman" w:hAnsi="Times New Roman"/>
          <w:szCs w:val="24"/>
        </w:rPr>
        <w:t xml:space="preserve"> p</w:t>
      </w:r>
      <w:r w:rsidR="005C156B">
        <w:rPr>
          <w:rFonts w:ascii="Times New Roman" w:hAnsi="Times New Roman"/>
          <w:szCs w:val="24"/>
        </w:rPr>
        <w:t>apunkčiu</w:t>
      </w:r>
      <w:r w:rsidR="00BB13F7" w:rsidRPr="006D5175">
        <w:rPr>
          <w:rFonts w:ascii="Times New Roman" w:hAnsi="Times New Roman"/>
          <w:szCs w:val="24"/>
        </w:rPr>
        <w:t xml:space="preserve"> ir rajono savivaldybės Jaunimo reikalų tarybos 202</w:t>
      </w:r>
      <w:r w:rsidR="00346DAC">
        <w:rPr>
          <w:rFonts w:ascii="Times New Roman" w:hAnsi="Times New Roman"/>
          <w:szCs w:val="24"/>
        </w:rPr>
        <w:t>5</w:t>
      </w:r>
      <w:r w:rsidR="00BB13F7" w:rsidRPr="006D5175">
        <w:rPr>
          <w:rFonts w:ascii="Times New Roman" w:hAnsi="Times New Roman"/>
          <w:szCs w:val="24"/>
        </w:rPr>
        <w:t xml:space="preserve"> m. </w:t>
      </w:r>
      <w:r w:rsidR="00BB13F7">
        <w:rPr>
          <w:rFonts w:ascii="Times New Roman" w:hAnsi="Times New Roman"/>
          <w:szCs w:val="24"/>
        </w:rPr>
        <w:t>balandžio</w:t>
      </w:r>
      <w:r w:rsidR="00BB13F7" w:rsidRPr="006D5175">
        <w:rPr>
          <w:rFonts w:ascii="Times New Roman" w:hAnsi="Times New Roman"/>
          <w:szCs w:val="24"/>
        </w:rPr>
        <w:t xml:space="preserve"> </w:t>
      </w:r>
      <w:r w:rsidR="00346DAC">
        <w:rPr>
          <w:rFonts w:ascii="Times New Roman" w:hAnsi="Times New Roman"/>
          <w:szCs w:val="24"/>
        </w:rPr>
        <w:t>16</w:t>
      </w:r>
      <w:r w:rsidR="00BB13F7" w:rsidRPr="006D5175">
        <w:rPr>
          <w:rFonts w:ascii="Times New Roman" w:hAnsi="Times New Roman"/>
          <w:szCs w:val="24"/>
        </w:rPr>
        <w:t xml:space="preserve"> d. posėdžio protokoliniu</w:t>
      </w:r>
      <w:bookmarkStart w:id="1" w:name="_Hlk163728088"/>
      <w:r w:rsidRPr="006D5175">
        <w:rPr>
          <w:rFonts w:ascii="Times New Roman" w:hAnsi="Times New Roman"/>
          <w:szCs w:val="24"/>
        </w:rPr>
        <w:t xml:space="preserve"> </w:t>
      </w:r>
      <w:bookmarkEnd w:id="1"/>
      <w:r w:rsidRPr="006D5175">
        <w:rPr>
          <w:rFonts w:ascii="Times New Roman" w:hAnsi="Times New Roman"/>
          <w:szCs w:val="24"/>
        </w:rPr>
        <w:t>nutarimu</w:t>
      </w:r>
      <w:r w:rsidR="00F71BDB">
        <w:rPr>
          <w:rFonts w:ascii="Times New Roman" w:hAnsi="Times New Roman"/>
          <w:szCs w:val="24"/>
        </w:rPr>
        <w:t xml:space="preserve"> Nr. 2/1J-</w:t>
      </w:r>
      <w:r w:rsidR="00346DAC">
        <w:rPr>
          <w:rFonts w:ascii="Times New Roman" w:hAnsi="Times New Roman"/>
          <w:szCs w:val="24"/>
        </w:rPr>
        <w:t>41</w:t>
      </w:r>
      <w:r w:rsidR="00F71BDB">
        <w:rPr>
          <w:rFonts w:ascii="Times New Roman" w:hAnsi="Times New Roman"/>
          <w:szCs w:val="24"/>
        </w:rPr>
        <w:t>:</w:t>
      </w:r>
    </w:p>
    <w:p w14:paraId="13496D9B" w14:textId="12A5BC3F" w:rsidR="00346DAC" w:rsidRPr="00346DAC" w:rsidRDefault="00972229" w:rsidP="007B2AC8">
      <w:pPr>
        <w:pStyle w:val="Sraopastraipa"/>
        <w:numPr>
          <w:ilvl w:val="0"/>
          <w:numId w:val="1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bookmarkStart w:id="2" w:name="_Hlk131498491"/>
      <w:r w:rsidRPr="007B2AC8">
        <w:rPr>
          <w:rFonts w:ascii="Times New Roman" w:hAnsi="Times New Roman"/>
          <w:szCs w:val="24"/>
        </w:rPr>
        <w:t xml:space="preserve">S k i r i u </w:t>
      </w:r>
      <w:r w:rsidR="00083FD8">
        <w:rPr>
          <w:rFonts w:ascii="Times New Roman" w:hAnsi="Times New Roman"/>
          <w:szCs w:val="24"/>
        </w:rPr>
        <w:t xml:space="preserve">   </w:t>
      </w:r>
      <w:r w:rsidRPr="007B2AC8">
        <w:rPr>
          <w:rFonts w:ascii="Times New Roman" w:hAnsi="Times New Roman"/>
          <w:szCs w:val="24"/>
        </w:rPr>
        <w:t xml:space="preserve">rajono </w:t>
      </w:r>
      <w:r w:rsidR="00664734" w:rsidRPr="007B2AC8">
        <w:rPr>
          <w:rFonts w:ascii="Times New Roman" w:hAnsi="Times New Roman"/>
          <w:szCs w:val="24"/>
        </w:rPr>
        <w:t>savivaldybės 20</w:t>
      </w:r>
      <w:r w:rsidR="00C46C89" w:rsidRPr="007B2AC8">
        <w:rPr>
          <w:rFonts w:ascii="Times New Roman" w:hAnsi="Times New Roman"/>
          <w:szCs w:val="24"/>
        </w:rPr>
        <w:t>2</w:t>
      </w:r>
      <w:r w:rsidR="00346DAC">
        <w:rPr>
          <w:rFonts w:ascii="Times New Roman" w:hAnsi="Times New Roman"/>
          <w:szCs w:val="24"/>
        </w:rPr>
        <w:t>5</w:t>
      </w:r>
      <w:r w:rsidR="00664734" w:rsidRPr="007B2AC8">
        <w:rPr>
          <w:rFonts w:ascii="Times New Roman" w:hAnsi="Times New Roman"/>
          <w:szCs w:val="24"/>
        </w:rPr>
        <w:t xml:space="preserve"> metų biudžete numatytus </w:t>
      </w:r>
      <w:r w:rsidR="00DB2AE4">
        <w:rPr>
          <w:rFonts w:ascii="Times New Roman" w:hAnsi="Times New Roman"/>
          <w:szCs w:val="24"/>
        </w:rPr>
        <w:t>1</w:t>
      </w:r>
      <w:r w:rsidR="00A8297F">
        <w:rPr>
          <w:rFonts w:ascii="Times New Roman" w:hAnsi="Times New Roman"/>
          <w:szCs w:val="24"/>
        </w:rPr>
        <w:t>4</w:t>
      </w:r>
      <w:r w:rsidR="000B29AC">
        <w:rPr>
          <w:rFonts w:ascii="Times New Roman" w:hAnsi="Times New Roman"/>
          <w:szCs w:val="24"/>
        </w:rPr>
        <w:t>34</w:t>
      </w:r>
      <w:r w:rsidR="00F71BDB">
        <w:rPr>
          <w:rFonts w:ascii="Times New Roman" w:hAnsi="Times New Roman"/>
          <w:szCs w:val="24"/>
        </w:rPr>
        <w:t>9</w:t>
      </w:r>
      <w:r w:rsidRPr="007B2AC8">
        <w:rPr>
          <w:rFonts w:ascii="Times New Roman" w:hAnsi="Times New Roman"/>
          <w:szCs w:val="24"/>
        </w:rPr>
        <w:t>,</w:t>
      </w:r>
      <w:r w:rsidR="000B29AC">
        <w:rPr>
          <w:rFonts w:ascii="Times New Roman" w:hAnsi="Times New Roman"/>
          <w:szCs w:val="24"/>
        </w:rPr>
        <w:t>00</w:t>
      </w:r>
      <w:r w:rsidRPr="007B2AC8">
        <w:rPr>
          <w:rFonts w:ascii="Times New Roman" w:hAnsi="Times New Roman"/>
          <w:szCs w:val="24"/>
        </w:rPr>
        <w:t xml:space="preserve"> Eur iš</w:t>
      </w:r>
      <w:r w:rsidR="00346DAC" w:rsidRPr="00346DAC">
        <w:t xml:space="preserve"> </w:t>
      </w:r>
      <w:r w:rsidR="00346DAC">
        <w:t xml:space="preserve">Sveikatos </w:t>
      </w:r>
    </w:p>
    <w:p w14:paraId="4045B0E1" w14:textId="670D7D6E" w:rsidR="00972229" w:rsidRPr="00346DAC" w:rsidRDefault="00346DAC" w:rsidP="00346DAC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t>stiprinimo ir socialinės integracijos didinimo</w:t>
      </w:r>
      <w:r w:rsidR="00972229" w:rsidRPr="00346DAC">
        <w:rPr>
          <w:rFonts w:ascii="Times New Roman" w:hAnsi="Times New Roman"/>
          <w:szCs w:val="24"/>
        </w:rPr>
        <w:t xml:space="preserve"> programos (kodas 0</w:t>
      </w:r>
      <w:r>
        <w:rPr>
          <w:rFonts w:ascii="Times New Roman" w:hAnsi="Times New Roman"/>
          <w:szCs w:val="24"/>
        </w:rPr>
        <w:t>03</w:t>
      </w:r>
      <w:r w:rsidR="00972229" w:rsidRPr="00346DAC">
        <w:rPr>
          <w:rFonts w:ascii="Times New Roman" w:hAnsi="Times New Roman"/>
          <w:szCs w:val="24"/>
        </w:rPr>
        <w:t>) Jaunimo mokymų ir gerosios patirties sklaid</w:t>
      </w:r>
      <w:r w:rsidR="00905D38" w:rsidRPr="00346DAC">
        <w:rPr>
          <w:rFonts w:ascii="Times New Roman" w:hAnsi="Times New Roman"/>
          <w:szCs w:val="24"/>
        </w:rPr>
        <w:t>os</w:t>
      </w:r>
      <w:r w:rsidR="00813BAD" w:rsidRPr="00346DAC">
        <w:rPr>
          <w:rFonts w:ascii="Times New Roman" w:hAnsi="Times New Roman"/>
          <w:szCs w:val="24"/>
        </w:rPr>
        <w:t xml:space="preserve"> bei</w:t>
      </w:r>
      <w:r w:rsidR="00972229" w:rsidRPr="00346DAC">
        <w:rPr>
          <w:rFonts w:ascii="Times New Roman" w:hAnsi="Times New Roman"/>
          <w:szCs w:val="24"/>
        </w:rPr>
        <w:t xml:space="preserve"> Jaunimo iniciatyvų skatinim</w:t>
      </w:r>
      <w:r w:rsidR="00905D38" w:rsidRPr="00346DAC">
        <w:rPr>
          <w:rFonts w:ascii="Times New Roman" w:hAnsi="Times New Roman"/>
          <w:szCs w:val="24"/>
        </w:rPr>
        <w:t>o projektams</w:t>
      </w:r>
      <w:r w:rsidR="00C46C89" w:rsidRPr="00346DAC">
        <w:rPr>
          <w:rFonts w:ascii="Times New Roman" w:hAnsi="Times New Roman"/>
          <w:szCs w:val="24"/>
        </w:rPr>
        <w:t xml:space="preserve"> </w:t>
      </w:r>
      <w:r w:rsidR="009F455B" w:rsidRPr="00346DAC">
        <w:rPr>
          <w:rFonts w:ascii="Times New Roman" w:hAnsi="Times New Roman"/>
          <w:szCs w:val="24"/>
        </w:rPr>
        <w:t>finansuoti šioms</w:t>
      </w:r>
      <w:r w:rsidR="00813BAD" w:rsidRPr="00346DAC">
        <w:rPr>
          <w:rFonts w:ascii="Times New Roman" w:hAnsi="Times New Roman"/>
          <w:szCs w:val="24"/>
        </w:rPr>
        <w:t xml:space="preserve"> </w:t>
      </w:r>
      <w:r w:rsidR="009F455B" w:rsidRPr="00346DAC">
        <w:rPr>
          <w:rFonts w:ascii="Times New Roman" w:hAnsi="Times New Roman"/>
          <w:szCs w:val="24"/>
        </w:rPr>
        <w:t>organizacijoms ir neformalioms jaunimo grupėms:</w:t>
      </w:r>
    </w:p>
    <w:bookmarkEnd w:id="2"/>
    <w:p w14:paraId="71075EEB" w14:textId="596965D1" w:rsidR="009C1DD7" w:rsidRPr="001C672F" w:rsidRDefault="009C1DD7" w:rsidP="009C1DD7">
      <w:pPr>
        <w:tabs>
          <w:tab w:val="left" w:pos="1242"/>
        </w:tabs>
        <w:spacing w:line="360" w:lineRule="auto"/>
        <w:ind w:firstLine="567"/>
        <w:jc w:val="both"/>
      </w:pPr>
      <w:r>
        <w:t xml:space="preserve">   </w:t>
      </w:r>
      <w:r w:rsidRPr="001C672F">
        <w:t>1.1. Veršių bendruomenės centro pro</w:t>
      </w:r>
      <w:r>
        <w:t>jektui „Sportuojanti LAISVĖ 202</w:t>
      </w:r>
      <w:r w:rsidR="00346DAC">
        <w:t>5</w:t>
      </w:r>
      <w:r w:rsidRPr="001C672F">
        <w:t xml:space="preserve">“ – </w:t>
      </w:r>
      <w:r>
        <w:t>50</w:t>
      </w:r>
      <w:r w:rsidRPr="001C672F">
        <w:t>0,00 Eur;</w:t>
      </w:r>
    </w:p>
    <w:p w14:paraId="42D14CB7" w14:textId="355568B9" w:rsidR="009C1DD7" w:rsidRDefault="009C1DD7" w:rsidP="009C1DD7">
      <w:pPr>
        <w:tabs>
          <w:tab w:val="left" w:pos="1242"/>
        </w:tabs>
        <w:spacing w:line="360" w:lineRule="auto"/>
        <w:ind w:firstLine="567"/>
        <w:jc w:val="both"/>
      </w:pPr>
      <w:r>
        <w:t xml:space="preserve">   </w:t>
      </w:r>
    </w:p>
    <w:p w14:paraId="30023DC8" w14:textId="6C86DFFE" w:rsidR="009C1DD7" w:rsidRDefault="00486BBE" w:rsidP="005D12E2">
      <w:pPr>
        <w:tabs>
          <w:tab w:val="left" w:pos="1242"/>
        </w:tabs>
        <w:spacing w:line="360" w:lineRule="auto"/>
        <w:ind w:firstLine="567"/>
        <w:jc w:val="both"/>
      </w:pPr>
      <w:bookmarkStart w:id="3" w:name="_Hlk100147880"/>
      <w:r>
        <w:lastRenderedPageBreak/>
        <w:t xml:space="preserve">  </w:t>
      </w:r>
      <w:r w:rsidR="009C1DD7">
        <w:t xml:space="preserve">   1.</w:t>
      </w:r>
      <w:r>
        <w:t>2</w:t>
      </w:r>
      <w:r w:rsidR="009C1DD7">
        <w:t xml:space="preserve">. </w:t>
      </w:r>
      <w:bookmarkStart w:id="4" w:name="_Hlk163739047"/>
      <w:r w:rsidR="009C1DD7">
        <w:t>Asociacijos Gerdžiūnų bendruomenė projektui „</w:t>
      </w:r>
      <w:r w:rsidR="00346DAC">
        <w:t>Vieni dėl kitų</w:t>
      </w:r>
      <w:r w:rsidR="009C1DD7">
        <w:t xml:space="preserve">“ – </w:t>
      </w:r>
      <w:r>
        <w:t>500</w:t>
      </w:r>
      <w:r w:rsidR="009C1DD7">
        <w:t>,00 Eur;</w:t>
      </w:r>
      <w:bookmarkEnd w:id="4"/>
    </w:p>
    <w:p w14:paraId="107383EE" w14:textId="64CCEED5" w:rsidR="009C1DD7" w:rsidRPr="001C672F" w:rsidRDefault="008C48FF" w:rsidP="008C48FF">
      <w:pPr>
        <w:tabs>
          <w:tab w:val="left" w:pos="1242"/>
        </w:tabs>
        <w:spacing w:line="360" w:lineRule="auto"/>
        <w:jc w:val="both"/>
      </w:pPr>
      <w:r>
        <w:t xml:space="preserve">     </w:t>
      </w:r>
      <w:r w:rsidR="00076B51">
        <w:t xml:space="preserve">  </w:t>
      </w:r>
      <w:bookmarkEnd w:id="3"/>
      <w:r w:rsidR="006B3F79">
        <w:t xml:space="preserve">     </w:t>
      </w:r>
      <w:r>
        <w:t xml:space="preserve">  </w:t>
      </w:r>
      <w:r w:rsidR="009C1DD7">
        <w:t>1</w:t>
      </w:r>
      <w:r w:rsidR="009C1DD7" w:rsidRPr="001C672F">
        <w:t>.</w:t>
      </w:r>
      <w:r w:rsidR="009E023A">
        <w:t>3</w:t>
      </w:r>
      <w:r w:rsidR="009C1DD7" w:rsidRPr="001C672F">
        <w:t xml:space="preserve">. </w:t>
      </w:r>
      <w:bookmarkStart w:id="5" w:name="_Hlk131515789"/>
      <w:r w:rsidR="009C1DD7">
        <w:t xml:space="preserve">Marijampolės profesinio rengimo centro Kudirkos Naumiesčio skyriaus </w:t>
      </w:r>
      <w:bookmarkEnd w:id="5"/>
      <w:r w:rsidR="009C1DD7">
        <w:t>Mokinių tarybos projektui „Sparnai 202</w:t>
      </w:r>
      <w:r w:rsidR="005D12E2">
        <w:t>5</w:t>
      </w:r>
      <w:r w:rsidR="009C1DD7">
        <w:t>“</w:t>
      </w:r>
      <w:r w:rsidR="00076B51">
        <w:t xml:space="preserve"> </w:t>
      </w:r>
      <w:r>
        <w:t>–</w:t>
      </w:r>
      <w:r w:rsidR="00076B51">
        <w:t xml:space="preserve"> </w:t>
      </w:r>
      <w:r w:rsidR="005D12E2">
        <w:t>10</w:t>
      </w:r>
      <w:r w:rsidR="00076B51">
        <w:t xml:space="preserve">00,00 Eur  </w:t>
      </w:r>
      <w:r w:rsidR="009C1DD7">
        <w:t>(projekto finansinį administravimą vykdo Kudirkos Naumiesčio bendruomenės centras „Santaka“);</w:t>
      </w:r>
    </w:p>
    <w:p w14:paraId="3A98FEC1" w14:textId="2A443E76" w:rsidR="009C1DD7" w:rsidRPr="001C672F" w:rsidRDefault="006B3F79" w:rsidP="009C1DD7">
      <w:pPr>
        <w:tabs>
          <w:tab w:val="left" w:pos="1242"/>
        </w:tabs>
        <w:spacing w:line="360" w:lineRule="auto"/>
        <w:ind w:firstLine="567"/>
        <w:jc w:val="both"/>
      </w:pPr>
      <w:r>
        <w:t xml:space="preserve">     </w:t>
      </w:r>
      <w:r w:rsidR="009C1DD7">
        <w:t>1.</w:t>
      </w:r>
      <w:r w:rsidR="009E023A">
        <w:t>4</w:t>
      </w:r>
      <w:r w:rsidR="009C1DD7" w:rsidRPr="001C672F">
        <w:t xml:space="preserve">. </w:t>
      </w:r>
      <w:bookmarkStart w:id="6" w:name="_Hlk196479403"/>
      <w:r w:rsidR="009C1DD7" w:rsidRPr="001C672F">
        <w:t>Šakių jaunųjų policijos rėmėjų projektui „</w:t>
      </w:r>
      <w:r w:rsidR="009C1DD7">
        <w:t>Mes – vienos saulės vaikai 202</w:t>
      </w:r>
      <w:r w:rsidR="00682D64">
        <w:t>5</w:t>
      </w:r>
      <w:r w:rsidR="009C1DD7" w:rsidRPr="001C672F">
        <w:t xml:space="preserve">“ – </w:t>
      </w:r>
      <w:r w:rsidR="009C1DD7">
        <w:t>10</w:t>
      </w:r>
      <w:r w:rsidR="009C1DD7" w:rsidRPr="001C672F">
        <w:t xml:space="preserve">00,00 Eur (projekto finansinį administravimą </w:t>
      </w:r>
      <w:r w:rsidR="009C1DD7">
        <w:t>v</w:t>
      </w:r>
      <w:r w:rsidR="009C1DD7" w:rsidRPr="001C672F">
        <w:t xml:space="preserve">ykdo Marijampolės apskrities vyriausiasis policijos komisariatas); </w:t>
      </w:r>
    </w:p>
    <w:bookmarkEnd w:id="6"/>
    <w:p w14:paraId="4C628ED9" w14:textId="23057B94" w:rsidR="009C1DD7" w:rsidRPr="001C672F" w:rsidRDefault="006B3F79" w:rsidP="009C1DD7">
      <w:pPr>
        <w:tabs>
          <w:tab w:val="left" w:pos="1242"/>
        </w:tabs>
        <w:spacing w:line="360" w:lineRule="auto"/>
        <w:ind w:firstLine="567"/>
        <w:jc w:val="both"/>
      </w:pPr>
      <w:r>
        <w:t xml:space="preserve">     </w:t>
      </w:r>
      <w:r w:rsidR="009C1DD7">
        <w:t>1.</w:t>
      </w:r>
      <w:r w:rsidR="009E023A">
        <w:t>5</w:t>
      </w:r>
      <w:r w:rsidR="009C1DD7" w:rsidRPr="001C672F">
        <w:t xml:space="preserve">. </w:t>
      </w:r>
      <w:r w:rsidR="009C1DD7">
        <w:t>Neformalios Šilgalių kaimo jaunimo grupės</w:t>
      </w:r>
      <w:r w:rsidR="009C1DD7" w:rsidRPr="001C672F">
        <w:t xml:space="preserve"> projektui „</w:t>
      </w:r>
      <w:r w:rsidR="00486BBE">
        <w:t xml:space="preserve">Aš </w:t>
      </w:r>
      <w:r w:rsidR="005A1B07">
        <w:t xml:space="preserve">širdyje </w:t>
      </w:r>
      <w:r w:rsidR="00BF487B">
        <w:t>–</w:t>
      </w:r>
      <w:r w:rsidR="005A1B07">
        <w:t xml:space="preserve"> partizanas</w:t>
      </w:r>
      <w:r w:rsidR="009C1DD7" w:rsidRPr="001C672F">
        <w:t>“</w:t>
      </w:r>
      <w:r w:rsidR="009C1DD7">
        <w:t xml:space="preserve"> – </w:t>
      </w:r>
      <w:r w:rsidR="005A1B07">
        <w:t>10</w:t>
      </w:r>
      <w:r w:rsidR="009C1DD7">
        <w:t>00,00 Eur</w:t>
      </w:r>
      <w:r w:rsidR="009C1DD7" w:rsidRPr="001C672F">
        <w:t xml:space="preserve"> </w:t>
      </w:r>
      <w:r w:rsidR="009C1DD7">
        <w:t xml:space="preserve">(projekto finansinį administravimą vykdo </w:t>
      </w:r>
      <w:r w:rsidR="009C1DD7" w:rsidRPr="001C672F">
        <w:t>Slavikų</w:t>
      </w:r>
      <w:r w:rsidR="009C1DD7">
        <w:t xml:space="preserve"> seniūnijos bendruomenės centras)</w:t>
      </w:r>
      <w:r w:rsidR="009C1DD7" w:rsidRPr="001C672F">
        <w:t>;</w:t>
      </w:r>
    </w:p>
    <w:p w14:paraId="2D1AB1E4" w14:textId="653CCB08" w:rsidR="009C1DD7" w:rsidRDefault="006B3F79" w:rsidP="00486BBE">
      <w:pPr>
        <w:tabs>
          <w:tab w:val="left" w:pos="1242"/>
        </w:tabs>
        <w:spacing w:line="360" w:lineRule="auto"/>
        <w:ind w:firstLine="567"/>
        <w:jc w:val="both"/>
      </w:pPr>
      <w:r>
        <w:t xml:space="preserve">     </w:t>
      </w:r>
      <w:r w:rsidR="009C1DD7">
        <w:t>1.</w:t>
      </w:r>
      <w:r w:rsidR="009E023A">
        <w:t>6</w:t>
      </w:r>
      <w:r w:rsidR="009C1DD7" w:rsidRPr="001C672F">
        <w:t>. Veršių bendruo</w:t>
      </w:r>
      <w:r w:rsidR="009C1DD7">
        <w:t xml:space="preserve">menės centro projektui „Iniciatyva – būti, bendrauti, išmokti </w:t>
      </w:r>
      <w:r w:rsidR="005A1B07">
        <w:t>5</w:t>
      </w:r>
      <w:r w:rsidR="009C1DD7" w:rsidRPr="001C672F">
        <w:t xml:space="preserve">“ – </w:t>
      </w:r>
      <w:r w:rsidR="009C1DD7">
        <w:t>10</w:t>
      </w:r>
      <w:r w:rsidR="009C1DD7" w:rsidRPr="001C672F">
        <w:t>00,00 E</w:t>
      </w:r>
      <w:r w:rsidR="009C1DD7">
        <w:t>ur</w:t>
      </w:r>
      <w:r w:rsidR="00486BBE">
        <w:t>;</w:t>
      </w:r>
    </w:p>
    <w:p w14:paraId="23526059" w14:textId="5BDC4B12" w:rsidR="009C1DD7" w:rsidRDefault="006B3F79" w:rsidP="005A1B07">
      <w:pPr>
        <w:tabs>
          <w:tab w:val="left" w:pos="1242"/>
        </w:tabs>
        <w:spacing w:line="360" w:lineRule="auto"/>
        <w:ind w:firstLine="567"/>
        <w:jc w:val="both"/>
      </w:pPr>
      <w:bookmarkStart w:id="7" w:name="_Hlk196479241"/>
      <w:r>
        <w:t xml:space="preserve">     </w:t>
      </w:r>
      <w:r w:rsidR="009C1DD7">
        <w:t>1.</w:t>
      </w:r>
      <w:r w:rsidR="009E023A">
        <w:t>7</w:t>
      </w:r>
      <w:r w:rsidR="009C1DD7">
        <w:t>. Žvirgždaičių bibliotekos vaikų ir jaunimo klubo projektui „Jauki ir saugi jaunimo erdvė Žvirgždaičiuose</w:t>
      </w:r>
      <w:r w:rsidR="00486BBE">
        <w:t xml:space="preserve"> 202</w:t>
      </w:r>
      <w:r w:rsidR="005A1B07">
        <w:t>5</w:t>
      </w:r>
      <w:r w:rsidR="009C1DD7">
        <w:t xml:space="preserve">“ </w:t>
      </w:r>
      <w:bookmarkStart w:id="8" w:name="_Hlk69992052"/>
      <w:r w:rsidR="009C1DD7">
        <w:t xml:space="preserve">– </w:t>
      </w:r>
      <w:bookmarkEnd w:id="8"/>
      <w:r w:rsidR="009C1DD7">
        <w:t xml:space="preserve">1000,00 Eur </w:t>
      </w:r>
      <w:bookmarkStart w:id="9" w:name="_Hlk131165177"/>
      <w:r w:rsidR="009C1DD7">
        <w:t>(projekto finansinį administravimą vykdo asociacija Žvirgždaičių miestelio bendruomenė);</w:t>
      </w:r>
      <w:bookmarkEnd w:id="9"/>
    </w:p>
    <w:bookmarkEnd w:id="7"/>
    <w:p w14:paraId="0DFBD13B" w14:textId="31D64ED8" w:rsidR="003C237F" w:rsidRDefault="006B3F79" w:rsidP="009E023A">
      <w:pPr>
        <w:tabs>
          <w:tab w:val="left" w:pos="1242"/>
        </w:tabs>
        <w:spacing w:line="360" w:lineRule="auto"/>
        <w:ind w:firstLine="567"/>
        <w:jc w:val="both"/>
      </w:pPr>
      <w:r>
        <w:t xml:space="preserve">     </w:t>
      </w:r>
      <w:r w:rsidR="009C1DD7">
        <w:t>1.</w:t>
      </w:r>
      <w:r w:rsidR="009E023A">
        <w:t>8</w:t>
      </w:r>
      <w:r w:rsidR="009C1DD7">
        <w:t>. Kudirkos Naumiesčio vaikų ir jaunimo klubo „Ledlaužis“ projektui „Susitikime laboratorijoje 202</w:t>
      </w:r>
      <w:r w:rsidR="005A1B07">
        <w:t>5</w:t>
      </w:r>
      <w:r w:rsidR="009C1DD7">
        <w:t>“ – 1000,00 Eur;</w:t>
      </w:r>
      <w:r w:rsidR="003C237F">
        <w:t xml:space="preserve">          </w:t>
      </w:r>
    </w:p>
    <w:p w14:paraId="59F1F832" w14:textId="4F3FFC05" w:rsidR="00CD158C" w:rsidRDefault="00CD158C" w:rsidP="00CD158C">
      <w:pPr>
        <w:tabs>
          <w:tab w:val="left" w:pos="1242"/>
        </w:tabs>
        <w:spacing w:line="360" w:lineRule="auto"/>
        <w:ind w:firstLine="567"/>
        <w:jc w:val="both"/>
      </w:pPr>
      <w:r>
        <w:t xml:space="preserve">     1.</w:t>
      </w:r>
      <w:r w:rsidR="009E023A">
        <w:t>9</w:t>
      </w:r>
      <w:r>
        <w:t>. Asociacijos Gerdžiūnų bendruomenė projektui „</w:t>
      </w:r>
      <w:r w:rsidR="009E023A">
        <w:t>Pabusk judėti</w:t>
      </w:r>
      <w:r w:rsidR="00BF487B">
        <w:t xml:space="preserve"> –</w:t>
      </w:r>
      <w:r w:rsidR="009E023A">
        <w:t xml:space="preserve"> vasara</w:t>
      </w:r>
      <w:r>
        <w:t>“ – 1000,00 Eur</w:t>
      </w:r>
      <w:r w:rsidR="009E023A">
        <w:t>;</w:t>
      </w:r>
    </w:p>
    <w:p w14:paraId="529641AD" w14:textId="28727A9B" w:rsidR="009E023A" w:rsidRDefault="009E023A" w:rsidP="00CD158C">
      <w:pPr>
        <w:tabs>
          <w:tab w:val="left" w:pos="1242"/>
        </w:tabs>
        <w:spacing w:line="360" w:lineRule="auto"/>
        <w:ind w:firstLine="567"/>
        <w:jc w:val="both"/>
      </w:pPr>
      <w:r>
        <w:t xml:space="preserve">     1.10. Neformalios jaunimo grupės „Panoviukai“ projektui „Veiklus jaunimas</w:t>
      </w:r>
      <w:r w:rsidR="00BF487B">
        <w:t>–</w:t>
      </w:r>
      <w:r>
        <w:t>bendruomenės ateitis 2025“</w:t>
      </w:r>
      <w:r w:rsidR="00BF487B">
        <w:t xml:space="preserve"> –</w:t>
      </w:r>
      <w:r w:rsidR="000B29AC">
        <w:t xml:space="preserve"> 1000,00 Eur</w:t>
      </w:r>
      <w:r>
        <w:t xml:space="preserve"> (projekto finansinį administravimą vykdo Panovių bendruomenės centras);</w:t>
      </w:r>
    </w:p>
    <w:p w14:paraId="66D0E9AC" w14:textId="4FB748E8" w:rsidR="009E023A" w:rsidRDefault="009E023A" w:rsidP="00CD158C">
      <w:pPr>
        <w:tabs>
          <w:tab w:val="left" w:pos="1242"/>
        </w:tabs>
        <w:spacing w:line="360" w:lineRule="auto"/>
        <w:ind w:firstLine="567"/>
        <w:jc w:val="both"/>
      </w:pPr>
      <w:r>
        <w:t xml:space="preserve">     1.11. Lietuvos liberalaus jaunimo </w:t>
      </w:r>
      <w:r w:rsidR="004556F9">
        <w:t xml:space="preserve">Šakių skyriaus projektui „Eurovizijos finalas po žvaigždėtu dangumi“ – 980,00 Eur (projekto finansinį administravimą vykdo </w:t>
      </w:r>
      <w:r w:rsidR="00626292">
        <w:t>nevyriausybinė organizacija Lietuvos liberalus jaunimas);</w:t>
      </w:r>
    </w:p>
    <w:p w14:paraId="4574C49F" w14:textId="0F9CC047" w:rsidR="00626292" w:rsidRDefault="00626292" w:rsidP="00CD158C">
      <w:pPr>
        <w:tabs>
          <w:tab w:val="left" w:pos="1242"/>
        </w:tabs>
        <w:spacing w:line="360" w:lineRule="auto"/>
        <w:ind w:firstLine="567"/>
        <w:jc w:val="both"/>
      </w:pPr>
      <w:r>
        <w:t xml:space="preserve">     1.12. Visuomeninės organizacijos „Gelbėkit vaikus“ Šakių struktūrinio padalinio projektui „Galia veikti“ – 1000,00 Eur (projekt</w:t>
      </w:r>
      <w:r w:rsidR="000166C7">
        <w:t>o finansinį administravimą vykdo Visuomeninė organizacija „Gelbėkit vaikus“);</w:t>
      </w:r>
    </w:p>
    <w:p w14:paraId="0B8922F6" w14:textId="6D056D77" w:rsidR="000166C7" w:rsidRDefault="000166C7" w:rsidP="00CD158C">
      <w:pPr>
        <w:tabs>
          <w:tab w:val="left" w:pos="1242"/>
        </w:tabs>
        <w:spacing w:line="360" w:lineRule="auto"/>
        <w:ind w:firstLine="567"/>
        <w:jc w:val="both"/>
      </w:pPr>
      <w:r>
        <w:t xml:space="preserve">     1.13. Vieš</w:t>
      </w:r>
      <w:r w:rsidR="00000968">
        <w:t>osios</w:t>
      </w:r>
      <w:r>
        <w:t xml:space="preserve"> įstaig</w:t>
      </w:r>
      <w:r w:rsidR="00000968">
        <w:t xml:space="preserve">os </w:t>
      </w:r>
      <w:r>
        <w:t>„Trys su puse vožtuvo“</w:t>
      </w:r>
      <w:r w:rsidR="00000968">
        <w:t xml:space="preserve"> projektui „Naktinis slalomas“ – 1000,00 Eur;</w:t>
      </w:r>
    </w:p>
    <w:p w14:paraId="0445661F" w14:textId="1756B885" w:rsidR="00000968" w:rsidRDefault="00000968" w:rsidP="00CD158C">
      <w:pPr>
        <w:tabs>
          <w:tab w:val="left" w:pos="1242"/>
        </w:tabs>
        <w:spacing w:line="360" w:lineRule="auto"/>
        <w:ind w:firstLine="567"/>
        <w:jc w:val="both"/>
      </w:pPr>
      <w:r>
        <w:t xml:space="preserve">     1.14. Bendruomenės „Slavikiečiai“ projektui „Turiningas jaunimo vakaras 2“ – 979,00 Eur;</w:t>
      </w:r>
    </w:p>
    <w:p w14:paraId="0333130A" w14:textId="0B544502" w:rsidR="00000968" w:rsidRDefault="00000968" w:rsidP="00084489">
      <w:pPr>
        <w:tabs>
          <w:tab w:val="left" w:pos="1242"/>
        </w:tabs>
        <w:spacing w:line="360" w:lineRule="auto"/>
        <w:ind w:firstLine="567"/>
        <w:jc w:val="both"/>
      </w:pPr>
      <w:r>
        <w:t xml:space="preserve">     1.15. Jaunųjų konservatorių lygos Šakių skyriaus projektui „Šakių jaunimo iniciatyvų perspektyvos</w:t>
      </w:r>
      <w:r w:rsidR="00084489">
        <w:t>“ – 390,00 Eur (projekto finansinį administravimą vykdo asociacija Jaunųjų konservatorių lyga)</w:t>
      </w:r>
      <w:r w:rsidR="00A8297F">
        <w:t>;</w:t>
      </w:r>
    </w:p>
    <w:p w14:paraId="1A8A9CA8" w14:textId="4AD661BA" w:rsidR="00A8297F" w:rsidRDefault="00A8297F" w:rsidP="00A8297F">
      <w:pPr>
        <w:tabs>
          <w:tab w:val="left" w:pos="1242"/>
        </w:tabs>
        <w:spacing w:line="360" w:lineRule="auto"/>
        <w:ind w:firstLine="567"/>
        <w:jc w:val="both"/>
      </w:pPr>
      <w:r>
        <w:t xml:space="preserve">     1.16. Žvirgždaičių bibliotekos vaikų ir jaunimo klubo projektui „Komandos kodas: iššūkiai, strategija, sėkmė“ – 500,00 Eur (projekto finansinį administravimą vykdo asociacija Žvirgždaičių miestelio bendruomenė);</w:t>
      </w:r>
    </w:p>
    <w:p w14:paraId="3AE81420" w14:textId="1D6FF91C" w:rsidR="00A8297F" w:rsidRDefault="00A8297F" w:rsidP="00A8297F">
      <w:pPr>
        <w:tabs>
          <w:tab w:val="left" w:pos="1242"/>
        </w:tabs>
        <w:spacing w:line="360" w:lineRule="auto"/>
        <w:ind w:firstLine="567"/>
        <w:jc w:val="both"/>
      </w:pPr>
      <w:r>
        <w:lastRenderedPageBreak/>
        <w:t xml:space="preserve">     1.17. </w:t>
      </w:r>
      <w:r w:rsidRPr="001C672F">
        <w:t>Šakių jaunųjų policijos rėmėjų projektui „</w:t>
      </w:r>
      <w:r>
        <w:t>JPR – komanda 2025</w:t>
      </w:r>
      <w:r w:rsidRPr="001C672F">
        <w:t xml:space="preserve">“– </w:t>
      </w:r>
      <w:r>
        <w:t>5</w:t>
      </w:r>
      <w:r w:rsidRPr="001C672F">
        <w:t xml:space="preserve">00,00 Eur (projekto finansinį administravimą </w:t>
      </w:r>
      <w:r>
        <w:t>v</w:t>
      </w:r>
      <w:r w:rsidRPr="001C672F">
        <w:t>ykdo Marijampolės apskrities vyriausiasis policijos komisariatas)</w:t>
      </w:r>
      <w:r>
        <w:t>.</w:t>
      </w:r>
    </w:p>
    <w:p w14:paraId="6B8AEC4D" w14:textId="157F68FF" w:rsidR="00972229" w:rsidRPr="00F7256C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bookmarkStart w:id="10" w:name="_Hlk131514355"/>
      <w:r w:rsidRPr="00F7256C">
        <w:rPr>
          <w:rFonts w:ascii="Times New Roman" w:hAnsi="Times New Roman"/>
          <w:szCs w:val="24"/>
        </w:rPr>
        <w:t xml:space="preserve">            </w:t>
      </w:r>
      <w:r w:rsidR="006B3F79">
        <w:rPr>
          <w:rFonts w:ascii="Times New Roman" w:hAnsi="Times New Roman"/>
          <w:szCs w:val="24"/>
        </w:rPr>
        <w:t xml:space="preserve">  </w:t>
      </w:r>
      <w:r w:rsidR="00F35692" w:rsidRPr="00F7256C">
        <w:rPr>
          <w:rFonts w:ascii="Times New Roman" w:hAnsi="Times New Roman"/>
          <w:szCs w:val="24"/>
        </w:rPr>
        <w:t xml:space="preserve"> </w:t>
      </w:r>
      <w:r w:rsidRPr="00F7256C">
        <w:rPr>
          <w:rFonts w:ascii="Times New Roman" w:hAnsi="Times New Roman"/>
          <w:szCs w:val="24"/>
        </w:rPr>
        <w:t>2.</w:t>
      </w:r>
      <w:r w:rsidR="006A7785" w:rsidRPr="00F7256C">
        <w:rPr>
          <w:rFonts w:ascii="Times New Roman" w:hAnsi="Times New Roman"/>
          <w:szCs w:val="24"/>
        </w:rPr>
        <w:t xml:space="preserve"> </w:t>
      </w:r>
      <w:r w:rsidRPr="00F7256C">
        <w:rPr>
          <w:rFonts w:ascii="Times New Roman" w:hAnsi="Times New Roman"/>
          <w:szCs w:val="24"/>
        </w:rPr>
        <w:t xml:space="preserve">Į p a r e i g o j u </w:t>
      </w:r>
      <w:r w:rsidR="00846C3B" w:rsidRPr="00F7256C">
        <w:rPr>
          <w:rFonts w:ascii="Times New Roman" w:hAnsi="Times New Roman"/>
          <w:szCs w:val="24"/>
        </w:rPr>
        <w:t xml:space="preserve"> </w:t>
      </w:r>
      <w:r w:rsidRPr="00F7256C">
        <w:rPr>
          <w:rFonts w:ascii="Times New Roman" w:hAnsi="Times New Roman"/>
          <w:szCs w:val="24"/>
        </w:rPr>
        <w:t xml:space="preserve">rajono savivaldybės administracijos </w:t>
      </w:r>
      <w:r w:rsidR="006B3F79">
        <w:rPr>
          <w:rFonts w:ascii="Times New Roman" w:hAnsi="Times New Roman"/>
          <w:szCs w:val="24"/>
        </w:rPr>
        <w:t>Apskaitos</w:t>
      </w:r>
      <w:r w:rsidRPr="00F7256C">
        <w:rPr>
          <w:rFonts w:ascii="Times New Roman" w:hAnsi="Times New Roman"/>
          <w:szCs w:val="24"/>
        </w:rPr>
        <w:t xml:space="preserve"> skyrių:</w:t>
      </w:r>
    </w:p>
    <w:p w14:paraId="4B984679" w14:textId="5BAF38B1" w:rsidR="00972229" w:rsidRPr="00F7256C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t xml:space="preserve">        </w:t>
      </w:r>
      <w:r w:rsidR="006B3F79">
        <w:rPr>
          <w:rFonts w:ascii="Times New Roman" w:hAnsi="Times New Roman"/>
          <w:szCs w:val="24"/>
        </w:rPr>
        <w:t xml:space="preserve">  </w:t>
      </w:r>
      <w:r w:rsidRPr="00F7256C">
        <w:rPr>
          <w:rFonts w:ascii="Times New Roman" w:hAnsi="Times New Roman"/>
          <w:szCs w:val="24"/>
        </w:rPr>
        <w:t xml:space="preserve">   </w:t>
      </w:r>
      <w:r w:rsidR="00F35692" w:rsidRPr="00F7256C">
        <w:rPr>
          <w:rFonts w:ascii="Times New Roman" w:hAnsi="Times New Roman"/>
          <w:szCs w:val="24"/>
        </w:rPr>
        <w:t xml:space="preserve">  </w:t>
      </w:r>
      <w:r w:rsidRPr="00F7256C">
        <w:rPr>
          <w:rFonts w:ascii="Times New Roman" w:hAnsi="Times New Roman"/>
          <w:szCs w:val="24"/>
        </w:rPr>
        <w:t>2.1. Lėšas nukreipti į valstybės funkciją 08.04.01.01. į ekonominę funkciją 2.</w:t>
      </w:r>
      <w:r w:rsidR="00191409">
        <w:rPr>
          <w:rFonts w:ascii="Times New Roman" w:hAnsi="Times New Roman"/>
          <w:szCs w:val="24"/>
        </w:rPr>
        <w:t>8</w:t>
      </w:r>
      <w:r w:rsidRPr="00F7256C">
        <w:rPr>
          <w:rFonts w:ascii="Times New Roman" w:hAnsi="Times New Roman"/>
          <w:szCs w:val="24"/>
        </w:rPr>
        <w:t>.1.1.1.</w:t>
      </w:r>
      <w:r w:rsidR="00F4493B">
        <w:rPr>
          <w:rFonts w:ascii="Times New Roman" w:hAnsi="Times New Roman"/>
          <w:szCs w:val="24"/>
        </w:rPr>
        <w:t>2</w:t>
      </w:r>
      <w:r w:rsidRPr="00F7256C">
        <w:rPr>
          <w:rFonts w:ascii="Times New Roman" w:hAnsi="Times New Roman"/>
          <w:szCs w:val="24"/>
        </w:rPr>
        <w:t>;</w:t>
      </w:r>
    </w:p>
    <w:p w14:paraId="0FDBC5C0" w14:textId="2A974203" w:rsidR="00640260" w:rsidRDefault="0097222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t xml:space="preserve">          </w:t>
      </w:r>
      <w:r w:rsidR="006B3F79">
        <w:rPr>
          <w:rFonts w:ascii="Times New Roman" w:hAnsi="Times New Roman"/>
          <w:szCs w:val="24"/>
        </w:rPr>
        <w:t xml:space="preserve">  </w:t>
      </w:r>
      <w:r w:rsidRPr="00F7256C">
        <w:rPr>
          <w:rFonts w:ascii="Times New Roman" w:hAnsi="Times New Roman"/>
          <w:szCs w:val="24"/>
        </w:rPr>
        <w:t xml:space="preserve">  </w:t>
      </w:r>
      <w:r w:rsidR="00F35692" w:rsidRPr="00F7256C">
        <w:rPr>
          <w:rFonts w:ascii="Times New Roman" w:hAnsi="Times New Roman"/>
          <w:szCs w:val="24"/>
        </w:rPr>
        <w:t xml:space="preserve"> </w:t>
      </w:r>
      <w:r w:rsidRPr="00F7256C">
        <w:rPr>
          <w:rFonts w:ascii="Times New Roman" w:hAnsi="Times New Roman"/>
          <w:szCs w:val="24"/>
        </w:rPr>
        <w:t>2.2. Projektų finansavimą vykdyti savivaldybės administracijos direktoriui pasirašius sutart</w:t>
      </w:r>
      <w:r w:rsidR="00846C3B" w:rsidRPr="00F7256C">
        <w:rPr>
          <w:rFonts w:ascii="Times New Roman" w:hAnsi="Times New Roman"/>
          <w:szCs w:val="24"/>
        </w:rPr>
        <w:t>is</w:t>
      </w:r>
      <w:r w:rsidRPr="00F7256C">
        <w:rPr>
          <w:rFonts w:ascii="Times New Roman" w:hAnsi="Times New Roman"/>
          <w:szCs w:val="24"/>
        </w:rPr>
        <w:t xml:space="preserve"> su jaunimo organizacijų ir organizacijų, dirbančių su jaunimu, vadovais</w:t>
      </w:r>
      <w:r w:rsidR="006A7785" w:rsidRPr="00F7256C">
        <w:rPr>
          <w:rFonts w:ascii="Times New Roman" w:hAnsi="Times New Roman"/>
          <w:szCs w:val="24"/>
        </w:rPr>
        <w:t xml:space="preserve"> ar jų įgaliotais asmenimis</w:t>
      </w:r>
      <w:r w:rsidRPr="00F7256C">
        <w:rPr>
          <w:rFonts w:ascii="Times New Roman" w:hAnsi="Times New Roman"/>
          <w:szCs w:val="24"/>
        </w:rPr>
        <w:t xml:space="preserve"> dėl skirtų lėšų panaudojimo.</w:t>
      </w:r>
    </w:p>
    <w:bookmarkEnd w:id="10"/>
    <w:p w14:paraId="6AA2A72B" w14:textId="0D8328D5" w:rsidR="007B2AC8" w:rsidRPr="00A8297F" w:rsidRDefault="006B3F79" w:rsidP="00A8297F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3. </w:t>
      </w:r>
      <w:r w:rsidRPr="006B3F79">
        <w:rPr>
          <w:rFonts w:ascii="Times New Roman" w:hAnsi="Times New Roman"/>
          <w:szCs w:val="24"/>
        </w:rPr>
        <w:tab/>
        <w:t xml:space="preserve">S k i r i u </w:t>
      </w:r>
      <w:r w:rsidR="00083FD8">
        <w:rPr>
          <w:rFonts w:ascii="Times New Roman" w:hAnsi="Times New Roman"/>
          <w:szCs w:val="24"/>
        </w:rPr>
        <w:t xml:space="preserve"> </w:t>
      </w:r>
      <w:r w:rsidRPr="006B3F79">
        <w:rPr>
          <w:rFonts w:ascii="Times New Roman" w:hAnsi="Times New Roman"/>
          <w:szCs w:val="24"/>
        </w:rPr>
        <w:t>rajono savivaldyb</w:t>
      </w:r>
      <w:r w:rsidRPr="006B3F79">
        <w:rPr>
          <w:rFonts w:ascii="Times New Roman" w:hAnsi="Times New Roman" w:hint="eastAsia"/>
          <w:szCs w:val="24"/>
        </w:rPr>
        <w:t>ė</w:t>
      </w:r>
      <w:r w:rsidRPr="006B3F79">
        <w:rPr>
          <w:rFonts w:ascii="Times New Roman" w:hAnsi="Times New Roman"/>
          <w:szCs w:val="24"/>
        </w:rPr>
        <w:t>s 202</w:t>
      </w:r>
      <w:r w:rsidR="000B29AC">
        <w:rPr>
          <w:rFonts w:ascii="Times New Roman" w:hAnsi="Times New Roman"/>
          <w:szCs w:val="24"/>
        </w:rPr>
        <w:t>5</w:t>
      </w:r>
      <w:r w:rsidRPr="006B3F79">
        <w:rPr>
          <w:rFonts w:ascii="Times New Roman" w:hAnsi="Times New Roman"/>
          <w:szCs w:val="24"/>
        </w:rPr>
        <w:t xml:space="preserve"> met</w:t>
      </w:r>
      <w:r w:rsidRPr="006B3F79">
        <w:rPr>
          <w:rFonts w:ascii="Times New Roman" w:hAnsi="Times New Roman" w:hint="eastAsia"/>
          <w:szCs w:val="24"/>
        </w:rPr>
        <w:t>ų</w:t>
      </w:r>
      <w:r w:rsidRPr="006B3F79">
        <w:rPr>
          <w:rFonts w:ascii="Times New Roman" w:hAnsi="Times New Roman"/>
          <w:szCs w:val="24"/>
        </w:rPr>
        <w:t xml:space="preserve"> biudžete numatytus </w:t>
      </w:r>
      <w:r w:rsidR="00AE4747">
        <w:rPr>
          <w:rFonts w:ascii="Times New Roman" w:hAnsi="Times New Roman"/>
          <w:szCs w:val="24"/>
        </w:rPr>
        <w:t>5160</w:t>
      </w:r>
      <w:r w:rsidRPr="006B3F79">
        <w:rPr>
          <w:rFonts w:ascii="Times New Roman" w:hAnsi="Times New Roman"/>
          <w:szCs w:val="24"/>
        </w:rPr>
        <w:t xml:space="preserve">,00 Eur iš </w:t>
      </w:r>
      <w:r w:rsidR="000B29AC">
        <w:rPr>
          <w:rFonts w:ascii="Times New Roman" w:hAnsi="Times New Roman"/>
          <w:szCs w:val="24"/>
        </w:rPr>
        <w:t>Sveikatos stiprinimo ir socialinės integracijos didinimo</w:t>
      </w:r>
      <w:r w:rsidRPr="006B3F79">
        <w:rPr>
          <w:rFonts w:ascii="Times New Roman" w:hAnsi="Times New Roman"/>
          <w:szCs w:val="24"/>
        </w:rPr>
        <w:t xml:space="preserve"> programos (kodas 0</w:t>
      </w:r>
      <w:r w:rsidR="000B29AC">
        <w:rPr>
          <w:rFonts w:ascii="Times New Roman" w:hAnsi="Times New Roman"/>
          <w:szCs w:val="24"/>
        </w:rPr>
        <w:t>03</w:t>
      </w:r>
      <w:r w:rsidRPr="006B3F79">
        <w:rPr>
          <w:rFonts w:ascii="Times New Roman" w:hAnsi="Times New Roman"/>
          <w:szCs w:val="24"/>
        </w:rPr>
        <w:t>) Jaunimo mokym</w:t>
      </w:r>
      <w:r w:rsidRPr="006B3F79">
        <w:rPr>
          <w:rFonts w:ascii="Times New Roman" w:hAnsi="Times New Roman" w:hint="eastAsia"/>
          <w:szCs w:val="24"/>
        </w:rPr>
        <w:t>ų</w:t>
      </w:r>
      <w:r w:rsidRPr="006B3F79">
        <w:rPr>
          <w:rFonts w:ascii="Times New Roman" w:hAnsi="Times New Roman"/>
          <w:szCs w:val="24"/>
        </w:rPr>
        <w:t xml:space="preserve"> ir gerosios patirties sklaidos bei Jaunimo iniciatyv</w:t>
      </w:r>
      <w:r w:rsidRPr="006B3F79">
        <w:rPr>
          <w:rFonts w:ascii="Times New Roman" w:hAnsi="Times New Roman" w:hint="eastAsia"/>
          <w:szCs w:val="24"/>
        </w:rPr>
        <w:t>ų</w:t>
      </w:r>
      <w:r w:rsidRPr="006B3F79">
        <w:rPr>
          <w:rFonts w:ascii="Times New Roman" w:hAnsi="Times New Roman"/>
          <w:szCs w:val="24"/>
        </w:rPr>
        <w:t xml:space="preserve"> skatinimo projektams finansuoti šioms </w:t>
      </w:r>
      <w:r w:rsidR="00083FD8">
        <w:rPr>
          <w:rFonts w:ascii="Times New Roman" w:hAnsi="Times New Roman"/>
          <w:szCs w:val="24"/>
        </w:rPr>
        <w:t>biudžetinėms įstaigoms,</w:t>
      </w:r>
      <w:r w:rsidR="00017330">
        <w:rPr>
          <w:rFonts w:ascii="Times New Roman" w:hAnsi="Times New Roman"/>
          <w:szCs w:val="24"/>
        </w:rPr>
        <w:t xml:space="preserve"> kurios pasirašiusios bendradarbiavimo sutartis su neformaliomis jaunimo grupėmis dėl projektų finansinio administravimo:</w:t>
      </w:r>
      <w:r w:rsidR="00191409">
        <w:rPr>
          <w:rFonts w:ascii="Times New Roman" w:hAnsi="Times New Roman"/>
          <w:szCs w:val="24"/>
        </w:rPr>
        <w:t xml:space="preserve">         </w:t>
      </w:r>
      <w:r w:rsidR="00C07EBD" w:rsidRPr="00F7256C">
        <w:rPr>
          <w:rFonts w:ascii="Times New Roman" w:hAnsi="Times New Roman"/>
          <w:szCs w:val="24"/>
        </w:rPr>
        <w:t xml:space="preserve">            </w:t>
      </w:r>
    </w:p>
    <w:p w14:paraId="0A460714" w14:textId="19484674" w:rsidR="006B3F79" w:rsidRPr="00191409" w:rsidRDefault="006B3F79" w:rsidP="00191409">
      <w:pPr>
        <w:tabs>
          <w:tab w:val="left" w:pos="1242"/>
        </w:tabs>
        <w:spacing w:line="360" w:lineRule="auto"/>
        <w:ind w:firstLine="567"/>
        <w:jc w:val="both"/>
      </w:pPr>
      <w:r>
        <w:t xml:space="preserve">  </w:t>
      </w:r>
      <w:r w:rsidR="00191409">
        <w:t xml:space="preserve">    3</w:t>
      </w:r>
      <w:r>
        <w:t>.</w:t>
      </w:r>
      <w:r w:rsidR="00A8297F">
        <w:t>1</w:t>
      </w:r>
      <w:r>
        <w:t xml:space="preserve">. </w:t>
      </w:r>
      <w:bookmarkStart w:id="11" w:name="_Hlk163738375"/>
      <w:r>
        <w:t>Neformalios jaunimo grupės „GLG jaunimo akademija“ projektui „Sužinok +</w:t>
      </w:r>
      <w:r w:rsidR="00A8297F">
        <w:t>3</w:t>
      </w:r>
      <w:r>
        <w:t>“ – 500,00 Eur (projekto finansinį administravimą vykdo Šakių kultūros centras);</w:t>
      </w:r>
      <w:r w:rsidR="007B2AC8" w:rsidRPr="00F7256C">
        <w:rPr>
          <w:rFonts w:ascii="Times New Roman" w:hAnsi="Times New Roman"/>
          <w:szCs w:val="24"/>
        </w:rPr>
        <w:t xml:space="preserve">             </w:t>
      </w:r>
    </w:p>
    <w:bookmarkEnd w:id="11"/>
    <w:p w14:paraId="5D64CFD1" w14:textId="42839A60" w:rsidR="006B3F79" w:rsidRDefault="00191409" w:rsidP="006B3F79">
      <w:pPr>
        <w:tabs>
          <w:tab w:val="left" w:pos="1242"/>
        </w:tabs>
        <w:spacing w:line="360" w:lineRule="auto"/>
        <w:ind w:firstLine="567"/>
        <w:jc w:val="both"/>
      </w:pPr>
      <w:r>
        <w:t xml:space="preserve">      3.</w:t>
      </w:r>
      <w:r w:rsidR="00A8297F">
        <w:t>2</w:t>
      </w:r>
      <w:r>
        <w:t>.</w:t>
      </w:r>
      <w:r w:rsidR="006B3F79">
        <w:t xml:space="preserve"> Neformalios Zanavykų muziejaus jaunimo grupės projektui „</w:t>
      </w:r>
      <w:r w:rsidR="00A8297F">
        <w:t>Už kadro</w:t>
      </w:r>
      <w:r w:rsidR="006B3F79" w:rsidRPr="001C672F">
        <w:t>“</w:t>
      </w:r>
      <w:r w:rsidR="006B3F79">
        <w:t xml:space="preserve">  –  </w:t>
      </w:r>
      <w:r w:rsidR="00A8297F">
        <w:t>10</w:t>
      </w:r>
      <w:r w:rsidR="006B3F79" w:rsidRPr="001C672F">
        <w:t>00</w:t>
      </w:r>
      <w:r w:rsidR="006B3F79">
        <w:t>,00</w:t>
      </w:r>
      <w:r w:rsidR="006B3F79" w:rsidRPr="001C672F">
        <w:t xml:space="preserve"> Eur (projekto finansinį administravimą v</w:t>
      </w:r>
      <w:r w:rsidR="006B3F79">
        <w:t>ykdo Zanavykų muziejus)</w:t>
      </w:r>
      <w:r w:rsidR="00C07EBD">
        <w:t>;</w:t>
      </w:r>
    </w:p>
    <w:p w14:paraId="7019D97E" w14:textId="33B526E5" w:rsidR="00C07EBD" w:rsidRPr="00EA3856" w:rsidRDefault="00C07EBD" w:rsidP="006B3F79">
      <w:pPr>
        <w:tabs>
          <w:tab w:val="left" w:pos="1242"/>
        </w:tabs>
        <w:spacing w:line="360" w:lineRule="auto"/>
        <w:ind w:firstLine="567"/>
        <w:jc w:val="both"/>
      </w:pPr>
      <w:bookmarkStart w:id="12" w:name="_Hlk163738817"/>
      <w:r>
        <w:t xml:space="preserve">      3.</w:t>
      </w:r>
      <w:r w:rsidR="00A8297F">
        <w:t>3</w:t>
      </w:r>
      <w:r>
        <w:t>. Kidulių atviros jaunimo erdvės projektui „</w:t>
      </w:r>
      <w:r w:rsidR="00932099">
        <w:t>(Pa)eina</w:t>
      </w:r>
      <w:r w:rsidRPr="00EA3856">
        <w:t>!” – 1000,00 Eur (projekto finansinį administravimą vykdo Šakių rajono savivaldybės viešoji biblioteka);</w:t>
      </w:r>
    </w:p>
    <w:bookmarkEnd w:id="12"/>
    <w:p w14:paraId="0B14E8AA" w14:textId="418764F7" w:rsidR="00C07EBD" w:rsidRDefault="00C07EBD" w:rsidP="00CD158C">
      <w:pPr>
        <w:tabs>
          <w:tab w:val="left" w:pos="1242"/>
        </w:tabs>
        <w:spacing w:line="360" w:lineRule="auto"/>
        <w:ind w:firstLine="567"/>
        <w:jc w:val="both"/>
      </w:pPr>
      <w:r>
        <w:t xml:space="preserve">      3.</w:t>
      </w:r>
      <w:r w:rsidR="00A2246B">
        <w:t>4</w:t>
      </w:r>
      <w:r>
        <w:t xml:space="preserve">. </w:t>
      </w:r>
      <w:r w:rsidR="00C8255F">
        <w:t>Paluobių neformalios jaunimo grupės „Bibliotekos bičiuliai“</w:t>
      </w:r>
      <w:r>
        <w:t xml:space="preserve"> projektui „</w:t>
      </w:r>
      <w:r w:rsidR="00C8255F">
        <w:t>Psichoaktyvios medžiagos: nuo a iki aha</w:t>
      </w:r>
      <w:r w:rsidRPr="00EA3856">
        <w:t>” – 500,00 Eur (projekto finansinį administravimą vykdo Šakių rajono savivaldybės viešoji biblioteka)</w:t>
      </w:r>
      <w:r w:rsidR="00932099">
        <w:t>;</w:t>
      </w:r>
    </w:p>
    <w:p w14:paraId="149DDB36" w14:textId="75C2616E" w:rsidR="00932099" w:rsidRDefault="00932099" w:rsidP="00CD158C">
      <w:pPr>
        <w:tabs>
          <w:tab w:val="left" w:pos="1242"/>
        </w:tabs>
        <w:spacing w:line="360" w:lineRule="auto"/>
        <w:ind w:firstLine="567"/>
        <w:jc w:val="both"/>
      </w:pPr>
      <w:r>
        <w:t xml:space="preserve">      3.</w:t>
      </w:r>
      <w:r w:rsidR="00A2246B">
        <w:t>5</w:t>
      </w:r>
      <w:r>
        <w:t>. Neformalios jaunimo grupės „Šakių rajono jaunieji aktyvistai“ projektui „Jaunatviškas</w:t>
      </w:r>
      <w:r w:rsidR="00283143">
        <w:t xml:space="preserve"> polėkis 2025“ – </w:t>
      </w:r>
      <w:bookmarkStart w:id="13" w:name="_Hlk196486422"/>
      <w:r w:rsidR="00283143">
        <w:t>1000,00 Eur (projekto finansinį administravimą vykdo Šakių socialinių paslaugų centras);</w:t>
      </w:r>
    </w:p>
    <w:bookmarkEnd w:id="13"/>
    <w:p w14:paraId="4B64949B" w14:textId="0A2E36B7" w:rsidR="00A2246B" w:rsidRDefault="00283143" w:rsidP="00A2246B">
      <w:pPr>
        <w:tabs>
          <w:tab w:val="left" w:pos="1242"/>
        </w:tabs>
        <w:spacing w:line="360" w:lineRule="auto"/>
        <w:ind w:firstLine="567"/>
        <w:jc w:val="both"/>
      </w:pPr>
      <w:r>
        <w:t xml:space="preserve">      </w:t>
      </w:r>
      <w:bookmarkStart w:id="14" w:name="_Hlk196486596"/>
      <w:r>
        <w:t>3.</w:t>
      </w:r>
      <w:r w:rsidR="00A2246B">
        <w:t>6</w:t>
      </w:r>
      <w:r>
        <w:t>. Neformalios jaunimo grupės „Gyvas ryšys“ projektui „Išjunk ekraną – įjunk gyvenimą</w:t>
      </w:r>
      <w:r>
        <w:rPr>
          <w:lang w:val="en-US"/>
        </w:rPr>
        <w:t>!”</w:t>
      </w:r>
      <w:r w:rsidR="00BF487B">
        <w:rPr>
          <w:lang w:val="en-US"/>
        </w:rPr>
        <w:t xml:space="preserve"> – </w:t>
      </w:r>
      <w:r w:rsidR="00A2246B">
        <w:t>660,00 Eur (projekto finansinį administravimą vykdo Šakių rajono Kudirkos Naumiesčio Vinco Kudirkos gimnazija);</w:t>
      </w:r>
    </w:p>
    <w:bookmarkEnd w:id="14"/>
    <w:p w14:paraId="65D39B9D" w14:textId="5165EA1E" w:rsidR="00283143" w:rsidRPr="00A2246B" w:rsidRDefault="00A2246B" w:rsidP="00A2246B">
      <w:pPr>
        <w:tabs>
          <w:tab w:val="left" w:pos="1242"/>
        </w:tabs>
        <w:spacing w:line="360" w:lineRule="auto"/>
        <w:ind w:firstLine="567"/>
        <w:jc w:val="both"/>
      </w:pPr>
      <w:r>
        <w:t xml:space="preserve">      3.7. Neformalios jaunimo grupės „Gyvas ryšys“ projektui „Būk pokytis</w:t>
      </w:r>
      <w:r>
        <w:rPr>
          <w:lang w:val="en-US"/>
        </w:rPr>
        <w:t xml:space="preserve">” </w:t>
      </w:r>
      <w:r w:rsidR="00BF487B">
        <w:rPr>
          <w:lang w:val="en-US"/>
        </w:rPr>
        <w:t>–</w:t>
      </w:r>
      <w:r>
        <w:rPr>
          <w:lang w:val="en-US"/>
        </w:rPr>
        <w:t xml:space="preserve"> </w:t>
      </w:r>
      <w:r>
        <w:t>500,00 Eur (projekto finansinį administravimą vykdo Šakių rajono Kudirkos Naumiesčio Vinco Kudirkos gimnazija).</w:t>
      </w:r>
    </w:p>
    <w:p w14:paraId="20007993" w14:textId="0E00E267" w:rsidR="00191409" w:rsidRPr="00F7256C" w:rsidRDefault="007B2AC8" w:rsidP="0019140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t xml:space="preserve"> </w:t>
      </w:r>
      <w:r w:rsidR="00191409" w:rsidRPr="00F7256C">
        <w:rPr>
          <w:rFonts w:ascii="Times New Roman" w:hAnsi="Times New Roman"/>
          <w:szCs w:val="24"/>
        </w:rPr>
        <w:t xml:space="preserve">            </w:t>
      </w:r>
      <w:r w:rsidR="00191409">
        <w:rPr>
          <w:rFonts w:ascii="Times New Roman" w:hAnsi="Times New Roman"/>
          <w:szCs w:val="24"/>
        </w:rPr>
        <w:t xml:space="preserve">  </w:t>
      </w:r>
      <w:r w:rsidR="00191409" w:rsidRPr="00F7256C">
        <w:rPr>
          <w:rFonts w:ascii="Times New Roman" w:hAnsi="Times New Roman"/>
          <w:szCs w:val="24"/>
        </w:rPr>
        <w:t xml:space="preserve"> </w:t>
      </w:r>
      <w:r w:rsidR="00191409">
        <w:rPr>
          <w:rFonts w:ascii="Times New Roman" w:hAnsi="Times New Roman"/>
          <w:szCs w:val="24"/>
        </w:rPr>
        <w:t>4</w:t>
      </w:r>
      <w:r w:rsidR="00191409" w:rsidRPr="00F7256C">
        <w:rPr>
          <w:rFonts w:ascii="Times New Roman" w:hAnsi="Times New Roman"/>
          <w:szCs w:val="24"/>
        </w:rPr>
        <w:t xml:space="preserve">. Į p a r e i g o j u  rajono savivaldybės administracijos </w:t>
      </w:r>
      <w:r w:rsidR="00191409">
        <w:rPr>
          <w:rFonts w:ascii="Times New Roman" w:hAnsi="Times New Roman"/>
          <w:szCs w:val="24"/>
        </w:rPr>
        <w:t xml:space="preserve">Biudžeto, turto ir strateginio planavimo </w:t>
      </w:r>
      <w:r w:rsidR="00191409" w:rsidRPr="00F7256C">
        <w:rPr>
          <w:rFonts w:ascii="Times New Roman" w:hAnsi="Times New Roman"/>
          <w:szCs w:val="24"/>
        </w:rPr>
        <w:t xml:space="preserve"> skyrių:</w:t>
      </w:r>
    </w:p>
    <w:p w14:paraId="4D44C575" w14:textId="6324D9DA" w:rsidR="00191409" w:rsidRPr="00F7256C" w:rsidRDefault="00191409" w:rsidP="0019140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t xml:space="preserve">        </w:t>
      </w:r>
      <w:r>
        <w:rPr>
          <w:rFonts w:ascii="Times New Roman" w:hAnsi="Times New Roman"/>
          <w:szCs w:val="24"/>
        </w:rPr>
        <w:t xml:space="preserve">  </w:t>
      </w:r>
      <w:r w:rsidRPr="00F7256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F7256C">
        <w:rPr>
          <w:rFonts w:ascii="Times New Roman" w:hAnsi="Times New Roman"/>
          <w:szCs w:val="24"/>
        </w:rPr>
        <w:t xml:space="preserve">    </w:t>
      </w:r>
      <w:r w:rsidR="00935EFB">
        <w:rPr>
          <w:rFonts w:ascii="Times New Roman" w:hAnsi="Times New Roman"/>
          <w:szCs w:val="24"/>
        </w:rPr>
        <w:t>4</w:t>
      </w:r>
      <w:r w:rsidRPr="00F7256C">
        <w:rPr>
          <w:rFonts w:ascii="Times New Roman" w:hAnsi="Times New Roman"/>
          <w:szCs w:val="24"/>
        </w:rPr>
        <w:t>.1. Lėšas nukreipti į valstybės funkciją 0</w:t>
      </w:r>
      <w:r w:rsidR="007E6790">
        <w:rPr>
          <w:rFonts w:ascii="Times New Roman" w:hAnsi="Times New Roman"/>
          <w:szCs w:val="24"/>
        </w:rPr>
        <w:t>8</w:t>
      </w:r>
      <w:r w:rsidRPr="00F7256C">
        <w:rPr>
          <w:rFonts w:ascii="Times New Roman" w:hAnsi="Times New Roman"/>
          <w:szCs w:val="24"/>
        </w:rPr>
        <w:t>.0</w:t>
      </w:r>
      <w:r w:rsidR="007E6790">
        <w:rPr>
          <w:rFonts w:ascii="Times New Roman" w:hAnsi="Times New Roman"/>
          <w:szCs w:val="24"/>
        </w:rPr>
        <w:t>4</w:t>
      </w:r>
      <w:r w:rsidRPr="00F7256C">
        <w:rPr>
          <w:rFonts w:ascii="Times New Roman" w:hAnsi="Times New Roman"/>
          <w:szCs w:val="24"/>
        </w:rPr>
        <w:t>.01.01</w:t>
      </w:r>
      <w:r w:rsidR="00502256">
        <w:rPr>
          <w:rFonts w:ascii="Times New Roman" w:hAnsi="Times New Roman"/>
          <w:szCs w:val="24"/>
        </w:rPr>
        <w:t>;</w:t>
      </w:r>
      <w:r w:rsidRPr="00F7256C">
        <w:rPr>
          <w:rFonts w:ascii="Times New Roman" w:hAnsi="Times New Roman"/>
          <w:szCs w:val="24"/>
        </w:rPr>
        <w:t xml:space="preserve"> </w:t>
      </w:r>
    </w:p>
    <w:p w14:paraId="570DA5CB" w14:textId="17204657" w:rsidR="00A52AE0" w:rsidRPr="00F7256C" w:rsidRDefault="00191409" w:rsidP="0097222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lastRenderedPageBreak/>
        <w:t xml:space="preserve">          </w:t>
      </w:r>
      <w:r>
        <w:rPr>
          <w:rFonts w:ascii="Times New Roman" w:hAnsi="Times New Roman"/>
          <w:szCs w:val="24"/>
        </w:rPr>
        <w:t xml:space="preserve">  </w:t>
      </w:r>
      <w:r w:rsidRPr="00F7256C">
        <w:rPr>
          <w:rFonts w:ascii="Times New Roman" w:hAnsi="Times New Roman"/>
          <w:szCs w:val="24"/>
        </w:rPr>
        <w:t xml:space="preserve">   </w:t>
      </w:r>
      <w:r w:rsidR="00935EFB">
        <w:rPr>
          <w:rFonts w:ascii="Times New Roman" w:hAnsi="Times New Roman"/>
          <w:szCs w:val="24"/>
        </w:rPr>
        <w:t xml:space="preserve"> 4.2.</w:t>
      </w:r>
      <w:r w:rsidRPr="00F7256C">
        <w:rPr>
          <w:rFonts w:ascii="Times New Roman" w:hAnsi="Times New Roman"/>
          <w:szCs w:val="24"/>
        </w:rPr>
        <w:t xml:space="preserve"> Projektų finansavimą vykdyti </w:t>
      </w:r>
      <w:r w:rsidR="00DB2AE4">
        <w:rPr>
          <w:rFonts w:ascii="Times New Roman" w:hAnsi="Times New Roman"/>
          <w:szCs w:val="24"/>
        </w:rPr>
        <w:t xml:space="preserve">rajono </w:t>
      </w:r>
      <w:r w:rsidRPr="00F7256C">
        <w:rPr>
          <w:rFonts w:ascii="Times New Roman" w:hAnsi="Times New Roman"/>
          <w:szCs w:val="24"/>
        </w:rPr>
        <w:t xml:space="preserve">savivaldybės administracijos direktoriui pasirašius sutartis su </w:t>
      </w:r>
      <w:r w:rsidR="00935EFB">
        <w:rPr>
          <w:rFonts w:ascii="Times New Roman" w:hAnsi="Times New Roman"/>
          <w:szCs w:val="24"/>
        </w:rPr>
        <w:t>biudžetinių įstaigų</w:t>
      </w:r>
      <w:r w:rsidRPr="00F7256C">
        <w:rPr>
          <w:rFonts w:ascii="Times New Roman" w:hAnsi="Times New Roman"/>
          <w:szCs w:val="24"/>
        </w:rPr>
        <w:t xml:space="preserve"> vadovais ar jų įgaliotais asmenimis dėl skirtų lėšų panaudojimo.</w:t>
      </w:r>
    </w:p>
    <w:p w14:paraId="4DD1621D" w14:textId="7E2C1C89" w:rsidR="007A10D9" w:rsidRPr="00F7256C" w:rsidRDefault="00972229" w:rsidP="00F35692">
      <w:pPr>
        <w:spacing w:line="360" w:lineRule="auto"/>
        <w:jc w:val="both"/>
        <w:rPr>
          <w:rStyle w:val="uficommentbody"/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t xml:space="preserve">          </w:t>
      </w:r>
      <w:r w:rsidR="00935EFB">
        <w:rPr>
          <w:rFonts w:ascii="Times New Roman" w:hAnsi="Times New Roman"/>
          <w:szCs w:val="24"/>
        </w:rPr>
        <w:t xml:space="preserve">   </w:t>
      </w:r>
      <w:r w:rsidRPr="00F7256C">
        <w:rPr>
          <w:rFonts w:ascii="Times New Roman" w:hAnsi="Times New Roman"/>
          <w:szCs w:val="24"/>
        </w:rPr>
        <w:t xml:space="preserve">   </w:t>
      </w:r>
      <w:r w:rsidRPr="00F7256C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</w:t>
      </w:r>
      <w:r w:rsidR="006C7C49" w:rsidRPr="00F7256C">
        <w:rPr>
          <w:rStyle w:val="uficommentbody"/>
          <w:rFonts w:ascii="Times New Roman" w:hAnsi="Times New Roman"/>
          <w:szCs w:val="24"/>
        </w:rPr>
        <w:t>:</w:t>
      </w:r>
      <w:r w:rsidRPr="00F7256C">
        <w:rPr>
          <w:rStyle w:val="uficommentbody"/>
          <w:rFonts w:ascii="Times New Roman" w:hAnsi="Times New Roman"/>
          <w:szCs w:val="24"/>
        </w:rPr>
        <w:t xml:space="preserve"> A. Mickevičiaus g. 8A, Kaunas.</w:t>
      </w:r>
    </w:p>
    <w:p w14:paraId="5D78DBE5" w14:textId="77777777" w:rsidR="00846C3B" w:rsidRPr="00F7256C" w:rsidRDefault="00846C3B" w:rsidP="00F35692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44690409" w14:textId="7FF0D612" w:rsidR="007A10D9" w:rsidRPr="00F7256C" w:rsidRDefault="00972229" w:rsidP="007A10D9">
      <w:pPr>
        <w:rPr>
          <w:rFonts w:ascii="Times New Roman" w:hAnsi="Times New Roman"/>
          <w:szCs w:val="24"/>
        </w:rPr>
      </w:pPr>
      <w:r w:rsidRPr="00F7256C">
        <w:rPr>
          <w:rFonts w:ascii="Times New Roman" w:hAnsi="Times New Roman"/>
          <w:szCs w:val="24"/>
        </w:rPr>
        <w:t xml:space="preserve">Administracijos direktorius                                                            </w:t>
      </w:r>
      <w:r w:rsidR="006C7C49" w:rsidRPr="00F7256C">
        <w:rPr>
          <w:rFonts w:ascii="Times New Roman" w:hAnsi="Times New Roman"/>
          <w:szCs w:val="24"/>
        </w:rPr>
        <w:t xml:space="preserve">               </w:t>
      </w:r>
      <w:r w:rsidR="007A10D9" w:rsidRPr="00F7256C">
        <w:rPr>
          <w:rFonts w:ascii="Times New Roman" w:hAnsi="Times New Roman"/>
          <w:szCs w:val="24"/>
        </w:rPr>
        <w:t xml:space="preserve">   </w:t>
      </w:r>
      <w:r w:rsidR="006A7785" w:rsidRPr="00F7256C">
        <w:rPr>
          <w:rFonts w:ascii="Times New Roman" w:hAnsi="Times New Roman"/>
          <w:szCs w:val="24"/>
        </w:rPr>
        <w:t xml:space="preserve">  </w:t>
      </w:r>
      <w:r w:rsidR="00C07EBD">
        <w:rPr>
          <w:rFonts w:ascii="Times New Roman" w:hAnsi="Times New Roman"/>
          <w:szCs w:val="24"/>
        </w:rPr>
        <w:t>Vytautas Ižganaitis</w:t>
      </w:r>
    </w:p>
    <w:p w14:paraId="7DE9394A" w14:textId="7747D573" w:rsidR="00846C3B" w:rsidRPr="00F7256C" w:rsidRDefault="00846C3B" w:rsidP="007A10D9">
      <w:pPr>
        <w:rPr>
          <w:rFonts w:ascii="Times New Roman" w:hAnsi="Times New Roman"/>
          <w:szCs w:val="24"/>
        </w:rPr>
      </w:pPr>
    </w:p>
    <w:p w14:paraId="0BCCB6FF" w14:textId="77777777" w:rsidR="007A10D9" w:rsidRPr="00846C3B" w:rsidRDefault="007A10D9" w:rsidP="007A10D9">
      <w:pPr>
        <w:rPr>
          <w:rFonts w:ascii="Times New Roman" w:hAnsi="Times New Roman"/>
          <w:sz w:val="22"/>
          <w:szCs w:val="22"/>
        </w:rPr>
      </w:pPr>
    </w:p>
    <w:p w14:paraId="4795136D" w14:textId="77777777" w:rsidR="00F35692" w:rsidRPr="00DB2AE4" w:rsidRDefault="00F35692" w:rsidP="00F3569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DB2AE4">
        <w:rPr>
          <w:rFonts w:ascii="Times New Roman" w:hAnsi="Times New Roman"/>
          <w:szCs w:val="24"/>
        </w:rPr>
        <w:t>Parengė</w:t>
      </w:r>
      <w:r w:rsidRPr="00DB2AE4">
        <w:rPr>
          <w:rFonts w:ascii="Times New Roman" w:hAnsi="Times New Roman"/>
          <w:szCs w:val="24"/>
        </w:rPr>
        <w:tab/>
      </w:r>
      <w:r w:rsidRPr="00DB2AE4">
        <w:rPr>
          <w:rFonts w:ascii="Times New Roman" w:hAnsi="Times New Roman"/>
          <w:szCs w:val="24"/>
        </w:rPr>
        <w:tab/>
      </w:r>
    </w:p>
    <w:p w14:paraId="3D171EAE" w14:textId="6302F7E6" w:rsidR="00F35692" w:rsidRPr="00DB2AE4" w:rsidRDefault="00DB2AE4" w:rsidP="00F3569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Rajono savivaldybės a</w:t>
      </w:r>
      <w:r w:rsidR="00F35692" w:rsidRPr="00DB2AE4">
        <w:rPr>
          <w:rFonts w:ascii="Times New Roman" w:hAnsi="Times New Roman"/>
          <w:szCs w:val="24"/>
        </w:rPr>
        <w:t>dministracijos vyriausioji specialistė</w:t>
      </w:r>
    </w:p>
    <w:p w14:paraId="3B00CA22" w14:textId="77777777" w:rsidR="00F35692" w:rsidRPr="00DB2AE4" w:rsidRDefault="00F35692" w:rsidP="00F35692">
      <w:pPr>
        <w:overflowPunct w:val="0"/>
        <w:rPr>
          <w:rFonts w:ascii="Times New Roman" w:hAnsi="Times New Roman"/>
          <w:szCs w:val="24"/>
        </w:rPr>
      </w:pPr>
      <w:r w:rsidRPr="00DB2AE4">
        <w:rPr>
          <w:rFonts w:ascii="Times New Roman" w:hAnsi="Times New Roman"/>
          <w:szCs w:val="24"/>
        </w:rPr>
        <w:t>(jaunimo reikalų koordinatorė)</w:t>
      </w:r>
    </w:p>
    <w:p w14:paraId="28575AC9" w14:textId="77777777" w:rsidR="00F35692" w:rsidRPr="00DB2AE4" w:rsidRDefault="00F35692" w:rsidP="00F35692">
      <w:pPr>
        <w:overflowPunct w:val="0"/>
        <w:rPr>
          <w:rFonts w:ascii="Times New Roman" w:hAnsi="Times New Roman"/>
          <w:szCs w:val="24"/>
        </w:rPr>
      </w:pPr>
    </w:p>
    <w:p w14:paraId="3A42A218" w14:textId="77777777" w:rsidR="007A10D9" w:rsidRPr="00DB2AE4" w:rsidRDefault="00F35692" w:rsidP="00F35692">
      <w:pPr>
        <w:overflowPunct w:val="0"/>
        <w:rPr>
          <w:rFonts w:ascii="Times New Roman" w:hAnsi="Times New Roman"/>
          <w:szCs w:val="24"/>
        </w:rPr>
      </w:pPr>
      <w:r w:rsidRPr="00DB2AE4">
        <w:rPr>
          <w:rFonts w:ascii="Times New Roman" w:hAnsi="Times New Roman"/>
          <w:szCs w:val="24"/>
        </w:rPr>
        <w:t>Danutė Jurgutienė</w:t>
      </w:r>
    </w:p>
    <w:p w14:paraId="29513ABA" w14:textId="2519E9AE" w:rsidR="00F35692" w:rsidRPr="00DB2AE4" w:rsidRDefault="00F35692" w:rsidP="00F35692">
      <w:pPr>
        <w:overflowPunct w:val="0"/>
        <w:rPr>
          <w:rFonts w:ascii="Times New Roman" w:hAnsi="Times New Roman"/>
          <w:szCs w:val="24"/>
        </w:rPr>
      </w:pPr>
      <w:r w:rsidRPr="00DB2AE4">
        <w:rPr>
          <w:rFonts w:ascii="Times New Roman" w:hAnsi="Times New Roman"/>
          <w:szCs w:val="24"/>
        </w:rPr>
        <w:t>20</w:t>
      </w:r>
      <w:r w:rsidR="00DE329F" w:rsidRPr="00DB2AE4">
        <w:rPr>
          <w:rFonts w:ascii="Times New Roman" w:hAnsi="Times New Roman"/>
          <w:szCs w:val="24"/>
        </w:rPr>
        <w:t>2</w:t>
      </w:r>
      <w:r w:rsidR="00AE4747">
        <w:rPr>
          <w:rFonts w:ascii="Times New Roman" w:hAnsi="Times New Roman"/>
          <w:szCs w:val="24"/>
        </w:rPr>
        <w:t>5</w:t>
      </w:r>
      <w:r w:rsidRPr="00DB2AE4">
        <w:rPr>
          <w:rFonts w:ascii="Times New Roman" w:hAnsi="Times New Roman"/>
          <w:szCs w:val="24"/>
        </w:rPr>
        <w:t>-0</w:t>
      </w:r>
      <w:r w:rsidR="00502FDA" w:rsidRPr="00DB2AE4">
        <w:rPr>
          <w:rFonts w:ascii="Times New Roman" w:hAnsi="Times New Roman"/>
          <w:szCs w:val="24"/>
        </w:rPr>
        <w:t>4</w:t>
      </w:r>
      <w:r w:rsidRPr="00DB2AE4">
        <w:rPr>
          <w:rFonts w:ascii="Times New Roman" w:hAnsi="Times New Roman"/>
          <w:szCs w:val="24"/>
        </w:rPr>
        <w:t>-</w:t>
      </w:r>
      <w:r w:rsidR="00AE4747">
        <w:rPr>
          <w:rFonts w:ascii="Times New Roman" w:hAnsi="Times New Roman"/>
          <w:szCs w:val="24"/>
        </w:rPr>
        <w:t>2</w:t>
      </w:r>
      <w:r w:rsidR="00CD39DC">
        <w:rPr>
          <w:rFonts w:ascii="Times New Roman" w:hAnsi="Times New Roman"/>
          <w:szCs w:val="24"/>
        </w:rPr>
        <w:t>8</w:t>
      </w:r>
    </w:p>
    <w:sectPr w:rsidR="00F35692" w:rsidRPr="00DB2AE4" w:rsidSect="00640260">
      <w:headerReference w:type="even" r:id="rId9"/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0CAD2" w14:textId="77777777" w:rsidR="0010740D" w:rsidRDefault="0010740D">
      <w:r>
        <w:separator/>
      </w:r>
    </w:p>
  </w:endnote>
  <w:endnote w:type="continuationSeparator" w:id="0">
    <w:p w14:paraId="28D5E153" w14:textId="77777777" w:rsidR="0010740D" w:rsidRDefault="00107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CC41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C8745" w14:textId="77777777" w:rsidR="0010740D" w:rsidRDefault="0010740D">
      <w:r>
        <w:separator/>
      </w:r>
    </w:p>
  </w:footnote>
  <w:footnote w:type="continuationSeparator" w:id="0">
    <w:p w14:paraId="4266EE31" w14:textId="77777777" w:rsidR="0010740D" w:rsidRDefault="00107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4845772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DE506E2" w14:textId="7B2D0D42" w:rsidR="00640260" w:rsidRDefault="00640260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A29982" w14:textId="77777777" w:rsidR="007A10D9" w:rsidRDefault="007A10D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208057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227254F" w14:textId="2193D228" w:rsidR="00640260" w:rsidRDefault="00640260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30388C" w14:textId="77777777" w:rsidR="00640260" w:rsidRDefault="00640260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0175EA"/>
    <w:multiLevelType w:val="hybridMultilevel"/>
    <w:tmpl w:val="523E8F1C"/>
    <w:lvl w:ilvl="0" w:tplc="E75EC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968"/>
    <w:rsid w:val="000057BF"/>
    <w:rsid w:val="000166C7"/>
    <w:rsid w:val="00017330"/>
    <w:rsid w:val="00041B40"/>
    <w:rsid w:val="00072C3E"/>
    <w:rsid w:val="00076B51"/>
    <w:rsid w:val="00083FD8"/>
    <w:rsid w:val="00084489"/>
    <w:rsid w:val="000B29AC"/>
    <w:rsid w:val="000B3E67"/>
    <w:rsid w:val="000C1AEC"/>
    <w:rsid w:val="000F730F"/>
    <w:rsid w:val="0010740D"/>
    <w:rsid w:val="00117499"/>
    <w:rsid w:val="00126C28"/>
    <w:rsid w:val="00141630"/>
    <w:rsid w:val="00191409"/>
    <w:rsid w:val="001B6743"/>
    <w:rsid w:val="001B7AB9"/>
    <w:rsid w:val="001C6302"/>
    <w:rsid w:val="001D38EF"/>
    <w:rsid w:val="001D6F94"/>
    <w:rsid w:val="001E7250"/>
    <w:rsid w:val="00220A1C"/>
    <w:rsid w:val="00260A79"/>
    <w:rsid w:val="002765E4"/>
    <w:rsid w:val="002822CB"/>
    <w:rsid w:val="00283143"/>
    <w:rsid w:val="00284123"/>
    <w:rsid w:val="002861B0"/>
    <w:rsid w:val="0028720A"/>
    <w:rsid w:val="002D3ABC"/>
    <w:rsid w:val="002E037D"/>
    <w:rsid w:val="00313CF0"/>
    <w:rsid w:val="00332615"/>
    <w:rsid w:val="00342E29"/>
    <w:rsid w:val="00346DAC"/>
    <w:rsid w:val="003A0C31"/>
    <w:rsid w:val="003B2569"/>
    <w:rsid w:val="003C237F"/>
    <w:rsid w:val="003F20DB"/>
    <w:rsid w:val="003F491F"/>
    <w:rsid w:val="00403310"/>
    <w:rsid w:val="00434111"/>
    <w:rsid w:val="00435ADB"/>
    <w:rsid w:val="0043751E"/>
    <w:rsid w:val="004556F9"/>
    <w:rsid w:val="00486BBE"/>
    <w:rsid w:val="00502256"/>
    <w:rsid w:val="00502FDA"/>
    <w:rsid w:val="0051554E"/>
    <w:rsid w:val="00521D86"/>
    <w:rsid w:val="005448D7"/>
    <w:rsid w:val="00576649"/>
    <w:rsid w:val="00583E25"/>
    <w:rsid w:val="005A1B07"/>
    <w:rsid w:val="005C156B"/>
    <w:rsid w:val="005D12E2"/>
    <w:rsid w:val="005F10B9"/>
    <w:rsid w:val="006072B8"/>
    <w:rsid w:val="00610881"/>
    <w:rsid w:val="006223A0"/>
    <w:rsid w:val="00626292"/>
    <w:rsid w:val="00640260"/>
    <w:rsid w:val="00642FD1"/>
    <w:rsid w:val="00664734"/>
    <w:rsid w:val="00682D64"/>
    <w:rsid w:val="006A3877"/>
    <w:rsid w:val="006A7785"/>
    <w:rsid w:val="006B3F79"/>
    <w:rsid w:val="006C7C49"/>
    <w:rsid w:val="006D5175"/>
    <w:rsid w:val="006F0661"/>
    <w:rsid w:val="0070001E"/>
    <w:rsid w:val="00730860"/>
    <w:rsid w:val="00780F2E"/>
    <w:rsid w:val="007A10D9"/>
    <w:rsid w:val="007B2AC8"/>
    <w:rsid w:val="007B3217"/>
    <w:rsid w:val="007E6790"/>
    <w:rsid w:val="00813BAD"/>
    <w:rsid w:val="00820414"/>
    <w:rsid w:val="00846C3B"/>
    <w:rsid w:val="00865E57"/>
    <w:rsid w:val="008C1B78"/>
    <w:rsid w:val="008C48FF"/>
    <w:rsid w:val="008D15C5"/>
    <w:rsid w:val="008E30C1"/>
    <w:rsid w:val="008F1CE1"/>
    <w:rsid w:val="008F4809"/>
    <w:rsid w:val="00905D38"/>
    <w:rsid w:val="00932099"/>
    <w:rsid w:val="00935EFB"/>
    <w:rsid w:val="009547BD"/>
    <w:rsid w:val="00957467"/>
    <w:rsid w:val="00972229"/>
    <w:rsid w:val="0098205C"/>
    <w:rsid w:val="009B41CF"/>
    <w:rsid w:val="009B4C40"/>
    <w:rsid w:val="009C1DD7"/>
    <w:rsid w:val="009C4EAB"/>
    <w:rsid w:val="009C77FA"/>
    <w:rsid w:val="009E023A"/>
    <w:rsid w:val="009F065C"/>
    <w:rsid w:val="009F455B"/>
    <w:rsid w:val="00A2246B"/>
    <w:rsid w:val="00A27D89"/>
    <w:rsid w:val="00A415AB"/>
    <w:rsid w:val="00A52AE0"/>
    <w:rsid w:val="00A73511"/>
    <w:rsid w:val="00A8297F"/>
    <w:rsid w:val="00AB06F9"/>
    <w:rsid w:val="00AE4747"/>
    <w:rsid w:val="00AE7378"/>
    <w:rsid w:val="00B4582C"/>
    <w:rsid w:val="00B72009"/>
    <w:rsid w:val="00B75F85"/>
    <w:rsid w:val="00B85C5D"/>
    <w:rsid w:val="00BB13F7"/>
    <w:rsid w:val="00BE1E33"/>
    <w:rsid w:val="00BE4C6A"/>
    <w:rsid w:val="00BE6D25"/>
    <w:rsid w:val="00BF487B"/>
    <w:rsid w:val="00BF647B"/>
    <w:rsid w:val="00C07EBD"/>
    <w:rsid w:val="00C2225A"/>
    <w:rsid w:val="00C46C89"/>
    <w:rsid w:val="00C53BE5"/>
    <w:rsid w:val="00C8255F"/>
    <w:rsid w:val="00C838D9"/>
    <w:rsid w:val="00C84A75"/>
    <w:rsid w:val="00C84F10"/>
    <w:rsid w:val="00C921BD"/>
    <w:rsid w:val="00CA67DC"/>
    <w:rsid w:val="00CA6ECE"/>
    <w:rsid w:val="00CD158C"/>
    <w:rsid w:val="00CD39DC"/>
    <w:rsid w:val="00D17CE8"/>
    <w:rsid w:val="00D31B82"/>
    <w:rsid w:val="00D876FA"/>
    <w:rsid w:val="00DB2AE4"/>
    <w:rsid w:val="00DB47A8"/>
    <w:rsid w:val="00DD4200"/>
    <w:rsid w:val="00DD47CE"/>
    <w:rsid w:val="00DE329F"/>
    <w:rsid w:val="00E26806"/>
    <w:rsid w:val="00E45BCE"/>
    <w:rsid w:val="00E555F8"/>
    <w:rsid w:val="00E775A5"/>
    <w:rsid w:val="00E918BB"/>
    <w:rsid w:val="00EA3856"/>
    <w:rsid w:val="00ED113F"/>
    <w:rsid w:val="00EE2CE3"/>
    <w:rsid w:val="00EE5A2F"/>
    <w:rsid w:val="00F01EF6"/>
    <w:rsid w:val="00F35692"/>
    <w:rsid w:val="00F4493B"/>
    <w:rsid w:val="00F71BDB"/>
    <w:rsid w:val="00F7256C"/>
    <w:rsid w:val="00F9376B"/>
    <w:rsid w:val="00FC033F"/>
    <w:rsid w:val="00FC248C"/>
    <w:rsid w:val="00FF2EF0"/>
    <w:rsid w:val="00FF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677D1CC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9140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rsid w:val="00972229"/>
  </w:style>
  <w:style w:type="character" w:customStyle="1" w:styleId="AntratsDiagrama">
    <w:name w:val="Antraštės Diagrama"/>
    <w:basedOn w:val="Numatytasispastraiposriftas"/>
    <w:link w:val="Antrats"/>
    <w:uiPriority w:val="99"/>
    <w:rsid w:val="007A10D9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7B2A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08323C4-93C7-4551-AE2A-D87BF026844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C03D8-20F7-4510-AA9B-54EC5A431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307</TotalTime>
  <Pages>4</Pages>
  <Words>936</Words>
  <Characters>7197</Characters>
  <Application>Microsoft Office Word</Application>
  <DocSecurity>0</DocSecurity>
  <Lines>59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8117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11</cp:revision>
  <cp:lastPrinted>2025-04-25T12:32:00Z</cp:lastPrinted>
  <dcterms:created xsi:type="dcterms:W3CDTF">2025-04-25T06:50:00Z</dcterms:created>
  <dcterms:modified xsi:type="dcterms:W3CDTF">2025-04-29T06:46:00Z</dcterms:modified>
</cp:coreProperties>
</file>