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30EF2" w14:textId="77777777"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</w:p>
    <w:p w14:paraId="73311AE0" w14:textId="77777777" w:rsidR="00C5140C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3523B58F" wp14:editId="7AE2127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CA81C" w14:textId="77777777" w:rsidR="00755B7D" w:rsidRDefault="00755B7D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DE0EFB9" w14:textId="77777777"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14:paraId="795958DB" w14:textId="77777777"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73B2C2CA" w14:textId="77777777"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793F86AB" w14:textId="5C559C45" w:rsidR="00AB2681" w:rsidRPr="00AB2681" w:rsidRDefault="00AB2681" w:rsidP="00AB2681">
      <w:pPr>
        <w:widowControl w:val="0"/>
        <w:spacing w:after="260"/>
        <w:jc w:val="center"/>
        <w:rPr>
          <w:rFonts w:ascii="Times New Roman" w:eastAsia="Times New Roman" w:hAnsi="Times New Roman"/>
          <w:sz w:val="24"/>
          <w:szCs w:val="24"/>
          <w:lang w:val="lt-LT" w:eastAsia="lt-LT" w:bidi="lt-LT"/>
        </w:rPr>
      </w:pPr>
      <w:r w:rsidRPr="00AB26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="0040359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ŠAKIŲ RAJONO SAVIVALDYBĖS ADMINISTRACIJOS DIREKTORIAUS </w:t>
      </w:r>
      <w:r w:rsidR="00C508A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2023 M. RUGPJŪČIO 17 D. ĮSAKYMO NR. AT-677 ,,DĖL </w:t>
      </w:r>
      <w:r w:rsidR="0040359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202</w:t>
      </w:r>
      <w:r w:rsidR="00C508A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="0040359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M. RUGSĖJO 6 D. ĮSAKYMO NR. AT</w:t>
      </w:r>
      <w:r w:rsidR="003966D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-</w:t>
      </w:r>
      <w:r w:rsidR="0040359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774 ,,</w:t>
      </w:r>
      <w:r w:rsidR="001865A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="0040359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APLEISTO AR NEPRIŽIŪRIMO NEKILNOJAMOJO TURTO NUSTATYMO KOMISIJOS SUDARYMO IR JOS DARBO REGLAMENTO PATVIRTINIMO“</w:t>
      </w:r>
      <w:r w:rsidRPr="00AB26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23A6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  <w:r w:rsidR="00E3314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 PAKEITIMO</w:t>
      </w:r>
    </w:p>
    <w:p w14:paraId="48F4ADB4" w14:textId="77777777" w:rsidR="004D435A" w:rsidRDefault="004D435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FDB1534" w14:textId="2070FD8A" w:rsidR="00AC57FA" w:rsidRPr="000E1878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755B7D">
        <w:rPr>
          <w:rFonts w:ascii="Times New Roman" w:hAnsi="Times New Roman"/>
          <w:sz w:val="24"/>
          <w:szCs w:val="24"/>
          <w:lang w:val="lt-LT"/>
        </w:rPr>
        <w:t>5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B7D">
        <w:rPr>
          <w:rFonts w:ascii="Times New Roman" w:hAnsi="Times New Roman"/>
          <w:sz w:val="24"/>
          <w:szCs w:val="24"/>
          <w:lang w:val="lt-LT"/>
        </w:rPr>
        <w:t>balandžio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411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265A20DB"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14:paraId="6AAB44CD" w14:textId="77777777" w:rsidR="00E33146" w:rsidRDefault="00E33146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6CB0872" w14:textId="7D0E3D7F" w:rsidR="00AB2681" w:rsidRPr="001865A2" w:rsidRDefault="00403592" w:rsidP="00E33146">
      <w:pPr>
        <w:widowControl w:val="0"/>
        <w:spacing w:line="276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 a k e i č i u  Apleisto ar neprižiūrimo nekilnojamojo turto nustatymo komisiją, patvirtintą Šakių rajono savivaldybės administracijos direktoriaus 202</w:t>
      </w:r>
      <w:r w:rsidR="00755B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rug</w:t>
      </w:r>
      <w:r w:rsidR="00755B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pjūčio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755B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17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įsakymu Nr. AT-</w:t>
      </w:r>
      <w:r w:rsidR="00755B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677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,,Dėl </w:t>
      </w:r>
      <w:r w:rsidR="00755B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Šakių rajono savivaldybės administracijos direktoriaus</w:t>
      </w:r>
      <w:r w:rsidR="00B66AD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2022 m. rugsėjo 6 d. įsakymo Nr. AT-774 ,,Dėl 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apleisto ar neprižiūrimo nekilnojamojo turto nustatymo komisijos sudarymo ir jos darbo reglamento patvirtinimo“ </w:t>
      </w:r>
      <w:r w:rsidR="00B66AD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pakeitimo“</w:t>
      </w:r>
      <w:r w:rsidR="00E3314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vietoje komisijos nario </w:t>
      </w:r>
      <w:r w:rsidR="00B66AD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Laimučio Kasparavičiaus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– rajono savivaldybės administracijos Ūkio ir investicijų skyriaus vyriausiojo specialisto įrašau </w:t>
      </w:r>
      <w:r w:rsidR="00B66AD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Virgilijų Martinkevičių </w:t>
      </w:r>
      <w:r w:rsidR="007F4D6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–</w:t>
      </w:r>
      <w:r w:rsidR="00B66AD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1865A2" w:rsidRPr="001865A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rajono savivaldybės administracijos Ūkio ir investicijų skyriaus vyriausiąjį specialistą.</w:t>
      </w:r>
    </w:p>
    <w:p w14:paraId="0857240D" w14:textId="77777777" w:rsidR="00C508AA" w:rsidRPr="00AB2681" w:rsidRDefault="00C508AA" w:rsidP="00C508AA">
      <w:pPr>
        <w:widowControl w:val="0"/>
        <w:tabs>
          <w:tab w:val="left" w:pos="1214"/>
        </w:tabs>
        <w:spacing w:line="276" w:lineRule="auto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tbl>
      <w:tblPr>
        <w:tblStyle w:val="Lentelstinklelis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06"/>
      </w:tblGrid>
      <w:tr w:rsidR="000A4997" w:rsidRPr="00E33146" w14:paraId="6850C769" w14:textId="77777777" w:rsidTr="000A4997">
        <w:tc>
          <w:tcPr>
            <w:tcW w:w="3823" w:type="dxa"/>
          </w:tcPr>
          <w:p w14:paraId="6224BB10" w14:textId="6BD7F5B3" w:rsidR="000A4997" w:rsidRPr="002438F7" w:rsidRDefault="000A4997" w:rsidP="008472CE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 w:eastAsia="lt-LT"/>
              </w:rPr>
            </w:pPr>
          </w:p>
        </w:tc>
        <w:tc>
          <w:tcPr>
            <w:tcW w:w="5806" w:type="dxa"/>
          </w:tcPr>
          <w:p w14:paraId="36294535" w14:textId="2CE37025" w:rsidR="000A4997" w:rsidRPr="002438F7" w:rsidRDefault="000A4997" w:rsidP="008472CE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/>
              </w:rPr>
            </w:pPr>
          </w:p>
        </w:tc>
      </w:tr>
      <w:tr w:rsidR="000A4997" w:rsidRPr="00E33146" w14:paraId="0535D02F" w14:textId="77777777" w:rsidTr="002438F7">
        <w:tc>
          <w:tcPr>
            <w:tcW w:w="3823" w:type="dxa"/>
            <w:hideMark/>
          </w:tcPr>
          <w:p w14:paraId="7DFEFA15" w14:textId="6CE85A66" w:rsidR="000A4997" w:rsidRPr="002438F7" w:rsidRDefault="000A4997" w:rsidP="001865A2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/>
              </w:rPr>
            </w:pPr>
          </w:p>
        </w:tc>
        <w:tc>
          <w:tcPr>
            <w:tcW w:w="5806" w:type="dxa"/>
            <w:hideMark/>
          </w:tcPr>
          <w:p w14:paraId="39CCE9E5" w14:textId="68D12F1B" w:rsidR="000A4997" w:rsidRPr="000A4997" w:rsidRDefault="000A4997" w:rsidP="008472CE">
            <w:pPr>
              <w:spacing w:line="360" w:lineRule="auto"/>
              <w:rPr>
                <w:lang w:val="lt-LT"/>
              </w:rPr>
            </w:pPr>
          </w:p>
        </w:tc>
      </w:tr>
      <w:tr w:rsidR="000A4997" w:rsidRPr="00E33146" w14:paraId="6AC536D6" w14:textId="77777777" w:rsidTr="001F13EB">
        <w:tc>
          <w:tcPr>
            <w:tcW w:w="3823" w:type="dxa"/>
            <w:hideMark/>
          </w:tcPr>
          <w:p w14:paraId="303F47C9" w14:textId="0E8391B0" w:rsidR="000A4997" w:rsidRPr="002438F7" w:rsidRDefault="000A4997" w:rsidP="001865A2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 w:eastAsia="lt-LT"/>
              </w:rPr>
            </w:pPr>
          </w:p>
        </w:tc>
        <w:tc>
          <w:tcPr>
            <w:tcW w:w="5806" w:type="dxa"/>
            <w:hideMark/>
          </w:tcPr>
          <w:p w14:paraId="06B1B6FA" w14:textId="1F552701" w:rsidR="000A4997" w:rsidRPr="002438F7" w:rsidRDefault="000A4997" w:rsidP="00FC4833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/>
              </w:rPr>
            </w:pPr>
          </w:p>
        </w:tc>
      </w:tr>
      <w:tr w:rsidR="000A4997" w:rsidRPr="00E33146" w14:paraId="57F12C3C" w14:textId="77777777" w:rsidTr="005327AF">
        <w:tc>
          <w:tcPr>
            <w:tcW w:w="3823" w:type="dxa"/>
          </w:tcPr>
          <w:p w14:paraId="7C805451" w14:textId="33DFFFD1" w:rsidR="000A4997" w:rsidRPr="002438F7" w:rsidRDefault="000A4997" w:rsidP="00FC4833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/>
              </w:rPr>
            </w:pPr>
          </w:p>
        </w:tc>
        <w:tc>
          <w:tcPr>
            <w:tcW w:w="5806" w:type="dxa"/>
          </w:tcPr>
          <w:p w14:paraId="622F9EEF" w14:textId="122BC2E1" w:rsidR="000A4997" w:rsidRPr="002438F7" w:rsidRDefault="000A4997" w:rsidP="00B66AD8">
            <w:pPr>
              <w:pStyle w:val="Antrat1"/>
              <w:tabs>
                <w:tab w:val="left" w:pos="720"/>
              </w:tabs>
              <w:spacing w:line="360" w:lineRule="auto"/>
              <w:jc w:val="both"/>
              <w:outlineLvl w:val="0"/>
              <w:rPr>
                <w:szCs w:val="20"/>
                <w:lang w:val="lt-LT"/>
              </w:rPr>
            </w:pPr>
          </w:p>
        </w:tc>
      </w:tr>
    </w:tbl>
    <w:p w14:paraId="1D7A7561" w14:textId="15DA6F0A" w:rsidR="005F1A76" w:rsidRDefault="001A6924" w:rsidP="00C508AA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                                                    </w:t>
      </w:r>
      <w:r w:rsidR="00B9528C">
        <w:rPr>
          <w:rFonts w:ascii="Times New Roman" w:hAnsi="Times New Roman"/>
          <w:sz w:val="24"/>
          <w:szCs w:val="24"/>
          <w:lang w:val="lt-LT" w:eastAsia="lt-LT"/>
        </w:rPr>
        <w:t xml:space="preserve">Vytautas </w:t>
      </w:r>
      <w:proofErr w:type="spellStart"/>
      <w:r w:rsidR="00B9528C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3C05A83C" w14:textId="77777777" w:rsidR="00C508AA" w:rsidRDefault="00C508AA" w:rsidP="00C508AA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5AB7C1E8" w14:textId="4949E33B" w:rsidR="005F1A76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29F2ABF" w14:textId="1F37B2D6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6D4803A" w14:textId="11480BA9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3F41D07" w14:textId="170A45BA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0219C2F" w14:textId="24715F9D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C6DC7C7" w14:textId="0A95F8EF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67BA1EC" w14:textId="3FFF9DF2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C5B2421" w14:textId="5F85F04F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060FD3D" w14:textId="13DFCE47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BF9275A" w14:textId="70676BF4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AA55BB0" w14:textId="44BB4614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F7C509E" w14:textId="3F2DB80E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7FAD830" w14:textId="77777777" w:rsidR="00E33146" w:rsidRDefault="00E3314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16CECE1A"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  <w:r w:rsidR="00B66AD8">
        <w:rPr>
          <w:rFonts w:ascii="Times New Roman" w:hAnsi="Times New Roman"/>
          <w:sz w:val="24"/>
          <w:szCs w:val="24"/>
          <w:lang w:val="lt-LT"/>
        </w:rPr>
        <w:t>:</w:t>
      </w:r>
    </w:p>
    <w:p w14:paraId="3180A959" w14:textId="6287F479" w:rsidR="00284435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5687EE30" w:rsid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vyriausi</w:t>
      </w:r>
      <w:r w:rsidR="00284435">
        <w:rPr>
          <w:rFonts w:ascii="Times New Roman" w:hAnsi="Times New Roman"/>
          <w:sz w:val="24"/>
          <w:szCs w:val="24"/>
          <w:lang w:val="lt-LT"/>
        </w:rPr>
        <w:t>asis</w:t>
      </w:r>
      <w:r w:rsidRPr="00B76994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>
        <w:rPr>
          <w:rFonts w:ascii="Times New Roman" w:hAnsi="Times New Roman"/>
          <w:sz w:val="24"/>
          <w:szCs w:val="24"/>
          <w:lang w:val="lt-LT"/>
        </w:rPr>
        <w:t>as</w:t>
      </w:r>
    </w:p>
    <w:p w14:paraId="37C99A3A" w14:textId="77777777" w:rsidR="007F4D65" w:rsidRPr="00B76994" w:rsidRDefault="007F4D6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16E09ED4" w:rsidR="00284435" w:rsidRDefault="00B66AD8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F0F47C2" w:rsidR="00284435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C508AA">
        <w:rPr>
          <w:rFonts w:ascii="Times New Roman" w:hAnsi="Times New Roman"/>
          <w:sz w:val="24"/>
          <w:szCs w:val="24"/>
          <w:lang w:val="lt-LT"/>
        </w:rPr>
        <w:t>5</w:t>
      </w:r>
      <w:r w:rsidR="00B76994" w:rsidRPr="00B76994">
        <w:rPr>
          <w:rFonts w:ascii="Times New Roman" w:hAnsi="Times New Roman"/>
          <w:sz w:val="24"/>
          <w:szCs w:val="24"/>
          <w:lang w:val="lt-LT"/>
        </w:rPr>
        <w:t>-0</w:t>
      </w:r>
      <w:r w:rsidR="00C508AA">
        <w:rPr>
          <w:rFonts w:ascii="Times New Roman" w:hAnsi="Times New Roman"/>
          <w:sz w:val="24"/>
          <w:szCs w:val="24"/>
          <w:lang w:val="lt-LT"/>
        </w:rPr>
        <w:t>4</w:t>
      </w:r>
      <w:r w:rsidR="00B76994">
        <w:rPr>
          <w:rFonts w:ascii="Times New Roman" w:hAnsi="Times New Roman"/>
          <w:sz w:val="24"/>
          <w:szCs w:val="24"/>
          <w:lang w:val="lt-LT"/>
        </w:rPr>
        <w:t>-</w:t>
      </w:r>
      <w:r w:rsidR="00C508AA">
        <w:rPr>
          <w:rFonts w:ascii="Times New Roman" w:hAnsi="Times New Roman"/>
          <w:sz w:val="24"/>
          <w:szCs w:val="24"/>
          <w:lang w:val="lt-LT"/>
        </w:rPr>
        <w:t>28</w:t>
      </w:r>
    </w:p>
    <w:p w14:paraId="21EE6775" w14:textId="34CBE69A" w:rsidR="00284435" w:rsidRPr="00CA39E4" w:rsidRDefault="00284435" w:rsidP="00284435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sectPr w:rsidR="00284435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C9F7A" w14:textId="77777777" w:rsidR="004B717E" w:rsidRDefault="004B717E">
      <w:r>
        <w:separator/>
      </w:r>
    </w:p>
  </w:endnote>
  <w:endnote w:type="continuationSeparator" w:id="0">
    <w:p w14:paraId="3DB9F5FB" w14:textId="77777777" w:rsidR="004B717E" w:rsidRDefault="004B7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FB9CD2" w14:textId="77777777" w:rsidR="004B717E" w:rsidRDefault="004B717E">
      <w:r>
        <w:separator/>
      </w:r>
    </w:p>
  </w:footnote>
  <w:footnote w:type="continuationSeparator" w:id="0">
    <w:p w14:paraId="12959ABC" w14:textId="77777777" w:rsidR="004B717E" w:rsidRDefault="004B7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438A"/>
    <w:multiLevelType w:val="hybridMultilevel"/>
    <w:tmpl w:val="8FA8AF1A"/>
    <w:lvl w:ilvl="0" w:tplc="01A80964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8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1"/>
  </w:num>
  <w:num w:numId="5">
    <w:abstractNumId w:val="13"/>
  </w:num>
  <w:num w:numId="6">
    <w:abstractNumId w:val="8"/>
  </w:num>
  <w:num w:numId="7">
    <w:abstractNumId w:val="12"/>
  </w:num>
  <w:num w:numId="8">
    <w:abstractNumId w:val="10"/>
  </w:num>
  <w:num w:numId="9">
    <w:abstractNumId w:val="9"/>
  </w:num>
  <w:num w:numId="10">
    <w:abstractNumId w:val="2"/>
  </w:num>
  <w:num w:numId="11">
    <w:abstractNumId w:val="7"/>
  </w:num>
  <w:num w:numId="12">
    <w:abstractNumId w:val="3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72E2"/>
    <w:rsid w:val="00120DCC"/>
    <w:rsid w:val="001219F3"/>
    <w:rsid w:val="001266EA"/>
    <w:rsid w:val="00130110"/>
    <w:rsid w:val="001327DA"/>
    <w:rsid w:val="001346F6"/>
    <w:rsid w:val="00142EB4"/>
    <w:rsid w:val="00160551"/>
    <w:rsid w:val="0017345E"/>
    <w:rsid w:val="001750E7"/>
    <w:rsid w:val="00176B5B"/>
    <w:rsid w:val="001850DE"/>
    <w:rsid w:val="001865A2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047C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4814"/>
    <w:rsid w:val="002F6374"/>
    <w:rsid w:val="002F67BE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57AEC"/>
    <w:rsid w:val="003668C6"/>
    <w:rsid w:val="00367E82"/>
    <w:rsid w:val="00375849"/>
    <w:rsid w:val="003829B9"/>
    <w:rsid w:val="003909CA"/>
    <w:rsid w:val="003937DA"/>
    <w:rsid w:val="003966DF"/>
    <w:rsid w:val="003B08D0"/>
    <w:rsid w:val="003B2130"/>
    <w:rsid w:val="003B2E78"/>
    <w:rsid w:val="003B6C6C"/>
    <w:rsid w:val="003C1DE1"/>
    <w:rsid w:val="003C5D03"/>
    <w:rsid w:val="003D192C"/>
    <w:rsid w:val="003F22DB"/>
    <w:rsid w:val="003F3BA1"/>
    <w:rsid w:val="00402569"/>
    <w:rsid w:val="00403592"/>
    <w:rsid w:val="00417F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17E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46C99"/>
    <w:rsid w:val="005537FE"/>
    <w:rsid w:val="005633CB"/>
    <w:rsid w:val="00570CF9"/>
    <w:rsid w:val="0057687B"/>
    <w:rsid w:val="00583712"/>
    <w:rsid w:val="00590FBD"/>
    <w:rsid w:val="005A1AB7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F80"/>
    <w:rsid w:val="0064358D"/>
    <w:rsid w:val="00646111"/>
    <w:rsid w:val="0064644F"/>
    <w:rsid w:val="00654139"/>
    <w:rsid w:val="0066089F"/>
    <w:rsid w:val="00665F5A"/>
    <w:rsid w:val="0067076A"/>
    <w:rsid w:val="00675B46"/>
    <w:rsid w:val="006817E0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016"/>
    <w:rsid w:val="006D4C78"/>
    <w:rsid w:val="006D525D"/>
    <w:rsid w:val="006D6957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53E4"/>
    <w:rsid w:val="00710E35"/>
    <w:rsid w:val="00714E4C"/>
    <w:rsid w:val="00715F8A"/>
    <w:rsid w:val="007174F8"/>
    <w:rsid w:val="00717A10"/>
    <w:rsid w:val="00720274"/>
    <w:rsid w:val="00720CA0"/>
    <w:rsid w:val="00724866"/>
    <w:rsid w:val="00726683"/>
    <w:rsid w:val="00727BEF"/>
    <w:rsid w:val="00730A9A"/>
    <w:rsid w:val="00735AD8"/>
    <w:rsid w:val="00744E7E"/>
    <w:rsid w:val="0075069E"/>
    <w:rsid w:val="00755B7D"/>
    <w:rsid w:val="007575B3"/>
    <w:rsid w:val="0076244B"/>
    <w:rsid w:val="0076348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7F4D65"/>
    <w:rsid w:val="008170A9"/>
    <w:rsid w:val="0082089E"/>
    <w:rsid w:val="00821FF5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2CA"/>
    <w:rsid w:val="008C70D5"/>
    <w:rsid w:val="008D181A"/>
    <w:rsid w:val="008D4B8F"/>
    <w:rsid w:val="008D5738"/>
    <w:rsid w:val="008E26C9"/>
    <w:rsid w:val="008E5079"/>
    <w:rsid w:val="008F2D77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714CF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22B1A"/>
    <w:rsid w:val="00A2612D"/>
    <w:rsid w:val="00A27DB2"/>
    <w:rsid w:val="00A32ECF"/>
    <w:rsid w:val="00A424F9"/>
    <w:rsid w:val="00A42B8E"/>
    <w:rsid w:val="00A42C6B"/>
    <w:rsid w:val="00A512E7"/>
    <w:rsid w:val="00A63C15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6488"/>
    <w:rsid w:val="00B570D3"/>
    <w:rsid w:val="00B612ED"/>
    <w:rsid w:val="00B61DD7"/>
    <w:rsid w:val="00B62F52"/>
    <w:rsid w:val="00B6412C"/>
    <w:rsid w:val="00B64651"/>
    <w:rsid w:val="00B66AD8"/>
    <w:rsid w:val="00B67457"/>
    <w:rsid w:val="00B76994"/>
    <w:rsid w:val="00B80DA9"/>
    <w:rsid w:val="00B8150C"/>
    <w:rsid w:val="00B82DCB"/>
    <w:rsid w:val="00B84B35"/>
    <w:rsid w:val="00B8585B"/>
    <w:rsid w:val="00B929F8"/>
    <w:rsid w:val="00B9528C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08AA"/>
    <w:rsid w:val="00C5140C"/>
    <w:rsid w:val="00C52BE8"/>
    <w:rsid w:val="00C579A5"/>
    <w:rsid w:val="00C624A0"/>
    <w:rsid w:val="00C62501"/>
    <w:rsid w:val="00C655E1"/>
    <w:rsid w:val="00C65642"/>
    <w:rsid w:val="00C67D08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67A0"/>
    <w:rsid w:val="00CE2323"/>
    <w:rsid w:val="00CF410B"/>
    <w:rsid w:val="00CF510A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2CB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0597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66A"/>
    <w:rsid w:val="00E17CE0"/>
    <w:rsid w:val="00E206C6"/>
    <w:rsid w:val="00E24A67"/>
    <w:rsid w:val="00E33146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1073"/>
    <w:rsid w:val="00E736E7"/>
    <w:rsid w:val="00E747C0"/>
    <w:rsid w:val="00E818C9"/>
    <w:rsid w:val="00E82439"/>
    <w:rsid w:val="00E876D3"/>
    <w:rsid w:val="00E90E88"/>
    <w:rsid w:val="00E92626"/>
    <w:rsid w:val="00E92C50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3A68"/>
    <w:rsid w:val="00F27A44"/>
    <w:rsid w:val="00F35FDD"/>
    <w:rsid w:val="00F36DC6"/>
    <w:rsid w:val="00F408CD"/>
    <w:rsid w:val="00F4369B"/>
    <w:rsid w:val="00F45FC0"/>
    <w:rsid w:val="00F554F5"/>
    <w:rsid w:val="00F6498D"/>
    <w:rsid w:val="00F652BC"/>
    <w:rsid w:val="00F666EA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C4833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290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265</TotalTime>
  <Pages>1</Pages>
  <Words>150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14</cp:revision>
  <cp:lastPrinted>2025-04-29T05:03:00Z</cp:lastPrinted>
  <dcterms:created xsi:type="dcterms:W3CDTF">2022-09-05T12:33:00Z</dcterms:created>
  <dcterms:modified xsi:type="dcterms:W3CDTF">2025-04-29T06:53:00Z</dcterms:modified>
</cp:coreProperties>
</file>