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4F48E" w14:textId="5E7809E9" w:rsidR="0099629D" w:rsidRPr="00326B85" w:rsidRDefault="00087BC9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7F36CE" w:rsidRDefault="00563FE9" w:rsidP="00122A31">
      <w:pPr>
        <w:jc w:val="center"/>
        <w:rPr>
          <w:rFonts w:ascii="Times New Roman" w:hAnsi="Times New Roman"/>
          <w:b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6B1D9420" w14:textId="3C53DD77" w:rsidR="0099629D" w:rsidRPr="00326B85" w:rsidRDefault="00585659" w:rsidP="00122A31">
      <w:pPr>
        <w:pStyle w:val="Antrat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>DĖL</w:t>
      </w:r>
      <w:r w:rsidR="00C70103">
        <w:rPr>
          <w:b/>
          <w:szCs w:val="24"/>
          <w:lang w:val="lt-LT"/>
        </w:rPr>
        <w:t xml:space="preserve"> </w:t>
      </w:r>
      <w:r w:rsidR="00303C3A">
        <w:rPr>
          <w:b/>
          <w:szCs w:val="24"/>
          <w:lang w:val="lt-LT"/>
        </w:rPr>
        <w:t xml:space="preserve">ŠAKIŲ RAJONO SAVIVALDYBĖS ADMINISTRACIJOS </w:t>
      </w:r>
      <w:r w:rsidR="00B3352B">
        <w:rPr>
          <w:b/>
          <w:szCs w:val="24"/>
          <w:lang w:val="lt-LT"/>
        </w:rPr>
        <w:t>2</w:t>
      </w:r>
      <w:r w:rsidR="00303C3A">
        <w:rPr>
          <w:b/>
          <w:szCs w:val="24"/>
          <w:lang w:val="lt-LT"/>
        </w:rPr>
        <w:t>0</w:t>
      </w:r>
      <w:r w:rsidR="00875883">
        <w:rPr>
          <w:b/>
          <w:szCs w:val="24"/>
          <w:lang w:val="lt-LT"/>
        </w:rPr>
        <w:t xml:space="preserve">24 </w:t>
      </w:r>
      <w:r w:rsidR="00D04665">
        <w:rPr>
          <w:b/>
          <w:szCs w:val="24"/>
          <w:lang w:val="lt-LT"/>
        </w:rPr>
        <w:t>MET</w:t>
      </w:r>
      <w:r w:rsidR="00875883">
        <w:rPr>
          <w:b/>
          <w:szCs w:val="24"/>
          <w:lang w:val="lt-LT"/>
        </w:rPr>
        <w:t>Ų</w:t>
      </w:r>
      <w:r w:rsidR="00D04665">
        <w:rPr>
          <w:b/>
          <w:szCs w:val="24"/>
          <w:lang w:val="lt-LT"/>
        </w:rPr>
        <w:t xml:space="preserve"> </w:t>
      </w:r>
      <w:r w:rsidR="00875883">
        <w:rPr>
          <w:b/>
          <w:szCs w:val="24"/>
          <w:lang w:val="lt-LT"/>
        </w:rPr>
        <w:t>ATASKAIT</w:t>
      </w:r>
      <w:r w:rsidR="006017E6">
        <w:rPr>
          <w:b/>
          <w:szCs w:val="24"/>
          <w:lang w:val="lt-LT"/>
        </w:rPr>
        <w:t xml:space="preserve">Ų RINKINIO </w:t>
      </w:r>
      <w:r w:rsidR="00D04665">
        <w:rPr>
          <w:b/>
          <w:szCs w:val="24"/>
          <w:lang w:val="lt-LT"/>
        </w:rPr>
        <w:t>PATVIRTINIMO</w:t>
      </w:r>
    </w:p>
    <w:p w14:paraId="68C88B2E" w14:textId="77777777" w:rsidR="0099629D" w:rsidRPr="00326B85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6C199AEF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D04665">
        <w:rPr>
          <w:rFonts w:ascii="Times New Roman" w:hAnsi="Times New Roman"/>
          <w:sz w:val="24"/>
          <w:szCs w:val="24"/>
          <w:lang w:val="lt-LT"/>
        </w:rPr>
        <w:t>5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DE49E8">
        <w:rPr>
          <w:rFonts w:ascii="Times New Roman" w:hAnsi="Times New Roman"/>
          <w:sz w:val="24"/>
          <w:szCs w:val="24"/>
          <w:lang w:val="lt-LT"/>
        </w:rPr>
        <w:t>balandžio</w:t>
      </w:r>
      <w:r w:rsidR="00352A6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F36CE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BBAE1A1" w14:textId="77777777" w:rsidR="00F44F08" w:rsidRDefault="00675AB0" w:rsidP="00F44F08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Vadovaudamasis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Lietuvos Respublikos vietos savivaldos įstatymo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3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straipsnio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3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dalimi,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10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dalies </w:t>
      </w:r>
      <w:r w:rsidR="00D04665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Pr="00675AB0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punktu</w:t>
      </w: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D0466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25 straipsnio 5 dalimi,</w:t>
      </w:r>
      <w:r w:rsidR="000315E4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6017E6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Lietuvos Respublikos viešojo sektoriaus atskaitomybės </w:t>
      </w:r>
      <w:r w:rsidR="00F21D35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įstatymo </w:t>
      </w:r>
      <w:r w:rsidR="006017E6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6 straipsnio 1 dalimi</w:t>
      </w:r>
      <w:r w:rsid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0E5A5F" w:rsidRPr="000E5A5F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Šakių rajono savivaldybės tarybos 2024 m. lapkričio 22 d. sprendimo </w:t>
      </w:r>
      <w:bookmarkStart w:id="0" w:name="n_0"/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Nr. T-</w:t>
      </w:r>
      <w:bookmarkEnd w:id="0"/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395 „Dėl pavedimo Šakių rajono savivaldybės merui vykdyti įgaliojimus, priskirtus paprastajai Savivaldybės tarybos kompetencijai“</w:t>
      </w:r>
      <w:r w:rsidR="00FE3900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1.</w:t>
      </w:r>
      <w:r w:rsidR="00FE433B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1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papunkčiu, atsižvelgdamas į Šakių rajono savivaldybės kolegijos 2025 m. </w:t>
      </w:r>
      <w:r w:rsidR="00DE49E8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balandžio</w:t>
      </w:r>
      <w:r w:rsidR="00F44F08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25 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d. protokol</w:t>
      </w:r>
      <w:r w:rsidR="007F36CE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ą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Nr.</w:t>
      </w:r>
      <w:r w:rsidR="00F44F08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proofErr w:type="spellStart"/>
      <w:r w:rsidR="00F44F08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SK</w:t>
      </w:r>
      <w:proofErr w:type="spellEnd"/>
      <w:r w:rsidR="00F44F08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-4</w:t>
      </w:r>
      <w:r w:rsidR="00FE3900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0E5A5F" w:rsidRPr="000E5A5F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</w:t>
      </w:r>
    </w:p>
    <w:p w14:paraId="419659A8" w14:textId="4FF66CDB" w:rsidR="001B6D83" w:rsidRDefault="00352262" w:rsidP="00F44F08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F44F08">
        <w:rPr>
          <w:rFonts w:ascii="Times New Roman" w:hAnsi="Times New Roman"/>
          <w:bCs/>
          <w:color w:val="000000"/>
          <w:spacing w:val="60"/>
          <w:sz w:val="24"/>
          <w:szCs w:val="24"/>
          <w:shd w:val="clear" w:color="auto" w:fill="FFFFFF"/>
          <w:lang w:val="lt-LT"/>
        </w:rPr>
        <w:t>tvirtinu</w:t>
      </w:r>
      <w:r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DE49E8">
        <w:rPr>
          <w:rFonts w:ascii="Times New Roman" w:hAnsi="Times New Roman"/>
          <w:bCs/>
          <w:color w:val="000000"/>
          <w:sz w:val="24"/>
          <w:lang w:val="lt-LT"/>
        </w:rPr>
        <w:t xml:space="preserve">Šakių rajono savivaldybės administracijos </w:t>
      </w:r>
      <w:r w:rsidR="001B6D83" w:rsidRP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2024 m. ataskait</w:t>
      </w:r>
      <w:r w:rsidR="00FE433B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>ų rinkinį</w:t>
      </w:r>
      <w:r w:rsidR="00DE49E8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(</w:t>
      </w:r>
      <w:r w:rsidR="001B6D83" w:rsidRPr="001B6D83"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pridedama). </w:t>
      </w:r>
    </w:p>
    <w:p w14:paraId="7C20A1EC" w14:textId="3ED0EC2B" w:rsidR="00675AB0" w:rsidRPr="001B6D83" w:rsidRDefault="001B6D83" w:rsidP="001B6D83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bCs/>
          <w:color w:val="000000"/>
          <w:spacing w:val="4"/>
          <w:sz w:val="24"/>
          <w:szCs w:val="24"/>
          <w:shd w:val="clear" w:color="auto" w:fill="FFFFFF"/>
          <w:lang w:val="lt-LT"/>
        </w:rPr>
        <w:tab/>
      </w:r>
    </w:p>
    <w:p w14:paraId="63A0DA19" w14:textId="57C6A887" w:rsidR="000D2AC7" w:rsidRPr="00041F6C" w:rsidRDefault="00C27354" w:rsidP="00041F6C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     </w:t>
      </w:r>
    </w:p>
    <w:p w14:paraId="6016126B" w14:textId="066ECC50" w:rsidR="0099629D" w:rsidRPr="000D2AC7" w:rsidRDefault="00326B85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99629D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9228930" w14:textId="40F90A12" w:rsidR="0099629D" w:rsidRPr="00326B85" w:rsidRDefault="0099629D" w:rsidP="0032022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61CB452" w14:textId="2CDBE466" w:rsidR="001750B1" w:rsidRDefault="001750B1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AD5E570" w14:textId="4ACFBEFF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19711E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86D07C9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55E5B9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C0D6511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BB3FF16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786C2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44DBD275" w14:textId="77777777" w:rsidR="00CC52EF" w:rsidRDefault="00FB4338" w:rsidP="00FB433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bookmarkStart w:id="1" w:name="_Hlk508804254"/>
      <w:r w:rsidRPr="00FB4338">
        <w:rPr>
          <w:rFonts w:ascii="Times New Roman" w:hAnsi="Times New Roman"/>
          <w:sz w:val="24"/>
          <w:szCs w:val="24"/>
          <w:lang w:val="lt-LT"/>
        </w:rPr>
        <w:t>Parengė</w:t>
      </w:r>
    </w:p>
    <w:p w14:paraId="71B52C8A" w14:textId="77777777" w:rsidR="00F34FBC" w:rsidRDefault="00303C3A" w:rsidP="00CC52E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</w:t>
      </w:r>
      <w:r w:rsidR="00F34FBC">
        <w:rPr>
          <w:rFonts w:ascii="Times New Roman" w:hAnsi="Times New Roman"/>
          <w:sz w:val="24"/>
          <w:szCs w:val="24"/>
          <w:lang w:val="lt-LT"/>
        </w:rPr>
        <w:t xml:space="preserve"> administracijos </w:t>
      </w:r>
    </w:p>
    <w:p w14:paraId="4C4BB267" w14:textId="4841B013" w:rsidR="001B0FD5" w:rsidRDefault="00303C3A" w:rsidP="00CC52E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Bendrųjų reikalų skyriaus</w:t>
      </w:r>
      <w:r w:rsidR="00FE433B">
        <w:rPr>
          <w:rFonts w:ascii="Times New Roman" w:hAnsi="Times New Roman"/>
          <w:sz w:val="24"/>
          <w:szCs w:val="24"/>
          <w:lang w:val="lt-LT"/>
        </w:rPr>
        <w:t xml:space="preserve"> specialistai</w:t>
      </w:r>
    </w:p>
    <w:p w14:paraId="1B0CA118" w14:textId="77777777" w:rsidR="00352262" w:rsidRDefault="00352262" w:rsidP="00CC52E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bookmarkEnd w:id="1"/>
    <w:p w14:paraId="073DDC4F" w14:textId="43F6930F" w:rsidR="00FB4338" w:rsidRDefault="00FE433B" w:rsidP="00FB433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Rimutė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Grušienė</w:t>
      </w:r>
      <w:proofErr w:type="spellEnd"/>
      <w:r>
        <w:rPr>
          <w:rFonts w:ascii="Times New Roman" w:hAnsi="Times New Roman"/>
          <w:sz w:val="24"/>
          <w:szCs w:val="24"/>
          <w:lang w:val="lt-LT"/>
        </w:rPr>
        <w:t>, Normanas Žemaitis</w:t>
      </w:r>
    </w:p>
    <w:p w14:paraId="4514F77D" w14:textId="7D4F80B6" w:rsidR="0099629D" w:rsidRPr="00326B85" w:rsidRDefault="00FB4338" w:rsidP="00CC52E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FB4338">
        <w:rPr>
          <w:rFonts w:ascii="Times New Roman" w:hAnsi="Times New Roman"/>
          <w:sz w:val="24"/>
          <w:szCs w:val="24"/>
          <w:lang w:val="lt-LT"/>
        </w:rPr>
        <w:t>202</w:t>
      </w:r>
      <w:r w:rsidR="00CC52EF">
        <w:rPr>
          <w:rFonts w:ascii="Times New Roman" w:hAnsi="Times New Roman"/>
          <w:sz w:val="24"/>
          <w:szCs w:val="24"/>
          <w:lang w:val="lt-LT"/>
        </w:rPr>
        <w:t>5</w:t>
      </w:r>
      <w:r w:rsidRPr="00FB4338">
        <w:rPr>
          <w:rFonts w:ascii="Times New Roman" w:hAnsi="Times New Roman"/>
          <w:sz w:val="24"/>
          <w:szCs w:val="24"/>
          <w:lang w:val="lt-LT"/>
        </w:rPr>
        <w:t>-0</w:t>
      </w:r>
      <w:r w:rsidR="00CC52EF">
        <w:rPr>
          <w:rFonts w:ascii="Times New Roman" w:hAnsi="Times New Roman"/>
          <w:sz w:val="24"/>
          <w:szCs w:val="24"/>
          <w:lang w:val="lt-LT"/>
        </w:rPr>
        <w:t>3</w:t>
      </w:r>
      <w:r w:rsidRPr="00FB4338">
        <w:rPr>
          <w:rFonts w:ascii="Times New Roman" w:hAnsi="Times New Roman"/>
          <w:sz w:val="24"/>
          <w:szCs w:val="24"/>
          <w:lang w:val="lt-LT"/>
        </w:rPr>
        <w:t>-</w:t>
      </w:r>
      <w:r w:rsidR="007F36CE">
        <w:rPr>
          <w:rFonts w:ascii="Times New Roman" w:hAnsi="Times New Roman"/>
          <w:sz w:val="24"/>
          <w:szCs w:val="24"/>
          <w:lang w:val="lt-LT"/>
        </w:rPr>
        <w:t>05</w:t>
      </w:r>
    </w:p>
    <w:sectPr w:rsidR="0099629D" w:rsidRPr="00326B85" w:rsidSect="00E92AF5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9433EF" w14:textId="77777777" w:rsidR="00AB3054" w:rsidRDefault="00AB3054">
      <w:r>
        <w:separator/>
      </w:r>
    </w:p>
  </w:endnote>
  <w:endnote w:type="continuationSeparator" w:id="0">
    <w:p w14:paraId="7385BC3C" w14:textId="77777777" w:rsidR="00AB3054" w:rsidRDefault="00AB3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D5105" w14:textId="3C2DCDD0" w:rsidR="0099629D" w:rsidRPr="001248A3" w:rsidRDefault="00292B3A">
    <w:pPr>
      <w:pStyle w:val="Porat"/>
      <w:jc w:val="right"/>
      <w:rPr>
        <w:sz w:val="10"/>
        <w:szCs w:val="10"/>
      </w:rPr>
    </w:pPr>
    <w:r w:rsidRPr="00122A31">
      <w:rPr>
        <w:sz w:val="10"/>
        <w:szCs w:val="10"/>
      </w:rPr>
      <w:fldChar w:fldCharType="begin"/>
    </w:r>
    <w:r w:rsidRPr="001248A3">
      <w:rPr>
        <w:sz w:val="10"/>
        <w:szCs w:val="10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2A2094">
      <w:rPr>
        <w:noProof/>
        <w:sz w:val="10"/>
        <w:szCs w:val="10"/>
      </w:rPr>
      <w:t>C:\Users\ezubrickiene\Desktop\Mero potvarkiai\</w:t>
    </w:r>
    <w:r w:rsidR="002A2094">
      <w:rPr>
        <w:rFonts w:hint="eastAsia"/>
        <w:noProof/>
        <w:sz w:val="10"/>
        <w:szCs w:val="10"/>
      </w:rPr>
      <w:t>Š</w:t>
    </w:r>
    <w:r w:rsidR="002A2094">
      <w:rPr>
        <w:noProof/>
        <w:sz w:val="10"/>
        <w:szCs w:val="10"/>
      </w:rPr>
      <w:t xml:space="preserve">PASPC-kordinuojanti </w:t>
    </w:r>
    <w:r w:rsidR="002A2094">
      <w:rPr>
        <w:rFonts w:hint="eastAsia"/>
        <w:noProof/>
        <w:sz w:val="10"/>
        <w:szCs w:val="10"/>
      </w:rPr>
      <w:t>į</w:t>
    </w:r>
    <w:r w:rsidR="002A2094">
      <w:rPr>
        <w:noProof/>
        <w:sz w:val="10"/>
        <w:szCs w:val="10"/>
      </w:rPr>
      <w:t>staiga (tymai).docx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5F6B6E" w14:textId="77777777" w:rsidR="00AB3054" w:rsidRDefault="00AB3054">
      <w:r>
        <w:separator/>
      </w:r>
    </w:p>
  </w:footnote>
  <w:footnote w:type="continuationSeparator" w:id="0">
    <w:p w14:paraId="0D2AE75E" w14:textId="77777777" w:rsidR="00AB3054" w:rsidRDefault="00AB3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56344251"/>
      <w:docPartObj>
        <w:docPartGallery w:val="Page Numbers (Top of Page)"/>
        <w:docPartUnique/>
      </w:docPartObj>
    </w:sdtPr>
    <w:sdtEndPr/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D2382"/>
    <w:multiLevelType w:val="hybridMultilevel"/>
    <w:tmpl w:val="5D4A45F8"/>
    <w:lvl w:ilvl="0" w:tplc="73A855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F363DC"/>
    <w:multiLevelType w:val="hybridMultilevel"/>
    <w:tmpl w:val="3FC6ECAC"/>
    <w:lvl w:ilvl="0" w:tplc="315E4254">
      <w:start w:val="1"/>
      <w:numFmt w:val="decimal"/>
      <w:lvlText w:val="%1."/>
      <w:lvlJc w:val="left"/>
      <w:pPr>
        <w:ind w:left="114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3" w15:restartNumberingAfterBreak="0">
    <w:nsid w:val="66E35C47"/>
    <w:multiLevelType w:val="hybridMultilevel"/>
    <w:tmpl w:val="CAFCBD8A"/>
    <w:lvl w:ilvl="0" w:tplc="A290DE1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15E4"/>
    <w:rsid w:val="00032E2C"/>
    <w:rsid w:val="00041F6C"/>
    <w:rsid w:val="000421D9"/>
    <w:rsid w:val="00067F20"/>
    <w:rsid w:val="00087BC9"/>
    <w:rsid w:val="00093E2D"/>
    <w:rsid w:val="00095AFA"/>
    <w:rsid w:val="00097933"/>
    <w:rsid w:val="000A3243"/>
    <w:rsid w:val="000B12EA"/>
    <w:rsid w:val="000C3AB9"/>
    <w:rsid w:val="000C3F2E"/>
    <w:rsid w:val="000D2AC7"/>
    <w:rsid w:val="000D4001"/>
    <w:rsid w:val="000D64BF"/>
    <w:rsid w:val="000E5A5F"/>
    <w:rsid w:val="000E742E"/>
    <w:rsid w:val="0012103D"/>
    <w:rsid w:val="00122A31"/>
    <w:rsid w:val="001248A3"/>
    <w:rsid w:val="0012529D"/>
    <w:rsid w:val="001277F3"/>
    <w:rsid w:val="00145B33"/>
    <w:rsid w:val="00146E5A"/>
    <w:rsid w:val="00150154"/>
    <w:rsid w:val="00174E51"/>
    <w:rsid w:val="001750B1"/>
    <w:rsid w:val="00193453"/>
    <w:rsid w:val="001964D3"/>
    <w:rsid w:val="001A4D1C"/>
    <w:rsid w:val="001B0FD5"/>
    <w:rsid w:val="001B6D83"/>
    <w:rsid w:val="001B715A"/>
    <w:rsid w:val="001D2024"/>
    <w:rsid w:val="001F7223"/>
    <w:rsid w:val="001F7C5A"/>
    <w:rsid w:val="00206104"/>
    <w:rsid w:val="0021201E"/>
    <w:rsid w:val="00212A1C"/>
    <w:rsid w:val="00242B12"/>
    <w:rsid w:val="00254168"/>
    <w:rsid w:val="00256DCA"/>
    <w:rsid w:val="0027496B"/>
    <w:rsid w:val="00292B3A"/>
    <w:rsid w:val="002A15E3"/>
    <w:rsid w:val="002A2094"/>
    <w:rsid w:val="002B3D33"/>
    <w:rsid w:val="002B3EFC"/>
    <w:rsid w:val="002D5487"/>
    <w:rsid w:val="002F26A9"/>
    <w:rsid w:val="002F725A"/>
    <w:rsid w:val="00303C3A"/>
    <w:rsid w:val="003136BC"/>
    <w:rsid w:val="00316BF9"/>
    <w:rsid w:val="0032022C"/>
    <w:rsid w:val="00325360"/>
    <w:rsid w:val="00326B85"/>
    <w:rsid w:val="00327AAE"/>
    <w:rsid w:val="00336CF2"/>
    <w:rsid w:val="00343B9F"/>
    <w:rsid w:val="00352262"/>
    <w:rsid w:val="00352A6B"/>
    <w:rsid w:val="003714C7"/>
    <w:rsid w:val="003728C7"/>
    <w:rsid w:val="00397AAA"/>
    <w:rsid w:val="003A2C07"/>
    <w:rsid w:val="003B3CEF"/>
    <w:rsid w:val="003B4A39"/>
    <w:rsid w:val="003C1F49"/>
    <w:rsid w:val="003E7F80"/>
    <w:rsid w:val="003F2E28"/>
    <w:rsid w:val="004072B1"/>
    <w:rsid w:val="004153D0"/>
    <w:rsid w:val="00417DC1"/>
    <w:rsid w:val="00434A6F"/>
    <w:rsid w:val="00443C0F"/>
    <w:rsid w:val="004533D6"/>
    <w:rsid w:val="00457445"/>
    <w:rsid w:val="004671A4"/>
    <w:rsid w:val="0047324D"/>
    <w:rsid w:val="00481E9E"/>
    <w:rsid w:val="00490295"/>
    <w:rsid w:val="004944DC"/>
    <w:rsid w:val="00496524"/>
    <w:rsid w:val="004A27CD"/>
    <w:rsid w:val="004D1CE6"/>
    <w:rsid w:val="004D4BB5"/>
    <w:rsid w:val="004D6CE4"/>
    <w:rsid w:val="004F6776"/>
    <w:rsid w:val="00515864"/>
    <w:rsid w:val="005168F4"/>
    <w:rsid w:val="005328E1"/>
    <w:rsid w:val="00536BFB"/>
    <w:rsid w:val="00547084"/>
    <w:rsid w:val="00550054"/>
    <w:rsid w:val="005526BD"/>
    <w:rsid w:val="00554BD8"/>
    <w:rsid w:val="00563FE9"/>
    <w:rsid w:val="00570215"/>
    <w:rsid w:val="00570690"/>
    <w:rsid w:val="005736F6"/>
    <w:rsid w:val="005741AE"/>
    <w:rsid w:val="00585659"/>
    <w:rsid w:val="00595CB9"/>
    <w:rsid w:val="005A3811"/>
    <w:rsid w:val="005B74F3"/>
    <w:rsid w:val="005C5473"/>
    <w:rsid w:val="005C786E"/>
    <w:rsid w:val="005E150F"/>
    <w:rsid w:val="005E6714"/>
    <w:rsid w:val="006017E6"/>
    <w:rsid w:val="00604F8B"/>
    <w:rsid w:val="00615CE1"/>
    <w:rsid w:val="006274B9"/>
    <w:rsid w:val="00652292"/>
    <w:rsid w:val="00655918"/>
    <w:rsid w:val="00656C04"/>
    <w:rsid w:val="00657840"/>
    <w:rsid w:val="00672801"/>
    <w:rsid w:val="00675AB0"/>
    <w:rsid w:val="006A42C6"/>
    <w:rsid w:val="006B1B85"/>
    <w:rsid w:val="006B5879"/>
    <w:rsid w:val="006B7468"/>
    <w:rsid w:val="006C6CE0"/>
    <w:rsid w:val="006F6065"/>
    <w:rsid w:val="006F7FDC"/>
    <w:rsid w:val="007104DF"/>
    <w:rsid w:val="00720930"/>
    <w:rsid w:val="00731E6B"/>
    <w:rsid w:val="00742616"/>
    <w:rsid w:val="007513C6"/>
    <w:rsid w:val="00761E42"/>
    <w:rsid w:val="0077411A"/>
    <w:rsid w:val="007808A1"/>
    <w:rsid w:val="0078634F"/>
    <w:rsid w:val="007A1399"/>
    <w:rsid w:val="007A4B8A"/>
    <w:rsid w:val="007B579D"/>
    <w:rsid w:val="007B6AC1"/>
    <w:rsid w:val="007C2FEB"/>
    <w:rsid w:val="007F36CE"/>
    <w:rsid w:val="007F58B6"/>
    <w:rsid w:val="00807372"/>
    <w:rsid w:val="008201E6"/>
    <w:rsid w:val="0082606A"/>
    <w:rsid w:val="00826278"/>
    <w:rsid w:val="00832134"/>
    <w:rsid w:val="00834796"/>
    <w:rsid w:val="008353B2"/>
    <w:rsid w:val="00855D8D"/>
    <w:rsid w:val="00865BA0"/>
    <w:rsid w:val="008725FF"/>
    <w:rsid w:val="00874EBF"/>
    <w:rsid w:val="00875883"/>
    <w:rsid w:val="00887CC9"/>
    <w:rsid w:val="008A7C91"/>
    <w:rsid w:val="008C0FF7"/>
    <w:rsid w:val="008D2419"/>
    <w:rsid w:val="008D6F1D"/>
    <w:rsid w:val="008E3FC7"/>
    <w:rsid w:val="008E6A6C"/>
    <w:rsid w:val="008F422D"/>
    <w:rsid w:val="008F5FB6"/>
    <w:rsid w:val="00932105"/>
    <w:rsid w:val="00940956"/>
    <w:rsid w:val="00946859"/>
    <w:rsid w:val="00951803"/>
    <w:rsid w:val="00960242"/>
    <w:rsid w:val="0098717D"/>
    <w:rsid w:val="00990AD0"/>
    <w:rsid w:val="00990FED"/>
    <w:rsid w:val="00993873"/>
    <w:rsid w:val="009955F3"/>
    <w:rsid w:val="0099629D"/>
    <w:rsid w:val="009E00F5"/>
    <w:rsid w:val="009E7128"/>
    <w:rsid w:val="00A11100"/>
    <w:rsid w:val="00A16FBB"/>
    <w:rsid w:val="00A20F13"/>
    <w:rsid w:val="00A22FEC"/>
    <w:rsid w:val="00A54468"/>
    <w:rsid w:val="00A61949"/>
    <w:rsid w:val="00A74232"/>
    <w:rsid w:val="00A7611D"/>
    <w:rsid w:val="00A81254"/>
    <w:rsid w:val="00A835DC"/>
    <w:rsid w:val="00A94EE9"/>
    <w:rsid w:val="00AA175C"/>
    <w:rsid w:val="00AA2D80"/>
    <w:rsid w:val="00AB3054"/>
    <w:rsid w:val="00AB4177"/>
    <w:rsid w:val="00AB5CEA"/>
    <w:rsid w:val="00AD7CBF"/>
    <w:rsid w:val="00AE09D5"/>
    <w:rsid w:val="00AF2532"/>
    <w:rsid w:val="00AF4194"/>
    <w:rsid w:val="00AF5416"/>
    <w:rsid w:val="00AF7A99"/>
    <w:rsid w:val="00B10C9D"/>
    <w:rsid w:val="00B16276"/>
    <w:rsid w:val="00B16484"/>
    <w:rsid w:val="00B169C8"/>
    <w:rsid w:val="00B1713A"/>
    <w:rsid w:val="00B21322"/>
    <w:rsid w:val="00B3352B"/>
    <w:rsid w:val="00B33C94"/>
    <w:rsid w:val="00B41B5C"/>
    <w:rsid w:val="00B477F7"/>
    <w:rsid w:val="00B54ABB"/>
    <w:rsid w:val="00B606B7"/>
    <w:rsid w:val="00B638C8"/>
    <w:rsid w:val="00B671C1"/>
    <w:rsid w:val="00B85ACC"/>
    <w:rsid w:val="00B86C07"/>
    <w:rsid w:val="00BA4538"/>
    <w:rsid w:val="00BA7C72"/>
    <w:rsid w:val="00BA7E5B"/>
    <w:rsid w:val="00BE53E6"/>
    <w:rsid w:val="00C009ED"/>
    <w:rsid w:val="00C059E4"/>
    <w:rsid w:val="00C05B18"/>
    <w:rsid w:val="00C0636D"/>
    <w:rsid w:val="00C1349D"/>
    <w:rsid w:val="00C20727"/>
    <w:rsid w:val="00C22637"/>
    <w:rsid w:val="00C27354"/>
    <w:rsid w:val="00C3016A"/>
    <w:rsid w:val="00C32D23"/>
    <w:rsid w:val="00C35D91"/>
    <w:rsid w:val="00C43C76"/>
    <w:rsid w:val="00C573EE"/>
    <w:rsid w:val="00C610E9"/>
    <w:rsid w:val="00C66D0A"/>
    <w:rsid w:val="00C70103"/>
    <w:rsid w:val="00C77F3C"/>
    <w:rsid w:val="00C91567"/>
    <w:rsid w:val="00C9402B"/>
    <w:rsid w:val="00CA2005"/>
    <w:rsid w:val="00CA5A63"/>
    <w:rsid w:val="00CC36CF"/>
    <w:rsid w:val="00CC52EF"/>
    <w:rsid w:val="00CF2073"/>
    <w:rsid w:val="00D04665"/>
    <w:rsid w:val="00D04DCB"/>
    <w:rsid w:val="00D07CAE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A350F"/>
    <w:rsid w:val="00DA7B2B"/>
    <w:rsid w:val="00DD0339"/>
    <w:rsid w:val="00DD294F"/>
    <w:rsid w:val="00DE49E8"/>
    <w:rsid w:val="00DE7BD2"/>
    <w:rsid w:val="00E07FE1"/>
    <w:rsid w:val="00E21DAF"/>
    <w:rsid w:val="00E23473"/>
    <w:rsid w:val="00E27BE2"/>
    <w:rsid w:val="00E476F4"/>
    <w:rsid w:val="00E55706"/>
    <w:rsid w:val="00E63890"/>
    <w:rsid w:val="00E676E5"/>
    <w:rsid w:val="00E92AF5"/>
    <w:rsid w:val="00E9511F"/>
    <w:rsid w:val="00EA46ED"/>
    <w:rsid w:val="00EB16BB"/>
    <w:rsid w:val="00EB193D"/>
    <w:rsid w:val="00EB55AD"/>
    <w:rsid w:val="00EC1CDB"/>
    <w:rsid w:val="00EC4F42"/>
    <w:rsid w:val="00ED234C"/>
    <w:rsid w:val="00ED3B51"/>
    <w:rsid w:val="00ED3C3C"/>
    <w:rsid w:val="00EE45E3"/>
    <w:rsid w:val="00EE5582"/>
    <w:rsid w:val="00F079AF"/>
    <w:rsid w:val="00F07C5F"/>
    <w:rsid w:val="00F11212"/>
    <w:rsid w:val="00F1512B"/>
    <w:rsid w:val="00F21D35"/>
    <w:rsid w:val="00F221A2"/>
    <w:rsid w:val="00F34FBC"/>
    <w:rsid w:val="00F36C7E"/>
    <w:rsid w:val="00F40F89"/>
    <w:rsid w:val="00F44F08"/>
    <w:rsid w:val="00F539C3"/>
    <w:rsid w:val="00F54FEE"/>
    <w:rsid w:val="00F562D5"/>
    <w:rsid w:val="00F81DA4"/>
    <w:rsid w:val="00F9191D"/>
    <w:rsid w:val="00F95C35"/>
    <w:rsid w:val="00FA10D8"/>
    <w:rsid w:val="00FB15C9"/>
    <w:rsid w:val="00FB4338"/>
    <w:rsid w:val="00FC56A6"/>
    <w:rsid w:val="00FD21F8"/>
    <w:rsid w:val="00FD72D5"/>
    <w:rsid w:val="00FE1E5B"/>
    <w:rsid w:val="00FE3900"/>
    <w:rsid w:val="00FE433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rsid w:val="001964D3"/>
    <w:rPr>
      <w:rFonts w:ascii="Times New Roman" w:hAnsi="Times New Roman"/>
      <w:sz w:val="24"/>
      <w:szCs w:val="24"/>
    </w:rPr>
  </w:style>
  <w:style w:type="paragraph" w:styleId="HTMLiankstoformatuotas">
    <w:name w:val="HTML Preformatted"/>
    <w:basedOn w:val="prastasis"/>
    <w:link w:val="HTMLiankstoformatuotasDiagrama"/>
    <w:uiPriority w:val="99"/>
    <w:semiHidden/>
    <w:unhideWhenUsed/>
    <w:rsid w:val="000E5A5F"/>
    <w:rPr>
      <w:rFonts w:ascii="Consolas" w:hAnsi="Consolas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semiHidden/>
    <w:rsid w:val="000E5A5F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6</TotalTime>
  <Pages>1</Pages>
  <Words>117</Words>
  <Characters>891</Characters>
  <Application>Microsoft Office Word</Application>
  <DocSecurity>0</DocSecurity>
  <Lines>7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4</cp:revision>
  <cp:lastPrinted>2024-04-09T07:03:00Z</cp:lastPrinted>
  <dcterms:created xsi:type="dcterms:W3CDTF">2025-04-07T07:06:00Z</dcterms:created>
  <dcterms:modified xsi:type="dcterms:W3CDTF">2025-04-25T08:36:00Z</dcterms:modified>
</cp:coreProperties>
</file>