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4F48E" w14:textId="27340C67" w:rsidR="0099629D" w:rsidRPr="00326B85" w:rsidRDefault="00561F05" w:rsidP="0088511B">
      <w:pPr>
        <w:tabs>
          <w:tab w:val="left" w:pos="2977"/>
        </w:tabs>
        <w:jc w:val="center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87BC9"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17C345FB" w14:textId="79DB5601" w:rsidR="00E60A04" w:rsidRDefault="00AF7E01" w:rsidP="00712BD0">
      <w:pPr>
        <w:pStyle w:val="Pagrindinistekstas2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Hlk31622425"/>
      <w:r w:rsidRPr="0086514C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 w:rsidR="00A23771">
        <w:rPr>
          <w:rFonts w:ascii="Times New Roman" w:hAnsi="Times New Roman"/>
          <w:b/>
          <w:sz w:val="24"/>
          <w:szCs w:val="24"/>
          <w:lang w:val="lt-LT"/>
        </w:rPr>
        <w:t>ŠAKIŲ</w:t>
      </w:r>
      <w:r w:rsidR="00712BD0" w:rsidRPr="00712BD0">
        <w:rPr>
          <w:rFonts w:ascii="Times New Roman" w:hAnsi="Times New Roman"/>
          <w:b/>
          <w:sz w:val="24"/>
          <w:szCs w:val="24"/>
        </w:rPr>
        <w:t xml:space="preserve"> IKIMOKYKLINIO UGDYMO </w:t>
      </w:r>
      <w:r w:rsidR="00A23771">
        <w:rPr>
          <w:rFonts w:ascii="Times New Roman" w:hAnsi="Times New Roman"/>
          <w:b/>
          <w:sz w:val="24"/>
          <w:szCs w:val="24"/>
        </w:rPr>
        <w:t>MOKYKLOS „MAŽI ŽINGSNELIAI”</w:t>
      </w:r>
    </w:p>
    <w:p w14:paraId="28E76244" w14:textId="6FA6D28B" w:rsidR="00AF7E01" w:rsidRPr="00712BD0" w:rsidRDefault="00A23771" w:rsidP="00712BD0">
      <w:pPr>
        <w:pStyle w:val="Pagrindinistekstas2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t-LT"/>
        </w:rPr>
      </w:pPr>
      <w:r>
        <w:rPr>
          <w:rFonts w:ascii="Times New Roman" w:hAnsi="Times New Roman"/>
          <w:b/>
          <w:sz w:val="24"/>
          <w:szCs w:val="24"/>
        </w:rPr>
        <w:t xml:space="preserve">LAIKINO </w:t>
      </w:r>
      <w:r w:rsidR="00062FCA" w:rsidRPr="00712BD0">
        <w:rPr>
          <w:rFonts w:ascii="Times New Roman" w:hAnsi="Times New Roman"/>
          <w:b/>
          <w:sz w:val="24"/>
          <w:szCs w:val="24"/>
          <w:lang w:val="lt-LT"/>
        </w:rPr>
        <w:t>UŽDARYMO</w:t>
      </w:r>
    </w:p>
    <w:bookmarkEnd w:id="0"/>
    <w:p w14:paraId="68C88B2E" w14:textId="77777777" w:rsidR="0099629D" w:rsidRPr="00853C4C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4FB3FEF7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E60A04">
        <w:rPr>
          <w:rFonts w:ascii="Times New Roman" w:hAnsi="Times New Roman"/>
          <w:sz w:val="24"/>
          <w:szCs w:val="24"/>
          <w:lang w:val="lt-LT"/>
        </w:rPr>
        <w:t>5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853C4C">
        <w:rPr>
          <w:rFonts w:ascii="Times New Roman" w:hAnsi="Times New Roman"/>
          <w:sz w:val="24"/>
          <w:szCs w:val="24"/>
          <w:lang w:val="lt-LT"/>
        </w:rPr>
        <w:t>g</w:t>
      </w:r>
      <w:r w:rsidR="00AF7E01">
        <w:rPr>
          <w:rFonts w:ascii="Times New Roman" w:hAnsi="Times New Roman"/>
          <w:sz w:val="24"/>
          <w:szCs w:val="24"/>
          <w:lang w:val="lt-LT"/>
        </w:rPr>
        <w:t>egužės</w:t>
      </w:r>
      <w:r w:rsidR="00F8360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43B5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1B13D3E" w14:textId="77777777" w:rsidR="009A12C2" w:rsidRPr="00326B85" w:rsidRDefault="009A12C2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1E301B1B" w14:textId="6A985F43" w:rsidR="00AE7BCF" w:rsidRDefault="009A12C2" w:rsidP="009A12C2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51709A">
        <w:rPr>
          <w:rFonts w:ascii="Times New Roman" w:hAnsi="Times New Roman"/>
          <w:sz w:val="24"/>
          <w:szCs w:val="24"/>
          <w:lang w:val="lt-LT"/>
        </w:rPr>
        <w:t>Vadovaudamasi</w:t>
      </w:r>
      <w:r>
        <w:rPr>
          <w:rFonts w:ascii="Times New Roman" w:hAnsi="Times New Roman"/>
          <w:sz w:val="24"/>
          <w:szCs w:val="24"/>
          <w:lang w:val="lt-LT"/>
        </w:rPr>
        <w:t>s</w:t>
      </w:r>
      <w:r w:rsidRPr="0051709A">
        <w:rPr>
          <w:rFonts w:ascii="Times New Roman" w:hAnsi="Times New Roman"/>
          <w:sz w:val="24"/>
          <w:szCs w:val="24"/>
          <w:lang w:val="lt-LT"/>
        </w:rPr>
        <w:t xml:space="preserve"> Lietuvos Respublikos 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vietos savivaldos įstatymo </w:t>
      </w:r>
      <w:r w:rsidR="00DE2AD4">
        <w:rPr>
          <w:rFonts w:ascii="Times New Roman" w:hAnsi="Times New Roman"/>
          <w:color w:val="000000" w:themeColor="text1"/>
          <w:sz w:val="24"/>
          <w:szCs w:val="24"/>
          <w:lang w:val="lt-LT"/>
        </w:rPr>
        <w:t>3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straipsnio 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>10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dali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>es 2 punktu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>,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6 straipsnio 8 punktu, 25 straipsnio 5 dalimi,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Lietuvos Respublikos švietimo įstatymo 58 straipsnio </w:t>
      </w:r>
      <w:r w:rsidR="009B6476">
        <w:rPr>
          <w:rFonts w:ascii="Times New Roman" w:hAnsi="Times New Roman"/>
          <w:sz w:val="24"/>
          <w:szCs w:val="24"/>
          <w:lang w:val="lt-LT"/>
        </w:rPr>
        <w:t>2</w:t>
      </w:r>
      <w:r>
        <w:rPr>
          <w:rFonts w:ascii="Times New Roman" w:hAnsi="Times New Roman"/>
          <w:sz w:val="24"/>
          <w:szCs w:val="24"/>
          <w:lang w:val="lt-LT"/>
        </w:rPr>
        <w:t xml:space="preserve"> dalies </w:t>
      </w:r>
      <w:r w:rsidR="009B6476">
        <w:rPr>
          <w:rFonts w:ascii="Times New Roman" w:hAnsi="Times New Roman"/>
          <w:sz w:val="24"/>
          <w:szCs w:val="24"/>
          <w:lang w:val="lt-LT"/>
        </w:rPr>
        <w:t>2</w:t>
      </w:r>
      <w:r>
        <w:rPr>
          <w:rFonts w:ascii="Times New Roman" w:hAnsi="Times New Roman"/>
          <w:sz w:val="24"/>
          <w:szCs w:val="24"/>
          <w:lang w:val="lt-LT"/>
        </w:rPr>
        <w:t xml:space="preserve"> punktu bei atsižvelgdamas į </w:t>
      </w:r>
      <w:r w:rsidR="00A23771">
        <w:rPr>
          <w:rFonts w:ascii="Times New Roman" w:hAnsi="Times New Roman"/>
          <w:sz w:val="24"/>
          <w:szCs w:val="24"/>
          <w:lang w:val="lt-LT"/>
        </w:rPr>
        <w:t>Šakių ikimokyklinio ugdymo mokyklos „Maži žingsneliai“</w:t>
      </w:r>
      <w:r w:rsidR="000C53CD">
        <w:rPr>
          <w:rFonts w:ascii="Times New Roman" w:hAnsi="Times New Roman"/>
          <w:sz w:val="24"/>
          <w:szCs w:val="24"/>
          <w:lang w:val="lt-LT"/>
        </w:rPr>
        <w:t xml:space="preserve"> direkto</w:t>
      </w:r>
      <w:r w:rsidR="00A23771">
        <w:rPr>
          <w:rFonts w:ascii="Times New Roman" w:hAnsi="Times New Roman"/>
          <w:sz w:val="24"/>
          <w:szCs w:val="24"/>
          <w:lang w:val="lt-LT"/>
        </w:rPr>
        <w:t>rės</w:t>
      </w:r>
      <w:r w:rsidR="000C53C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23771">
        <w:rPr>
          <w:rFonts w:ascii="Times New Roman" w:hAnsi="Times New Roman"/>
          <w:sz w:val="24"/>
          <w:szCs w:val="24"/>
          <w:lang w:val="lt-LT"/>
        </w:rPr>
        <w:t xml:space="preserve">Linos </w:t>
      </w:r>
      <w:proofErr w:type="spellStart"/>
      <w:r w:rsidR="00A23771">
        <w:rPr>
          <w:rFonts w:ascii="Times New Roman" w:hAnsi="Times New Roman"/>
          <w:sz w:val="24"/>
          <w:szCs w:val="24"/>
          <w:lang w:val="lt-LT"/>
        </w:rPr>
        <w:t>Viliūšienės</w:t>
      </w:r>
      <w:proofErr w:type="spellEnd"/>
      <w:r w:rsidR="000C53CD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0C53CD" w:rsidRPr="00C7159F">
        <w:rPr>
          <w:rFonts w:ascii="Times New Roman" w:hAnsi="Times New Roman"/>
          <w:sz w:val="24"/>
          <w:szCs w:val="24"/>
          <w:lang w:val="lt-LT"/>
        </w:rPr>
        <w:t>20</w:t>
      </w:r>
      <w:r w:rsidR="000C53CD">
        <w:rPr>
          <w:rFonts w:ascii="Times New Roman" w:hAnsi="Times New Roman"/>
          <w:sz w:val="24"/>
          <w:szCs w:val="24"/>
          <w:lang w:val="lt-LT"/>
        </w:rPr>
        <w:t>2</w:t>
      </w:r>
      <w:r w:rsidR="00CC486B">
        <w:rPr>
          <w:rFonts w:ascii="Times New Roman" w:hAnsi="Times New Roman"/>
          <w:sz w:val="24"/>
          <w:szCs w:val="24"/>
          <w:lang w:val="lt-LT"/>
        </w:rPr>
        <w:t>5</w:t>
      </w:r>
      <w:r w:rsidR="000C53C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C53CD" w:rsidRPr="00C7159F">
        <w:rPr>
          <w:rFonts w:ascii="Times New Roman" w:hAnsi="Times New Roman"/>
          <w:sz w:val="24"/>
          <w:szCs w:val="24"/>
          <w:lang w:val="lt-LT"/>
        </w:rPr>
        <w:t xml:space="preserve">m. </w:t>
      </w:r>
      <w:r w:rsidR="000C53CD">
        <w:rPr>
          <w:rFonts w:ascii="Times New Roman" w:hAnsi="Times New Roman"/>
          <w:sz w:val="24"/>
          <w:szCs w:val="24"/>
          <w:lang w:val="lt-LT"/>
        </w:rPr>
        <w:t xml:space="preserve">gegužės </w:t>
      </w:r>
      <w:r w:rsidR="00A23771">
        <w:rPr>
          <w:rFonts w:ascii="Times New Roman" w:hAnsi="Times New Roman"/>
          <w:sz w:val="24"/>
          <w:szCs w:val="24"/>
          <w:lang w:val="lt-LT"/>
        </w:rPr>
        <w:t>6</w:t>
      </w:r>
      <w:r w:rsidR="000C53CD" w:rsidRPr="00C7159F">
        <w:rPr>
          <w:rFonts w:ascii="Times New Roman" w:hAnsi="Times New Roman"/>
          <w:sz w:val="24"/>
          <w:szCs w:val="24"/>
          <w:lang w:val="lt-LT"/>
        </w:rPr>
        <w:t xml:space="preserve"> d. </w:t>
      </w:r>
      <w:r w:rsidR="000C53CD">
        <w:rPr>
          <w:rFonts w:ascii="Times New Roman" w:hAnsi="Times New Roman"/>
          <w:sz w:val="24"/>
          <w:szCs w:val="24"/>
          <w:lang w:val="lt-LT"/>
        </w:rPr>
        <w:t>prašymą</w:t>
      </w:r>
      <w:r w:rsidR="000C53CD" w:rsidRPr="00C7159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C53CD">
        <w:rPr>
          <w:rFonts w:ascii="Times New Roman" w:hAnsi="Times New Roman"/>
          <w:sz w:val="24"/>
          <w:szCs w:val="24"/>
          <w:lang w:val="lt-LT"/>
        </w:rPr>
        <w:t xml:space="preserve">Nr. </w:t>
      </w:r>
      <w:r w:rsidR="00A23771">
        <w:rPr>
          <w:rFonts w:ascii="Times New Roman" w:hAnsi="Times New Roman"/>
          <w:sz w:val="24"/>
          <w:szCs w:val="24"/>
          <w:lang w:val="lt-LT"/>
        </w:rPr>
        <w:t>R2-75</w:t>
      </w:r>
      <w:r w:rsidR="0088511B">
        <w:rPr>
          <w:rFonts w:ascii="Times New Roman" w:hAnsi="Times New Roman"/>
          <w:sz w:val="24"/>
          <w:szCs w:val="24"/>
          <w:lang w:val="lt-LT"/>
        </w:rPr>
        <w:t>:</w:t>
      </w:r>
      <w:r w:rsidRPr="0051709A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36428E83" w14:textId="1E578126" w:rsidR="000C53CD" w:rsidRPr="00CC486B" w:rsidRDefault="0088511B" w:rsidP="00A23771">
      <w:pPr>
        <w:pStyle w:val="Pagrindinistekstas"/>
        <w:tabs>
          <w:tab w:val="left" w:pos="567"/>
          <w:tab w:val="left" w:pos="851"/>
          <w:tab w:val="left" w:pos="2410"/>
        </w:tabs>
        <w:spacing w:line="360" w:lineRule="auto"/>
        <w:ind w:firstLine="720"/>
        <w:rPr>
          <w:rFonts w:ascii="Times New Roman" w:hAnsi="Times New Roman"/>
          <w:spacing w:val="60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1. N</w:t>
      </w:r>
      <w:r w:rsidR="009A12C2" w:rsidRPr="0051709A">
        <w:rPr>
          <w:rFonts w:ascii="Times New Roman" w:hAnsi="Times New Roman"/>
          <w:spacing w:val="60"/>
          <w:sz w:val="24"/>
          <w:szCs w:val="24"/>
          <w:lang w:val="lt-LT"/>
        </w:rPr>
        <w:t>u</w:t>
      </w:r>
      <w:r>
        <w:rPr>
          <w:rFonts w:ascii="Times New Roman" w:hAnsi="Times New Roman"/>
          <w:spacing w:val="60"/>
          <w:sz w:val="24"/>
          <w:szCs w:val="24"/>
          <w:lang w:val="lt-LT"/>
        </w:rPr>
        <w:t>rodau</w:t>
      </w:r>
      <w:r w:rsidR="000C53CD" w:rsidRPr="000C53C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C53CD">
        <w:rPr>
          <w:rFonts w:ascii="Times New Roman" w:hAnsi="Times New Roman"/>
          <w:sz w:val="24"/>
          <w:szCs w:val="24"/>
          <w:lang w:val="lt-LT"/>
        </w:rPr>
        <w:t>laikinai</w:t>
      </w:r>
      <w:r w:rsidR="00CC486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C53CD" w:rsidRPr="00617082">
        <w:rPr>
          <w:rFonts w:ascii="Times New Roman" w:hAnsi="Times New Roman"/>
          <w:sz w:val="24"/>
          <w:szCs w:val="24"/>
          <w:lang w:val="lt-LT"/>
        </w:rPr>
        <w:t>202</w:t>
      </w:r>
      <w:r w:rsidR="00CC486B">
        <w:rPr>
          <w:rFonts w:ascii="Times New Roman" w:hAnsi="Times New Roman"/>
          <w:sz w:val="24"/>
          <w:szCs w:val="24"/>
          <w:lang w:val="lt-LT"/>
        </w:rPr>
        <w:t xml:space="preserve">5 </w:t>
      </w:r>
      <w:r w:rsidR="000C53CD" w:rsidRPr="00617082">
        <w:rPr>
          <w:rFonts w:ascii="Times New Roman" w:hAnsi="Times New Roman"/>
          <w:sz w:val="24"/>
          <w:szCs w:val="24"/>
          <w:lang w:val="lt-LT"/>
        </w:rPr>
        <w:t xml:space="preserve">m. </w:t>
      </w:r>
      <w:r w:rsidR="00A23771">
        <w:rPr>
          <w:rFonts w:ascii="Times New Roman" w:hAnsi="Times New Roman"/>
          <w:sz w:val="24"/>
          <w:szCs w:val="24"/>
          <w:lang w:val="lt-LT"/>
        </w:rPr>
        <w:t>rugpjūčio</w:t>
      </w:r>
      <w:r w:rsidR="000C53CD" w:rsidRPr="00617082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23771">
        <w:rPr>
          <w:rFonts w:ascii="Times New Roman" w:hAnsi="Times New Roman"/>
          <w:sz w:val="24"/>
          <w:szCs w:val="24"/>
          <w:lang w:val="lt-LT"/>
        </w:rPr>
        <w:t>29</w:t>
      </w:r>
      <w:r w:rsidR="000C53CD" w:rsidRPr="00617082">
        <w:rPr>
          <w:rFonts w:ascii="Times New Roman" w:hAnsi="Times New Roman"/>
          <w:sz w:val="24"/>
          <w:szCs w:val="24"/>
          <w:lang w:val="lt-LT"/>
        </w:rPr>
        <w:t xml:space="preserve"> d.</w:t>
      </w:r>
      <w:r w:rsidR="00A2377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C53CD" w:rsidRPr="00617082">
        <w:rPr>
          <w:rFonts w:ascii="Times New Roman" w:hAnsi="Times New Roman"/>
          <w:sz w:val="24"/>
          <w:szCs w:val="24"/>
          <w:lang w:val="lt-LT"/>
        </w:rPr>
        <w:t xml:space="preserve">uždaryti </w:t>
      </w:r>
      <w:r w:rsidR="00A23771">
        <w:rPr>
          <w:rFonts w:ascii="Times New Roman" w:hAnsi="Times New Roman"/>
          <w:sz w:val="24"/>
          <w:szCs w:val="24"/>
          <w:lang w:val="lt-LT"/>
        </w:rPr>
        <w:t>Šakių ikimokyklinio ugdymo mokyklą</w:t>
      </w:r>
      <w:r w:rsidR="00A23771" w:rsidRPr="00617082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23771">
        <w:rPr>
          <w:rFonts w:ascii="Times New Roman" w:hAnsi="Times New Roman"/>
          <w:sz w:val="24"/>
          <w:szCs w:val="24"/>
          <w:lang w:val="lt-LT"/>
        </w:rPr>
        <w:t>„Maži žingsneliai“.</w:t>
      </w:r>
    </w:p>
    <w:p w14:paraId="0B1834B3" w14:textId="6800A2B7" w:rsidR="0088511B" w:rsidRDefault="0088511B" w:rsidP="0088511B">
      <w:pPr>
        <w:pStyle w:val="Pagrindinistekstas"/>
        <w:tabs>
          <w:tab w:val="left" w:pos="2410"/>
        </w:tabs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2. </w:t>
      </w:r>
      <w:r>
        <w:rPr>
          <w:rFonts w:ascii="Times New Roman" w:hAnsi="Times New Roman"/>
          <w:spacing w:val="60"/>
          <w:sz w:val="24"/>
          <w:szCs w:val="24"/>
          <w:lang w:val="lt-LT"/>
        </w:rPr>
        <w:t>Įpareigoju</w:t>
      </w:r>
      <w:r w:rsidRPr="0088511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23771">
        <w:rPr>
          <w:rFonts w:ascii="Times New Roman" w:hAnsi="Times New Roman"/>
          <w:sz w:val="24"/>
          <w:szCs w:val="24"/>
          <w:lang w:val="lt-LT"/>
        </w:rPr>
        <w:t>Šakių ikimokyklinio ugdymo mokyklos</w:t>
      </w:r>
      <w:r w:rsidR="00A23771" w:rsidRPr="00617082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23771">
        <w:rPr>
          <w:rFonts w:ascii="Times New Roman" w:hAnsi="Times New Roman"/>
          <w:sz w:val="24"/>
          <w:szCs w:val="24"/>
          <w:lang w:val="lt-LT"/>
        </w:rPr>
        <w:t xml:space="preserve">„Maži žingsneliai“ </w:t>
      </w:r>
      <w:r w:rsidR="000C53CD">
        <w:rPr>
          <w:rFonts w:ascii="Times New Roman" w:hAnsi="Times New Roman"/>
          <w:sz w:val="24"/>
          <w:szCs w:val="24"/>
          <w:lang w:val="lt-LT"/>
        </w:rPr>
        <w:t>direktor</w:t>
      </w:r>
      <w:r w:rsidR="00A23771">
        <w:rPr>
          <w:rFonts w:ascii="Times New Roman" w:hAnsi="Times New Roman"/>
          <w:sz w:val="24"/>
          <w:szCs w:val="24"/>
          <w:lang w:val="lt-LT"/>
        </w:rPr>
        <w:t>ę</w:t>
      </w:r>
      <w:r w:rsidR="000C53CD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informuoti </w:t>
      </w:r>
      <w:r w:rsidR="00A23771">
        <w:rPr>
          <w:rFonts w:ascii="Times New Roman" w:hAnsi="Times New Roman"/>
          <w:sz w:val="24"/>
          <w:szCs w:val="24"/>
          <w:lang w:val="lt-LT"/>
        </w:rPr>
        <w:t xml:space="preserve">įstaigą </w:t>
      </w:r>
      <w:r>
        <w:rPr>
          <w:rFonts w:ascii="Times New Roman" w:hAnsi="Times New Roman"/>
          <w:sz w:val="24"/>
          <w:szCs w:val="24"/>
          <w:lang w:val="lt-LT"/>
        </w:rPr>
        <w:t>lankančių vaikų tėvus</w:t>
      </w:r>
      <w:r w:rsidR="00B1100A">
        <w:rPr>
          <w:rFonts w:ascii="Times New Roman" w:hAnsi="Times New Roman"/>
          <w:sz w:val="24"/>
          <w:szCs w:val="24"/>
          <w:lang w:val="lt-LT"/>
        </w:rPr>
        <w:t xml:space="preserve"> (</w:t>
      </w:r>
      <w:r w:rsidR="0086514C">
        <w:rPr>
          <w:rFonts w:ascii="Times New Roman" w:hAnsi="Times New Roman"/>
          <w:sz w:val="24"/>
          <w:szCs w:val="24"/>
          <w:lang w:val="lt-LT"/>
        </w:rPr>
        <w:t>įtėvius, globėjus</w:t>
      </w:r>
      <w:r w:rsidR="00B1100A">
        <w:rPr>
          <w:rFonts w:ascii="Times New Roman" w:hAnsi="Times New Roman"/>
          <w:sz w:val="24"/>
          <w:szCs w:val="24"/>
          <w:lang w:val="lt-LT"/>
        </w:rPr>
        <w:t>)</w:t>
      </w:r>
      <w:r>
        <w:rPr>
          <w:rFonts w:ascii="Times New Roman" w:hAnsi="Times New Roman"/>
          <w:sz w:val="24"/>
          <w:szCs w:val="24"/>
          <w:lang w:val="lt-LT"/>
        </w:rPr>
        <w:t xml:space="preserve"> apie laikiną ugdymo paslaugų </w:t>
      </w:r>
      <w:r w:rsidR="004C6897">
        <w:rPr>
          <w:rFonts w:ascii="Times New Roman" w:hAnsi="Times New Roman"/>
          <w:sz w:val="24"/>
          <w:szCs w:val="24"/>
          <w:lang w:val="lt-LT"/>
        </w:rPr>
        <w:t>neteikimą nurodyt</w:t>
      </w:r>
      <w:r w:rsidR="00A23771">
        <w:rPr>
          <w:rFonts w:ascii="Times New Roman" w:hAnsi="Times New Roman"/>
          <w:sz w:val="24"/>
          <w:szCs w:val="24"/>
          <w:lang w:val="lt-LT"/>
        </w:rPr>
        <w:t>ą dieną</w:t>
      </w:r>
      <w:r w:rsidR="004C6897">
        <w:rPr>
          <w:rFonts w:ascii="Times New Roman" w:hAnsi="Times New Roman"/>
          <w:sz w:val="24"/>
          <w:szCs w:val="24"/>
          <w:lang w:val="lt-LT"/>
        </w:rPr>
        <w:t>.</w:t>
      </w:r>
    </w:p>
    <w:p w14:paraId="63A0DA19" w14:textId="4EFFBB54" w:rsidR="000D2AC7" w:rsidRPr="009A12C2" w:rsidRDefault="000D2AC7" w:rsidP="00B1100A">
      <w:pPr>
        <w:tabs>
          <w:tab w:val="left" w:pos="567"/>
          <w:tab w:val="left" w:pos="993"/>
        </w:tabs>
        <w:spacing w:line="360" w:lineRule="auto"/>
        <w:ind w:firstLine="720"/>
        <w:jc w:val="both"/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</w:p>
    <w:p w14:paraId="6016126B" w14:textId="066ECC50" w:rsidR="0099629D" w:rsidRPr="00966CF6" w:rsidRDefault="00326B85" w:rsidP="00966CF6">
      <w:pPr>
        <w:tabs>
          <w:tab w:val="left" w:pos="851"/>
          <w:tab w:val="left" w:pos="6804"/>
          <w:tab w:val="left" w:pos="7450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966CF6">
        <w:rPr>
          <w:rFonts w:ascii="Times New Roman" w:hAnsi="Times New Roman"/>
          <w:sz w:val="24"/>
          <w:szCs w:val="24"/>
          <w:lang w:val="lt-LT"/>
        </w:rPr>
        <w:tab/>
      </w:r>
      <w:r w:rsidR="0099629D" w:rsidRPr="00966CF6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475EC011" w14:textId="77777777" w:rsidR="00257E99" w:rsidRPr="000D2AC7" w:rsidRDefault="00257E99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</w:p>
    <w:p w14:paraId="3C0D6511" w14:textId="11D1CC8C" w:rsidR="00397AAA" w:rsidRDefault="0099629D" w:rsidP="001E6580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752F15">
        <w:rPr>
          <w:rFonts w:ascii="Times New Roman" w:hAnsi="Times New Roman"/>
          <w:sz w:val="24"/>
          <w:szCs w:val="24"/>
          <w:lang w:val="lt-LT"/>
        </w:rPr>
        <w:tab/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59DD46AE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EDF1727" w14:textId="6F87F6D3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6802ABE7" w14:textId="77777777" w:rsidR="004944DC" w:rsidRPr="009B6476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B6476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49899D81" w14:textId="61413343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9A0785">
        <w:rPr>
          <w:rFonts w:ascii="Times New Roman" w:hAnsi="Times New Roman"/>
          <w:sz w:val="24"/>
          <w:szCs w:val="24"/>
          <w:lang w:val="pt-BR"/>
        </w:rPr>
        <w:t>vyriausi</w:t>
      </w:r>
      <w:r w:rsidR="00855C6D">
        <w:rPr>
          <w:rFonts w:ascii="Times New Roman" w:hAnsi="Times New Roman"/>
          <w:sz w:val="24"/>
          <w:szCs w:val="24"/>
          <w:lang w:val="pt-BR"/>
        </w:rPr>
        <w:t>oji</w:t>
      </w:r>
      <w:r w:rsidRPr="009A0785">
        <w:rPr>
          <w:rFonts w:ascii="Times New Roman" w:hAnsi="Times New Roman"/>
          <w:sz w:val="24"/>
          <w:szCs w:val="24"/>
          <w:lang w:val="pt-BR"/>
        </w:rPr>
        <w:t xml:space="preserve"> specialist</w:t>
      </w:r>
      <w:r w:rsidR="00976D51">
        <w:rPr>
          <w:rFonts w:ascii="Times New Roman" w:hAnsi="Times New Roman"/>
          <w:sz w:val="24"/>
          <w:szCs w:val="24"/>
          <w:lang w:val="pt-BR"/>
        </w:rPr>
        <w:t>ė</w:t>
      </w:r>
    </w:p>
    <w:p w14:paraId="3F6C2D83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341AD7A7" w14:textId="5D98570E" w:rsidR="004944DC" w:rsidRPr="009A0785" w:rsidRDefault="00976D51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Ingrida Kasparavičienė</w:t>
      </w:r>
    </w:p>
    <w:p w14:paraId="4514F77D" w14:textId="74EC50C8" w:rsidR="0099629D" w:rsidRPr="001E6580" w:rsidRDefault="004944DC" w:rsidP="001E6580">
      <w:pPr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CC486B">
        <w:rPr>
          <w:rFonts w:ascii="Times New Roman" w:hAnsi="Times New Roman"/>
          <w:sz w:val="24"/>
          <w:szCs w:val="24"/>
        </w:rPr>
        <w:t>5</w:t>
      </w:r>
      <w:r w:rsidR="00AE7BCF">
        <w:rPr>
          <w:rFonts w:ascii="Times New Roman" w:hAnsi="Times New Roman"/>
          <w:sz w:val="24"/>
          <w:szCs w:val="24"/>
        </w:rPr>
        <w:t>-05-</w:t>
      </w:r>
      <w:r w:rsidR="00CC486B">
        <w:rPr>
          <w:rFonts w:ascii="Times New Roman" w:hAnsi="Times New Roman"/>
          <w:sz w:val="24"/>
          <w:szCs w:val="24"/>
        </w:rPr>
        <w:t>0</w:t>
      </w:r>
      <w:r w:rsidR="00A23771">
        <w:rPr>
          <w:rFonts w:ascii="Times New Roman" w:hAnsi="Times New Roman"/>
          <w:sz w:val="24"/>
          <w:szCs w:val="24"/>
        </w:rPr>
        <w:t>7</w:t>
      </w:r>
    </w:p>
    <w:sectPr w:rsidR="0099629D" w:rsidRPr="001E6580" w:rsidSect="00B41B5C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7AF483" w14:textId="77777777" w:rsidR="00B304C6" w:rsidRDefault="00B304C6">
      <w:r>
        <w:separator/>
      </w:r>
    </w:p>
  </w:endnote>
  <w:endnote w:type="continuationSeparator" w:id="0">
    <w:p w14:paraId="36FB611E" w14:textId="77777777" w:rsidR="00B304C6" w:rsidRDefault="00B304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D5105" w14:textId="6DA180BF" w:rsidR="0099629D" w:rsidRPr="004A27CD" w:rsidRDefault="00292B3A">
    <w:pPr>
      <w:pStyle w:val="Porat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E9659D">
      <w:rPr>
        <w:noProof/>
        <w:sz w:val="10"/>
        <w:szCs w:val="10"/>
        <w:lang w:val="fr-CH"/>
      </w:rPr>
      <w:t>C:\Users\ikasparaviciene\Downloads\D</w:t>
    </w:r>
    <w:r w:rsidR="00E9659D">
      <w:rPr>
        <w:rFonts w:hint="eastAsia"/>
        <w:noProof/>
        <w:sz w:val="10"/>
        <w:szCs w:val="10"/>
        <w:lang w:val="fr-CH"/>
      </w:rPr>
      <w:t>ė</w:t>
    </w:r>
    <w:r w:rsidR="00E9659D">
      <w:rPr>
        <w:noProof/>
        <w:sz w:val="10"/>
        <w:szCs w:val="10"/>
        <w:lang w:val="fr-CH"/>
      </w:rPr>
      <w:t>l Griškab</w:t>
    </w:r>
    <w:r w:rsidR="00E9659D">
      <w:rPr>
        <w:rFonts w:hint="eastAsia"/>
        <w:noProof/>
        <w:sz w:val="10"/>
        <w:szCs w:val="10"/>
        <w:lang w:val="fr-CH"/>
      </w:rPr>
      <w:t>ū</w:t>
    </w:r>
    <w:r w:rsidR="00E9659D">
      <w:rPr>
        <w:noProof/>
        <w:sz w:val="10"/>
        <w:szCs w:val="10"/>
        <w:lang w:val="fr-CH"/>
      </w:rPr>
      <w:t>džio gim. ikimok. ugd. grupi</w:t>
    </w:r>
    <w:r w:rsidR="00E9659D">
      <w:rPr>
        <w:rFonts w:hint="eastAsia"/>
        <w:noProof/>
        <w:sz w:val="10"/>
        <w:szCs w:val="10"/>
        <w:lang w:val="fr-CH"/>
      </w:rPr>
      <w:t>ų</w:t>
    </w:r>
    <w:r w:rsidR="00E9659D">
      <w:rPr>
        <w:noProof/>
        <w:sz w:val="10"/>
        <w:szCs w:val="10"/>
        <w:lang w:val="fr-CH"/>
      </w:rPr>
      <w:t xml:space="preserve"> laikino uždarymo.docx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E4A201" w14:textId="77777777" w:rsidR="00B304C6" w:rsidRDefault="00B304C6">
      <w:r>
        <w:separator/>
      </w:r>
    </w:p>
  </w:footnote>
  <w:footnote w:type="continuationSeparator" w:id="0">
    <w:p w14:paraId="57214098" w14:textId="77777777" w:rsidR="00B304C6" w:rsidRDefault="00B304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56344251"/>
      <w:docPartObj>
        <w:docPartGallery w:val="Page Numbers (Top of Page)"/>
        <w:docPartUnique/>
      </w:docPartObj>
    </w:sdtPr>
    <w:sdtEndPr/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55BEB"/>
    <w:multiLevelType w:val="hybridMultilevel"/>
    <w:tmpl w:val="B38A344A"/>
    <w:lvl w:ilvl="0" w:tplc="3F0E8A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2" w15:restartNumberingAfterBreak="0">
    <w:nsid w:val="540209E3"/>
    <w:multiLevelType w:val="hybridMultilevel"/>
    <w:tmpl w:val="98101792"/>
    <w:lvl w:ilvl="0" w:tplc="FD74DDA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22A35"/>
    <w:rsid w:val="00032E2C"/>
    <w:rsid w:val="00041F6C"/>
    <w:rsid w:val="000421D9"/>
    <w:rsid w:val="00053236"/>
    <w:rsid w:val="00062FCA"/>
    <w:rsid w:val="00067F20"/>
    <w:rsid w:val="00087BC9"/>
    <w:rsid w:val="00093E2D"/>
    <w:rsid w:val="00095AFA"/>
    <w:rsid w:val="00097933"/>
    <w:rsid w:val="000A3243"/>
    <w:rsid w:val="000B0025"/>
    <w:rsid w:val="000B12EA"/>
    <w:rsid w:val="000C3AB9"/>
    <w:rsid w:val="000C3F2E"/>
    <w:rsid w:val="000C53CD"/>
    <w:rsid w:val="000D2AC7"/>
    <w:rsid w:val="000D4001"/>
    <w:rsid w:val="000D64BF"/>
    <w:rsid w:val="000E0CD1"/>
    <w:rsid w:val="000E742E"/>
    <w:rsid w:val="00122A31"/>
    <w:rsid w:val="001277F3"/>
    <w:rsid w:val="00145B33"/>
    <w:rsid w:val="00146E5A"/>
    <w:rsid w:val="00150154"/>
    <w:rsid w:val="0016697B"/>
    <w:rsid w:val="0017349C"/>
    <w:rsid w:val="001750B1"/>
    <w:rsid w:val="001A6A42"/>
    <w:rsid w:val="001B715A"/>
    <w:rsid w:val="001D2024"/>
    <w:rsid w:val="001E0076"/>
    <w:rsid w:val="001E6580"/>
    <w:rsid w:val="001F7223"/>
    <w:rsid w:val="001F7C5A"/>
    <w:rsid w:val="00206104"/>
    <w:rsid w:val="0021201E"/>
    <w:rsid w:val="00242B12"/>
    <w:rsid w:val="00253DB8"/>
    <w:rsid w:val="00254168"/>
    <w:rsid w:val="00256DCA"/>
    <w:rsid w:val="00257E99"/>
    <w:rsid w:val="0027496B"/>
    <w:rsid w:val="002846EE"/>
    <w:rsid w:val="00292B3A"/>
    <w:rsid w:val="002A15E3"/>
    <w:rsid w:val="002B3D33"/>
    <w:rsid w:val="002B3EFC"/>
    <w:rsid w:val="002D5487"/>
    <w:rsid w:val="002E5A6A"/>
    <w:rsid w:val="002F26A9"/>
    <w:rsid w:val="003136BC"/>
    <w:rsid w:val="00316BF9"/>
    <w:rsid w:val="0032022C"/>
    <w:rsid w:val="00325360"/>
    <w:rsid w:val="00326B85"/>
    <w:rsid w:val="00327AAE"/>
    <w:rsid w:val="00336CF2"/>
    <w:rsid w:val="00343B9F"/>
    <w:rsid w:val="00364A5F"/>
    <w:rsid w:val="00365FD5"/>
    <w:rsid w:val="003728C7"/>
    <w:rsid w:val="00397AAA"/>
    <w:rsid w:val="003A2C07"/>
    <w:rsid w:val="003A6FEA"/>
    <w:rsid w:val="003B4A39"/>
    <w:rsid w:val="003C1F49"/>
    <w:rsid w:val="003E7F80"/>
    <w:rsid w:val="003F2E28"/>
    <w:rsid w:val="004072B1"/>
    <w:rsid w:val="004153D0"/>
    <w:rsid w:val="00417DC1"/>
    <w:rsid w:val="00434A6F"/>
    <w:rsid w:val="00440B63"/>
    <w:rsid w:val="00443C0F"/>
    <w:rsid w:val="004533D6"/>
    <w:rsid w:val="00457445"/>
    <w:rsid w:val="004671A4"/>
    <w:rsid w:val="0047324D"/>
    <w:rsid w:val="00481E9E"/>
    <w:rsid w:val="00490295"/>
    <w:rsid w:val="004944DC"/>
    <w:rsid w:val="004A27CD"/>
    <w:rsid w:val="004C6897"/>
    <w:rsid w:val="004D1CE6"/>
    <w:rsid w:val="004D4BB5"/>
    <w:rsid w:val="004D6CE4"/>
    <w:rsid w:val="00515864"/>
    <w:rsid w:val="005168F4"/>
    <w:rsid w:val="00536BFB"/>
    <w:rsid w:val="00547084"/>
    <w:rsid w:val="00550054"/>
    <w:rsid w:val="005526BD"/>
    <w:rsid w:val="00554BD8"/>
    <w:rsid w:val="00561F05"/>
    <w:rsid w:val="00563FE9"/>
    <w:rsid w:val="00570215"/>
    <w:rsid w:val="00570690"/>
    <w:rsid w:val="005736F6"/>
    <w:rsid w:val="005741AE"/>
    <w:rsid w:val="00585659"/>
    <w:rsid w:val="00595CB9"/>
    <w:rsid w:val="005A3811"/>
    <w:rsid w:val="005C786E"/>
    <w:rsid w:val="005E150F"/>
    <w:rsid w:val="005E6714"/>
    <w:rsid w:val="005F1727"/>
    <w:rsid w:val="005F5DA5"/>
    <w:rsid w:val="00604F8B"/>
    <w:rsid w:val="00615CE1"/>
    <w:rsid w:val="006274B9"/>
    <w:rsid w:val="006300BC"/>
    <w:rsid w:val="00652292"/>
    <w:rsid w:val="00655918"/>
    <w:rsid w:val="00657840"/>
    <w:rsid w:val="00670E92"/>
    <w:rsid w:val="00684E87"/>
    <w:rsid w:val="00692A57"/>
    <w:rsid w:val="006A42C6"/>
    <w:rsid w:val="006B0708"/>
    <w:rsid w:val="006B1B85"/>
    <w:rsid w:val="006B3502"/>
    <w:rsid w:val="006B5879"/>
    <w:rsid w:val="006B7468"/>
    <w:rsid w:val="006C6CE0"/>
    <w:rsid w:val="006E7431"/>
    <w:rsid w:val="006F7FDC"/>
    <w:rsid w:val="007104DF"/>
    <w:rsid w:val="00712BD0"/>
    <w:rsid w:val="00720930"/>
    <w:rsid w:val="00731E6B"/>
    <w:rsid w:val="00742616"/>
    <w:rsid w:val="007513C6"/>
    <w:rsid w:val="00752F15"/>
    <w:rsid w:val="00761E42"/>
    <w:rsid w:val="0077411A"/>
    <w:rsid w:val="007808A1"/>
    <w:rsid w:val="00782CA9"/>
    <w:rsid w:val="0078634F"/>
    <w:rsid w:val="007A1399"/>
    <w:rsid w:val="007A4B8A"/>
    <w:rsid w:val="007A71D6"/>
    <w:rsid w:val="007B579D"/>
    <w:rsid w:val="007B5DA0"/>
    <w:rsid w:val="007B6AC1"/>
    <w:rsid w:val="007C2FEB"/>
    <w:rsid w:val="007F58B6"/>
    <w:rsid w:val="00807372"/>
    <w:rsid w:val="008201E6"/>
    <w:rsid w:val="00825DBF"/>
    <w:rsid w:val="0082606A"/>
    <w:rsid w:val="00826278"/>
    <w:rsid w:val="00832134"/>
    <w:rsid w:val="00834796"/>
    <w:rsid w:val="008353B2"/>
    <w:rsid w:val="00853C4C"/>
    <w:rsid w:val="00855C6D"/>
    <w:rsid w:val="00855D8D"/>
    <w:rsid w:val="0086514C"/>
    <w:rsid w:val="00865BA0"/>
    <w:rsid w:val="008725FF"/>
    <w:rsid w:val="00874EBF"/>
    <w:rsid w:val="0088511B"/>
    <w:rsid w:val="00887CC9"/>
    <w:rsid w:val="008A7C91"/>
    <w:rsid w:val="008B60CE"/>
    <w:rsid w:val="008C0FF7"/>
    <w:rsid w:val="008C4087"/>
    <w:rsid w:val="008D2419"/>
    <w:rsid w:val="008D6F1D"/>
    <w:rsid w:val="008E3FC7"/>
    <w:rsid w:val="008E6A6C"/>
    <w:rsid w:val="008F422D"/>
    <w:rsid w:val="008F48BB"/>
    <w:rsid w:val="008F5FB6"/>
    <w:rsid w:val="00932105"/>
    <w:rsid w:val="00940956"/>
    <w:rsid w:val="00951803"/>
    <w:rsid w:val="00960242"/>
    <w:rsid w:val="00966CF6"/>
    <w:rsid w:val="00976D51"/>
    <w:rsid w:val="0098717D"/>
    <w:rsid w:val="009900FF"/>
    <w:rsid w:val="00990AD0"/>
    <w:rsid w:val="00990FED"/>
    <w:rsid w:val="00993873"/>
    <w:rsid w:val="009955F3"/>
    <w:rsid w:val="0099629D"/>
    <w:rsid w:val="009A12C2"/>
    <w:rsid w:val="009A6BB4"/>
    <w:rsid w:val="009A7489"/>
    <w:rsid w:val="009B6476"/>
    <w:rsid w:val="009C0332"/>
    <w:rsid w:val="009E00F5"/>
    <w:rsid w:val="009E7128"/>
    <w:rsid w:val="00A11100"/>
    <w:rsid w:val="00A16FBB"/>
    <w:rsid w:val="00A20AE6"/>
    <w:rsid w:val="00A20F13"/>
    <w:rsid w:val="00A22FEC"/>
    <w:rsid w:val="00A23771"/>
    <w:rsid w:val="00A54468"/>
    <w:rsid w:val="00A61949"/>
    <w:rsid w:val="00A72A80"/>
    <w:rsid w:val="00A74232"/>
    <w:rsid w:val="00A7611D"/>
    <w:rsid w:val="00A81254"/>
    <w:rsid w:val="00A835DC"/>
    <w:rsid w:val="00A94EE9"/>
    <w:rsid w:val="00AA1522"/>
    <w:rsid w:val="00AA175C"/>
    <w:rsid w:val="00AA2D80"/>
    <w:rsid w:val="00AB28AF"/>
    <w:rsid w:val="00AB4177"/>
    <w:rsid w:val="00AB5CEA"/>
    <w:rsid w:val="00AB76E2"/>
    <w:rsid w:val="00AD7CBF"/>
    <w:rsid w:val="00AE7BCF"/>
    <w:rsid w:val="00AF2532"/>
    <w:rsid w:val="00AF4194"/>
    <w:rsid w:val="00AF5416"/>
    <w:rsid w:val="00AF7A99"/>
    <w:rsid w:val="00AF7E01"/>
    <w:rsid w:val="00B1100A"/>
    <w:rsid w:val="00B16276"/>
    <w:rsid w:val="00B16484"/>
    <w:rsid w:val="00B169C8"/>
    <w:rsid w:val="00B1713A"/>
    <w:rsid w:val="00B21322"/>
    <w:rsid w:val="00B304C6"/>
    <w:rsid w:val="00B33C94"/>
    <w:rsid w:val="00B41B5C"/>
    <w:rsid w:val="00B477F7"/>
    <w:rsid w:val="00B54ABB"/>
    <w:rsid w:val="00B606B7"/>
    <w:rsid w:val="00B638C8"/>
    <w:rsid w:val="00B671C1"/>
    <w:rsid w:val="00B679BC"/>
    <w:rsid w:val="00B86C07"/>
    <w:rsid w:val="00BA3463"/>
    <w:rsid w:val="00BA347B"/>
    <w:rsid w:val="00BA7E5B"/>
    <w:rsid w:val="00BE53E6"/>
    <w:rsid w:val="00C009ED"/>
    <w:rsid w:val="00C059E4"/>
    <w:rsid w:val="00C05B18"/>
    <w:rsid w:val="00C1349D"/>
    <w:rsid w:val="00C15E33"/>
    <w:rsid w:val="00C20727"/>
    <w:rsid w:val="00C2419A"/>
    <w:rsid w:val="00C27354"/>
    <w:rsid w:val="00C3016A"/>
    <w:rsid w:val="00C35D91"/>
    <w:rsid w:val="00C43C76"/>
    <w:rsid w:val="00C66D0A"/>
    <w:rsid w:val="00C77F3C"/>
    <w:rsid w:val="00C9402B"/>
    <w:rsid w:val="00CA2005"/>
    <w:rsid w:val="00CA5A63"/>
    <w:rsid w:val="00CA7E08"/>
    <w:rsid w:val="00CC486B"/>
    <w:rsid w:val="00CF2073"/>
    <w:rsid w:val="00D04DCB"/>
    <w:rsid w:val="00D07CAE"/>
    <w:rsid w:val="00D30688"/>
    <w:rsid w:val="00D31834"/>
    <w:rsid w:val="00D405E0"/>
    <w:rsid w:val="00D42E04"/>
    <w:rsid w:val="00D44A74"/>
    <w:rsid w:val="00D671A1"/>
    <w:rsid w:val="00D76CA6"/>
    <w:rsid w:val="00D8356D"/>
    <w:rsid w:val="00D90170"/>
    <w:rsid w:val="00D94EB7"/>
    <w:rsid w:val="00D97500"/>
    <w:rsid w:val="00DD0339"/>
    <w:rsid w:val="00DD294F"/>
    <w:rsid w:val="00DD796F"/>
    <w:rsid w:val="00DE2AD4"/>
    <w:rsid w:val="00DE7BD2"/>
    <w:rsid w:val="00E07FE1"/>
    <w:rsid w:val="00E24AE7"/>
    <w:rsid w:val="00E42580"/>
    <w:rsid w:val="00E55706"/>
    <w:rsid w:val="00E60A04"/>
    <w:rsid w:val="00E63890"/>
    <w:rsid w:val="00E73328"/>
    <w:rsid w:val="00E9511F"/>
    <w:rsid w:val="00E9659D"/>
    <w:rsid w:val="00EA46ED"/>
    <w:rsid w:val="00EB16BB"/>
    <w:rsid w:val="00EB193D"/>
    <w:rsid w:val="00EB37F0"/>
    <w:rsid w:val="00EC4F42"/>
    <w:rsid w:val="00ED234C"/>
    <w:rsid w:val="00ED3B51"/>
    <w:rsid w:val="00ED3C3C"/>
    <w:rsid w:val="00EE3D76"/>
    <w:rsid w:val="00EE5582"/>
    <w:rsid w:val="00EF2A34"/>
    <w:rsid w:val="00F079AF"/>
    <w:rsid w:val="00F07C5F"/>
    <w:rsid w:val="00F11212"/>
    <w:rsid w:val="00F1512B"/>
    <w:rsid w:val="00F221A2"/>
    <w:rsid w:val="00F36C7E"/>
    <w:rsid w:val="00F43B58"/>
    <w:rsid w:val="00F54FEE"/>
    <w:rsid w:val="00F562D5"/>
    <w:rsid w:val="00F81DA4"/>
    <w:rsid w:val="00F83607"/>
    <w:rsid w:val="00F9191D"/>
    <w:rsid w:val="00F95C35"/>
    <w:rsid w:val="00FA10D8"/>
    <w:rsid w:val="00FB15C9"/>
    <w:rsid w:val="00FD21F8"/>
    <w:rsid w:val="00FD72D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  <w:style w:type="paragraph" w:styleId="Pavadinimas">
    <w:name w:val="Title"/>
    <w:basedOn w:val="prastasis"/>
    <w:link w:val="PavadinimasDiagrama"/>
    <w:qFormat/>
    <w:locked/>
    <w:rsid w:val="00966CF6"/>
    <w:pPr>
      <w:shd w:val="clear" w:color="auto" w:fill="FFFFFF"/>
      <w:spacing w:before="511"/>
      <w:ind w:left="526"/>
      <w:jc w:val="center"/>
    </w:pPr>
    <w:rPr>
      <w:rFonts w:ascii="Cambria" w:hAnsi="Cambria"/>
      <w:b/>
      <w:bCs/>
      <w:kern w:val="28"/>
      <w:sz w:val="32"/>
      <w:szCs w:val="32"/>
      <w:lang w:val="lt-LT"/>
    </w:rPr>
  </w:style>
  <w:style w:type="character" w:customStyle="1" w:styleId="PavadinimasDiagrama">
    <w:name w:val="Pavadinimas Diagrama"/>
    <w:basedOn w:val="Numatytasispastraiposriftas"/>
    <w:link w:val="Pavadinimas"/>
    <w:rsid w:val="00966CF6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  <w:style w:type="paragraph" w:styleId="Pagrindinistekstas2">
    <w:name w:val="Body Text 2"/>
    <w:basedOn w:val="prastasis"/>
    <w:link w:val="Pagrindinistekstas2Diagrama"/>
    <w:uiPriority w:val="99"/>
    <w:unhideWhenUsed/>
    <w:rsid w:val="00AF7E01"/>
    <w:pPr>
      <w:spacing w:after="120" w:line="480" w:lineRule="auto"/>
    </w:p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rsid w:val="00AF7E01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uiPriority w:val="99"/>
    <w:rsid w:val="009A12C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13</TotalTime>
  <Pages>1</Pages>
  <Words>124</Words>
  <Characters>861</Characters>
  <Application>Microsoft Office Word</Application>
  <DocSecurity>0</DocSecurity>
  <Lines>7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Rimutė Grušienė</cp:lastModifiedBy>
  <cp:revision>6</cp:revision>
  <cp:lastPrinted>2024-05-15T11:21:00Z</cp:lastPrinted>
  <dcterms:created xsi:type="dcterms:W3CDTF">2025-05-07T07:33:00Z</dcterms:created>
  <dcterms:modified xsi:type="dcterms:W3CDTF">2025-05-07T08:43:00Z</dcterms:modified>
</cp:coreProperties>
</file>