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0A4EE1" w:rsidRDefault="00563FE9" w:rsidP="00122A31">
      <w:pPr>
        <w:jc w:val="center"/>
        <w:rPr>
          <w:rFonts w:ascii="Times New Roman" w:hAnsi="Times New Roman"/>
          <w:b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23F0262C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2710F0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A4EE1">
        <w:rPr>
          <w:rFonts w:ascii="Times New Roman" w:hAnsi="Times New Roman"/>
          <w:sz w:val="24"/>
          <w:szCs w:val="24"/>
          <w:lang w:val="lt-LT"/>
        </w:rPr>
        <w:t xml:space="preserve">gegužės 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16B22C87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A4EE1">
        <w:rPr>
          <w:rFonts w:ascii="Times New Roman" w:hAnsi="Times New Roman"/>
          <w:sz w:val="24"/>
          <w:szCs w:val="24"/>
          <w:lang w:val="lt-LT"/>
        </w:rPr>
        <w:t xml:space="preserve">25 straipsnio 5 dalimi,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 </w:t>
      </w:r>
      <w:r w:rsidR="000A4EE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A4EE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62 straipsnio 3 dalimi, 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0A4EE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, 242 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punkt</w:t>
      </w:r>
      <w:r w:rsidR="009D295D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ais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</w:p>
    <w:p w14:paraId="2CD108B0" w14:textId="4D2EC7C2" w:rsidR="00655918" w:rsidRDefault="009D295D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9D295D">
        <w:rPr>
          <w:rStyle w:val="contentpasted0"/>
          <w:rFonts w:ascii="Times New Roman" w:hAnsi="Times New Roman"/>
          <w:color w:val="000000"/>
          <w:spacing w:val="60"/>
          <w:sz w:val="24"/>
          <w:szCs w:val="24"/>
          <w:shd w:val="clear" w:color="auto" w:fill="FFFFFF"/>
          <w:lang w:val="lt-LT"/>
        </w:rPr>
        <w:t>teikiu</w:t>
      </w:r>
      <w:r w:rsid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41F6C"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savivaldybės tarybai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A4EE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Šakių rajono savivaldybės 2024 metų ataskaitų rinkinį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(pridedama).</w:t>
      </w:r>
    </w:p>
    <w:p w14:paraId="63A0DA19" w14:textId="4BA9EF22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49899D81" w14:textId="1BBEECD3" w:rsidR="004944DC" w:rsidRDefault="000A4EE1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Šakių rajono savivaldybės</w:t>
      </w:r>
    </w:p>
    <w:p w14:paraId="06902A15" w14:textId="3D047C5A" w:rsidR="000A4EE1" w:rsidRPr="009A0785" w:rsidRDefault="000A4EE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lt-LT"/>
        </w:rPr>
        <w:t>tarybos posėdžių sekretorė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0AD21D21" w:rsidR="004944DC" w:rsidRPr="009A0785" w:rsidRDefault="000A4EE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Inga Kanapeckienė</w:t>
      </w:r>
    </w:p>
    <w:p w14:paraId="04CFEC13" w14:textId="5BA42CA7" w:rsidR="004944DC" w:rsidRPr="00A63A63" w:rsidRDefault="004944DC" w:rsidP="004944DC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2710F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-0</w:t>
      </w:r>
      <w:r w:rsidR="000A4EE1">
        <w:rPr>
          <w:rFonts w:ascii="Times New Roman" w:hAnsi="Times New Roman"/>
          <w:sz w:val="24"/>
          <w:szCs w:val="24"/>
        </w:rPr>
        <w:t>5-</w:t>
      </w:r>
      <w:r w:rsidR="009D295D">
        <w:rPr>
          <w:rFonts w:ascii="Times New Roman" w:hAnsi="Times New Roman"/>
          <w:sz w:val="24"/>
          <w:szCs w:val="24"/>
        </w:rPr>
        <w:t>12</w:t>
      </w:r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EB55AD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7E51B" w14:textId="77777777" w:rsidR="004530E2" w:rsidRDefault="004530E2">
      <w:r>
        <w:separator/>
      </w:r>
    </w:p>
  </w:endnote>
  <w:endnote w:type="continuationSeparator" w:id="0">
    <w:p w14:paraId="5B186771" w14:textId="77777777" w:rsidR="004530E2" w:rsidRDefault="00453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11A991C8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DD236" w14:textId="77777777" w:rsidR="004530E2" w:rsidRDefault="004530E2">
      <w:r>
        <w:separator/>
      </w:r>
    </w:p>
  </w:footnote>
  <w:footnote w:type="continuationSeparator" w:id="0">
    <w:p w14:paraId="325A36F5" w14:textId="77777777" w:rsidR="004530E2" w:rsidRDefault="00453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A4EE1"/>
    <w:rsid w:val="000B12EA"/>
    <w:rsid w:val="000C3AB9"/>
    <w:rsid w:val="000C3F2E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50B1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10F0"/>
    <w:rsid w:val="0027496B"/>
    <w:rsid w:val="00292B3A"/>
    <w:rsid w:val="002A15E3"/>
    <w:rsid w:val="002B3D33"/>
    <w:rsid w:val="002B3EFC"/>
    <w:rsid w:val="002D5487"/>
    <w:rsid w:val="002F26A9"/>
    <w:rsid w:val="003136BC"/>
    <w:rsid w:val="003147EE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0E8B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0E2"/>
    <w:rsid w:val="004533D6"/>
    <w:rsid w:val="00457445"/>
    <w:rsid w:val="004671A4"/>
    <w:rsid w:val="0047324D"/>
    <w:rsid w:val="0047562C"/>
    <w:rsid w:val="00481E9E"/>
    <w:rsid w:val="00490295"/>
    <w:rsid w:val="004944DC"/>
    <w:rsid w:val="00496524"/>
    <w:rsid w:val="004A27C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2AFB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434FE"/>
    <w:rsid w:val="00652292"/>
    <w:rsid w:val="00655918"/>
    <w:rsid w:val="00657840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53AF2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E6841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D295D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E7BD2"/>
    <w:rsid w:val="00E07FE1"/>
    <w:rsid w:val="00E55706"/>
    <w:rsid w:val="00E63890"/>
    <w:rsid w:val="00E9511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EF0B3B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C0B07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92</Words>
  <Characters>681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3</cp:revision>
  <cp:lastPrinted>2023-04-28T04:53:00Z</cp:lastPrinted>
  <dcterms:created xsi:type="dcterms:W3CDTF">2025-05-12T11:57:00Z</dcterms:created>
  <dcterms:modified xsi:type="dcterms:W3CDTF">2025-05-13T06:43:00Z</dcterms:modified>
</cp:coreProperties>
</file>