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FC10F1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FC10F1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C10F1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FC10F1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FC10F1" w:rsidRDefault="0099629D" w:rsidP="00122A31">
      <w:pPr>
        <w:pStyle w:val="Antrat3"/>
        <w:rPr>
          <w:b/>
          <w:szCs w:val="24"/>
          <w:lang w:val="lt-LT"/>
        </w:rPr>
      </w:pPr>
      <w:r w:rsidRPr="00FC10F1">
        <w:rPr>
          <w:b/>
          <w:szCs w:val="24"/>
          <w:lang w:val="lt-LT"/>
        </w:rPr>
        <w:t>POTVARKIS</w:t>
      </w:r>
    </w:p>
    <w:p w14:paraId="6B1D9420" w14:textId="46558302" w:rsidR="0099629D" w:rsidRPr="00FC10F1" w:rsidRDefault="00585659" w:rsidP="00122A31">
      <w:pPr>
        <w:pStyle w:val="Antrat1"/>
        <w:jc w:val="center"/>
        <w:rPr>
          <w:b/>
          <w:szCs w:val="24"/>
          <w:lang w:val="lt-LT"/>
        </w:rPr>
      </w:pPr>
      <w:r w:rsidRPr="00FC10F1">
        <w:rPr>
          <w:b/>
          <w:szCs w:val="24"/>
          <w:lang w:val="lt-LT"/>
        </w:rPr>
        <w:t xml:space="preserve">DĖL </w:t>
      </w:r>
      <w:r w:rsidR="00655918" w:rsidRPr="00FC10F1">
        <w:rPr>
          <w:b/>
          <w:szCs w:val="24"/>
          <w:lang w:val="lt-LT"/>
        </w:rPr>
        <w:t xml:space="preserve">TEIKIMO </w:t>
      </w:r>
    </w:p>
    <w:p w14:paraId="68C88B2E" w14:textId="77777777" w:rsidR="0099629D" w:rsidRPr="00FC10F1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0F51E9FB" w:rsidR="00FD21F8" w:rsidRPr="00FC10F1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FC10F1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FC10F1">
        <w:rPr>
          <w:rFonts w:ascii="Times New Roman" w:hAnsi="Times New Roman"/>
          <w:sz w:val="24"/>
          <w:szCs w:val="24"/>
          <w:lang w:val="lt-LT"/>
        </w:rPr>
        <w:t>2</w:t>
      </w:r>
      <w:r w:rsidR="007F0FF4" w:rsidRPr="00FC10F1">
        <w:rPr>
          <w:rFonts w:ascii="Times New Roman" w:hAnsi="Times New Roman"/>
          <w:sz w:val="24"/>
          <w:szCs w:val="24"/>
          <w:lang w:val="lt-LT"/>
        </w:rPr>
        <w:t>5</w:t>
      </w:r>
      <w:r w:rsidRPr="00FC10F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F0FF4" w:rsidRPr="00FC10F1">
        <w:rPr>
          <w:rFonts w:ascii="Times New Roman" w:hAnsi="Times New Roman"/>
          <w:sz w:val="24"/>
          <w:szCs w:val="24"/>
          <w:lang w:val="lt-LT"/>
        </w:rPr>
        <w:t xml:space="preserve">gegužės </w:t>
      </w:r>
      <w:r w:rsidR="004C5B22" w:rsidRPr="00FC10F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83607" w:rsidRPr="00FC10F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 w:rsidRPr="00FC10F1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C10F1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FC10F1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FC10F1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FC10F1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236038BE" w:rsidR="00041F6C" w:rsidRPr="00FC10F1" w:rsidRDefault="00CB7A61" w:rsidP="00CB7A61">
      <w:pPr>
        <w:tabs>
          <w:tab w:val="left" w:pos="720"/>
        </w:tabs>
        <w:spacing w:line="360" w:lineRule="auto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FC10F1">
        <w:rPr>
          <w:rFonts w:ascii="Times New Roman" w:hAnsi="Times New Roman"/>
          <w:sz w:val="24"/>
          <w:szCs w:val="24"/>
          <w:lang w:val="lt-LT"/>
        </w:rPr>
        <w:tab/>
      </w:r>
      <w:r w:rsidR="00041F6C" w:rsidRPr="00FC10F1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="00041F6C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41F6C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 w:rsidR="00F3083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</w:p>
    <w:p w14:paraId="2CD108B0" w14:textId="44D5A7A2" w:rsidR="00655918" w:rsidRPr="00FC10F1" w:rsidRDefault="004F6C4D" w:rsidP="00F8565D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</w:t>
      </w:r>
      <w:r w:rsidR="00F8565D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 i k i u </w:t>
      </w:r>
      <w:r w:rsidR="00041F6C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savivaldybės tarybai</w:t>
      </w:r>
      <w:r w:rsidR="00F83607" w:rsidRPr="00FC10F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D72D5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F83607" w:rsidRPr="00FC10F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E92644" w:rsidRPr="00FC10F1">
        <w:rPr>
          <w:rFonts w:ascii="Times New Roman" w:hAnsi="Times New Roman"/>
          <w:sz w:val="24"/>
          <w:szCs w:val="24"/>
        </w:rPr>
        <w:t>Kukarskės globos namų nuostatus (pridedama).</w:t>
      </w:r>
    </w:p>
    <w:p w14:paraId="63A0DA19" w14:textId="25563264" w:rsidR="000D2AC7" w:rsidRPr="00FC10F1" w:rsidRDefault="000D2AC7" w:rsidP="00CB7A6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084C524E" w14:textId="77777777" w:rsidR="00E92644" w:rsidRPr="00FC10F1" w:rsidRDefault="00E92644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B1C62A7" w14:textId="77777777" w:rsidR="00E92644" w:rsidRPr="00FC10F1" w:rsidRDefault="00E92644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EC64CF0" w14:textId="77777777" w:rsidR="00E92644" w:rsidRPr="00FC10F1" w:rsidRDefault="00E92644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9838BFD" w14:textId="77777777" w:rsidR="00FC10F1" w:rsidRPr="00FC10F1" w:rsidRDefault="00FC10F1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510FC6B" w14:textId="77777777" w:rsidR="00FC10F1" w:rsidRPr="00FC10F1" w:rsidRDefault="00FC10F1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7BC2079" w14:textId="77777777" w:rsidR="00FC10F1" w:rsidRPr="00FC10F1" w:rsidRDefault="00FC10F1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47B366D" w14:textId="218ECE21" w:rsidR="00E92644" w:rsidRPr="00FC10F1" w:rsidRDefault="00326B85" w:rsidP="00CB7A61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C10F1">
        <w:rPr>
          <w:rFonts w:ascii="Times New Roman" w:hAnsi="Times New Roman"/>
          <w:sz w:val="24"/>
          <w:szCs w:val="24"/>
          <w:lang w:val="lt-LT"/>
        </w:rPr>
        <w:tab/>
      </w:r>
      <w:r w:rsidR="0099629D" w:rsidRPr="00FC10F1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FC10F1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C10F1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FC10F1">
        <w:rPr>
          <w:rFonts w:ascii="Times New Roman" w:hAnsi="Times New Roman"/>
          <w:sz w:val="24"/>
          <w:szCs w:val="24"/>
          <w:lang w:val="lt-LT"/>
        </w:rPr>
        <w:tab/>
      </w:r>
      <w:r w:rsidRPr="00FC10F1">
        <w:rPr>
          <w:rFonts w:ascii="Times New Roman" w:hAnsi="Times New Roman"/>
          <w:sz w:val="24"/>
          <w:szCs w:val="24"/>
          <w:lang w:val="lt-LT"/>
        </w:rPr>
        <w:tab/>
      </w:r>
      <w:r w:rsidRPr="00FC10F1">
        <w:rPr>
          <w:rFonts w:ascii="Times New Roman" w:hAnsi="Times New Roman"/>
          <w:sz w:val="24"/>
          <w:szCs w:val="24"/>
          <w:lang w:val="lt-LT"/>
        </w:rPr>
        <w:tab/>
      </w:r>
      <w:r w:rsidRPr="00FC10F1">
        <w:rPr>
          <w:rFonts w:ascii="Times New Roman" w:hAnsi="Times New Roman"/>
          <w:sz w:val="24"/>
          <w:szCs w:val="24"/>
          <w:lang w:val="lt-LT"/>
        </w:rPr>
        <w:tab/>
      </w:r>
      <w:r w:rsidRPr="00FC10F1">
        <w:rPr>
          <w:rFonts w:ascii="Times New Roman" w:hAnsi="Times New Roman"/>
          <w:sz w:val="24"/>
          <w:szCs w:val="24"/>
          <w:lang w:val="lt-LT"/>
        </w:rPr>
        <w:tab/>
      </w:r>
      <w:r w:rsidRPr="00FC10F1">
        <w:rPr>
          <w:rFonts w:ascii="Times New Roman" w:hAnsi="Times New Roman"/>
          <w:sz w:val="24"/>
          <w:szCs w:val="24"/>
          <w:lang w:val="lt-LT"/>
        </w:rPr>
        <w:tab/>
      </w:r>
      <w:r w:rsidRPr="00FC10F1">
        <w:rPr>
          <w:rFonts w:ascii="Times New Roman" w:hAnsi="Times New Roman"/>
          <w:sz w:val="24"/>
          <w:szCs w:val="24"/>
          <w:lang w:val="lt-LT"/>
        </w:rPr>
        <w:tab/>
      </w:r>
      <w:r w:rsidR="00397AAA" w:rsidRPr="00FC10F1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 w:rsidRPr="00FC10F1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Pr="00FC10F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DB1B6D1" w14:textId="77777777" w:rsidR="00E92644" w:rsidRPr="00FC10F1" w:rsidRDefault="00E92644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316BD10" w14:textId="77777777" w:rsidR="00E92644" w:rsidRPr="00FC10F1" w:rsidRDefault="00E92644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Pr="00FC10F1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5D73FA4" w14:textId="77777777" w:rsidR="00CB7A61" w:rsidRPr="00FC10F1" w:rsidRDefault="00CB7A6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CFB5ED4" w14:textId="77777777" w:rsidR="00CB7A61" w:rsidRPr="00FC10F1" w:rsidRDefault="00CB7A6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9E6666" w14:textId="77777777" w:rsidR="00CB7A61" w:rsidRPr="00FC10F1" w:rsidRDefault="00CB7A6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FC10F1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C10F1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257ABBB7" w:rsidR="004944DC" w:rsidRPr="00FC10F1" w:rsidRDefault="00E92644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FC10F1">
        <w:rPr>
          <w:rFonts w:ascii="Times New Roman" w:hAnsi="Times New Roman"/>
          <w:sz w:val="24"/>
          <w:szCs w:val="24"/>
          <w:lang w:val="pt-BR"/>
        </w:rPr>
        <w:t>Socialinės paramos skyriaus</w:t>
      </w:r>
    </w:p>
    <w:p w14:paraId="49899D81" w14:textId="258D11B0" w:rsidR="004944DC" w:rsidRPr="00FC10F1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FC10F1">
        <w:rPr>
          <w:rFonts w:ascii="Times New Roman" w:hAnsi="Times New Roman"/>
          <w:sz w:val="24"/>
          <w:szCs w:val="24"/>
          <w:lang w:val="pt-BR"/>
        </w:rPr>
        <w:t>vyr</w:t>
      </w:r>
      <w:r w:rsidR="00E92644" w:rsidRPr="00FC10F1">
        <w:rPr>
          <w:rFonts w:ascii="Times New Roman" w:hAnsi="Times New Roman"/>
          <w:sz w:val="24"/>
          <w:szCs w:val="24"/>
          <w:lang w:val="pt-BR"/>
        </w:rPr>
        <w:t>esnioji</w:t>
      </w:r>
      <w:r w:rsidRPr="00FC10F1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E92644" w:rsidRPr="00FC10F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FC10F1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0DA95B8D" w:rsidR="004944DC" w:rsidRPr="00FC10F1" w:rsidRDefault="00E92644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FC10F1">
        <w:rPr>
          <w:rFonts w:ascii="Times New Roman" w:hAnsi="Times New Roman"/>
          <w:sz w:val="24"/>
          <w:szCs w:val="24"/>
          <w:lang w:val="pt-BR"/>
        </w:rPr>
        <w:t>Edita Macevičiūtė-Orentienė</w:t>
      </w:r>
    </w:p>
    <w:p w14:paraId="04CFEC13" w14:textId="3A45968A" w:rsidR="004944DC" w:rsidRPr="00FC10F1" w:rsidRDefault="004944DC" w:rsidP="004944DC">
      <w:pPr>
        <w:overflowPunct w:val="0"/>
        <w:rPr>
          <w:rFonts w:ascii="Times New Roman" w:hAnsi="Times New Roman"/>
        </w:rPr>
      </w:pPr>
      <w:r w:rsidRPr="00FC10F1">
        <w:rPr>
          <w:rFonts w:ascii="Times New Roman" w:hAnsi="Times New Roman"/>
          <w:sz w:val="24"/>
          <w:szCs w:val="24"/>
        </w:rPr>
        <w:t>202</w:t>
      </w:r>
      <w:r w:rsidR="00FC10F1" w:rsidRPr="00FC10F1">
        <w:rPr>
          <w:rFonts w:ascii="Times New Roman" w:hAnsi="Times New Roman"/>
          <w:sz w:val="24"/>
          <w:szCs w:val="24"/>
        </w:rPr>
        <w:t>5-05-08</w:t>
      </w:r>
    </w:p>
    <w:sectPr w:rsidR="004944DC" w:rsidRPr="00FC10F1" w:rsidSect="00022706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4EDD7" w14:textId="77777777" w:rsidR="007D0287" w:rsidRDefault="007D0287">
      <w:r>
        <w:separator/>
      </w:r>
    </w:p>
  </w:endnote>
  <w:endnote w:type="continuationSeparator" w:id="0">
    <w:p w14:paraId="508C28EA" w14:textId="77777777" w:rsidR="007D0287" w:rsidRDefault="007D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5C8AA203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3A6FEA">
      <w:rPr>
        <w:noProof/>
        <w:sz w:val="10"/>
        <w:szCs w:val="10"/>
        <w:lang w:val="fr-CH"/>
      </w:rPr>
      <w:t>C:\Users\gdemenius\Desktop\mero teikimas etatai.docx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BA4F8" w14:textId="77777777" w:rsidR="007D0287" w:rsidRDefault="007D0287">
      <w:r>
        <w:separator/>
      </w:r>
    </w:p>
  </w:footnote>
  <w:footnote w:type="continuationSeparator" w:id="0">
    <w:p w14:paraId="27A22372" w14:textId="77777777" w:rsidR="007D0287" w:rsidRDefault="007D0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706"/>
    <w:rsid w:val="00022A35"/>
    <w:rsid w:val="00026CBE"/>
    <w:rsid w:val="00032E2C"/>
    <w:rsid w:val="00041F6C"/>
    <w:rsid w:val="000421D9"/>
    <w:rsid w:val="00067F20"/>
    <w:rsid w:val="00087BC9"/>
    <w:rsid w:val="00093E2D"/>
    <w:rsid w:val="00095AFA"/>
    <w:rsid w:val="00097869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A6A42"/>
    <w:rsid w:val="001B715A"/>
    <w:rsid w:val="001D2024"/>
    <w:rsid w:val="001F6185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2F6E13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5B22"/>
    <w:rsid w:val="004D1CE6"/>
    <w:rsid w:val="004D4BB5"/>
    <w:rsid w:val="004D6CE4"/>
    <w:rsid w:val="004F6C4D"/>
    <w:rsid w:val="00515864"/>
    <w:rsid w:val="005168F4"/>
    <w:rsid w:val="00536BFB"/>
    <w:rsid w:val="0054178F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B5553"/>
    <w:rsid w:val="005C786E"/>
    <w:rsid w:val="005E150F"/>
    <w:rsid w:val="005E6714"/>
    <w:rsid w:val="005F5DA5"/>
    <w:rsid w:val="00604F8B"/>
    <w:rsid w:val="00615CE1"/>
    <w:rsid w:val="006274B9"/>
    <w:rsid w:val="00635BBB"/>
    <w:rsid w:val="00652292"/>
    <w:rsid w:val="00655918"/>
    <w:rsid w:val="00657840"/>
    <w:rsid w:val="00674B7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67430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D0287"/>
    <w:rsid w:val="007F0FF4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5FB6"/>
    <w:rsid w:val="00906340"/>
    <w:rsid w:val="00932105"/>
    <w:rsid w:val="00940956"/>
    <w:rsid w:val="00951803"/>
    <w:rsid w:val="00960242"/>
    <w:rsid w:val="009862E4"/>
    <w:rsid w:val="0098717D"/>
    <w:rsid w:val="00990AD0"/>
    <w:rsid w:val="00990FED"/>
    <w:rsid w:val="00993873"/>
    <w:rsid w:val="009955F3"/>
    <w:rsid w:val="0099629D"/>
    <w:rsid w:val="0099768E"/>
    <w:rsid w:val="009A7489"/>
    <w:rsid w:val="009E00F5"/>
    <w:rsid w:val="009E7128"/>
    <w:rsid w:val="00A11100"/>
    <w:rsid w:val="00A1308E"/>
    <w:rsid w:val="00A16FBB"/>
    <w:rsid w:val="00A20F13"/>
    <w:rsid w:val="00A22FEC"/>
    <w:rsid w:val="00A303C4"/>
    <w:rsid w:val="00A43638"/>
    <w:rsid w:val="00A54468"/>
    <w:rsid w:val="00A57AA0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2260"/>
    <w:rsid w:val="00B86C07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B7A61"/>
    <w:rsid w:val="00CF2073"/>
    <w:rsid w:val="00D04DCB"/>
    <w:rsid w:val="00D07CAE"/>
    <w:rsid w:val="00D16402"/>
    <w:rsid w:val="00D24A63"/>
    <w:rsid w:val="00D31834"/>
    <w:rsid w:val="00D405E0"/>
    <w:rsid w:val="00D40A25"/>
    <w:rsid w:val="00D42E04"/>
    <w:rsid w:val="00D44A74"/>
    <w:rsid w:val="00D65526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7BD2"/>
    <w:rsid w:val="00E07FE1"/>
    <w:rsid w:val="00E24AE7"/>
    <w:rsid w:val="00E55706"/>
    <w:rsid w:val="00E63890"/>
    <w:rsid w:val="00E92644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083C"/>
    <w:rsid w:val="00F36C7E"/>
    <w:rsid w:val="00F54FEE"/>
    <w:rsid w:val="00F562D5"/>
    <w:rsid w:val="00F81DA4"/>
    <w:rsid w:val="00F83607"/>
    <w:rsid w:val="00F8565D"/>
    <w:rsid w:val="00F9191D"/>
    <w:rsid w:val="00F95C35"/>
    <w:rsid w:val="00FA10D8"/>
    <w:rsid w:val="00FB15C9"/>
    <w:rsid w:val="00FC10F1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18</TotalTime>
  <Pages>1</Pages>
  <Words>84</Words>
  <Characters>617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6</cp:revision>
  <cp:lastPrinted>2023-06-07T07:45:00Z</cp:lastPrinted>
  <dcterms:created xsi:type="dcterms:W3CDTF">2025-05-08T11:41:00Z</dcterms:created>
  <dcterms:modified xsi:type="dcterms:W3CDTF">2025-05-09T05:04:00Z</dcterms:modified>
</cp:coreProperties>
</file>