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0015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D0E5A18" wp14:editId="0B8A9D27">
            <wp:extent cx="542925" cy="609600"/>
            <wp:effectExtent l="0" t="0" r="9525" b="762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05B6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33718BB" w14:textId="77777777" w:rsidR="00C95382" w:rsidRPr="00C95382" w:rsidRDefault="00C95382" w:rsidP="00717C7B">
      <w:pPr>
        <w:jc w:val="center"/>
        <w:rPr>
          <w:rFonts w:ascii="Times New Roman" w:hAnsi="Times New Roman"/>
          <w:b/>
        </w:rPr>
      </w:pPr>
      <w:r w:rsidRPr="00C95382">
        <w:rPr>
          <w:rFonts w:ascii="Times New Roman" w:hAnsi="Times New Roman"/>
          <w:b/>
        </w:rPr>
        <w:t>ŠAKIŲ RAJONO SAVIVALDYBĖS MERAS</w:t>
      </w:r>
    </w:p>
    <w:p w14:paraId="23BCAA0F" w14:textId="77777777" w:rsidR="00C95382" w:rsidRPr="00C95382" w:rsidRDefault="00C95382" w:rsidP="00717C7B">
      <w:pPr>
        <w:jc w:val="center"/>
        <w:rPr>
          <w:rFonts w:ascii="Times New Roman" w:hAnsi="Times New Roman"/>
          <w:b/>
        </w:rPr>
      </w:pPr>
    </w:p>
    <w:p w14:paraId="7FEED942" w14:textId="3CC34C95" w:rsidR="00C95382" w:rsidRPr="00C95382" w:rsidRDefault="00C95382" w:rsidP="00717C7B">
      <w:pPr>
        <w:jc w:val="center"/>
        <w:rPr>
          <w:rFonts w:ascii="Times New Roman" w:hAnsi="Times New Roman"/>
          <w:b/>
          <w:bCs/>
        </w:rPr>
      </w:pPr>
      <w:r w:rsidRPr="00C95382">
        <w:rPr>
          <w:rFonts w:ascii="Times New Roman" w:hAnsi="Times New Roman"/>
          <w:b/>
          <w:bCs/>
        </w:rPr>
        <w:t>POTVARKIS</w:t>
      </w:r>
    </w:p>
    <w:p w14:paraId="415E56D3" w14:textId="77777777" w:rsidR="00AE7378" w:rsidRDefault="00AE7378" w:rsidP="00717C7B">
      <w:pPr>
        <w:jc w:val="center"/>
        <w:rPr>
          <w:rFonts w:ascii="Times New Roman" w:hAnsi="Times New Roman"/>
          <w:b/>
        </w:rPr>
      </w:pPr>
    </w:p>
    <w:p w14:paraId="34456CDD" w14:textId="7E7954A3" w:rsidR="00E02536" w:rsidRDefault="00E02536" w:rsidP="00717C7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 w:rsidR="00C95382" w:rsidRPr="00C95382">
        <w:rPr>
          <w:rFonts w:ascii="Times New Roman" w:hAnsi="Times New Roman"/>
          <w:b/>
          <w:color w:val="000000" w:themeColor="text1"/>
          <w:szCs w:val="24"/>
        </w:rPr>
        <w:t xml:space="preserve"> </w:t>
      </w:r>
      <w:r w:rsidR="009A2108">
        <w:rPr>
          <w:rFonts w:ascii="Times New Roman" w:hAnsi="Times New Roman"/>
          <w:b/>
          <w:color w:val="000000" w:themeColor="text1"/>
          <w:szCs w:val="24"/>
        </w:rPr>
        <w:t xml:space="preserve">ŠAKIŲ RAJONO SAVIVALDYBĖS MERO 2024 M. BALANDŽIO 22 D. POTVARKIO NR. MT-133 „DĖL ŠAKIŲ RAJONO SAVIVALDYBĖS </w:t>
      </w:r>
      <w:r w:rsidR="00C95382" w:rsidRPr="00C95382">
        <w:rPr>
          <w:rFonts w:ascii="Times New Roman" w:hAnsi="Times New Roman"/>
          <w:b/>
          <w:szCs w:val="24"/>
        </w:rPr>
        <w:t>VISUOMENĖS SVEIKATOS RĖMIMO SPECIALIOSIOS PROGRAMOS</w:t>
      </w:r>
      <w:r>
        <w:rPr>
          <w:rFonts w:ascii="Times New Roman" w:hAnsi="Times New Roman"/>
          <w:b/>
        </w:rPr>
        <w:t xml:space="preserve"> PROJEKTŲ VERTINIMO KOMISIJOS SUDARYMO</w:t>
      </w:r>
      <w:r w:rsidR="009A2108">
        <w:rPr>
          <w:rFonts w:ascii="Times New Roman" w:hAnsi="Times New Roman"/>
          <w:b/>
        </w:rPr>
        <w:t>“ PAKEITIMO</w:t>
      </w:r>
      <w:r w:rsidR="008F341E">
        <w:rPr>
          <w:rFonts w:ascii="Times New Roman" w:hAnsi="Times New Roman"/>
          <w:b/>
        </w:rPr>
        <w:t xml:space="preserve"> </w:t>
      </w:r>
    </w:p>
    <w:p w14:paraId="666E2AFB" w14:textId="77777777" w:rsidR="00E02536" w:rsidRPr="002D350C" w:rsidRDefault="00E02536" w:rsidP="00717C7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B73D114" w14:textId="153F6734" w:rsidR="00E02536" w:rsidRPr="002D350C" w:rsidRDefault="00C95382" w:rsidP="00717C7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9A210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</w:t>
      </w:r>
      <w:r w:rsidR="009A2108">
        <w:rPr>
          <w:rFonts w:ascii="Times New Roman" w:hAnsi="Times New Roman"/>
          <w:szCs w:val="24"/>
        </w:rPr>
        <w:t xml:space="preserve"> gegužės</w:t>
      </w:r>
      <w:r>
        <w:rPr>
          <w:rFonts w:ascii="Times New Roman" w:hAnsi="Times New Roman"/>
          <w:szCs w:val="24"/>
        </w:rPr>
        <w:t xml:space="preserve"> 1</w:t>
      </w:r>
      <w:r w:rsidR="009A2108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d.</w:t>
      </w:r>
      <w:r w:rsidR="001A127A">
        <w:rPr>
          <w:rFonts w:ascii="Times New Roman" w:hAnsi="Times New Roman"/>
          <w:szCs w:val="24"/>
        </w:rPr>
        <w:t xml:space="preserve"> </w:t>
      </w:r>
      <w:r w:rsidR="00E02536" w:rsidRPr="002D350C">
        <w:rPr>
          <w:rFonts w:ascii="Times New Roman" w:hAnsi="Times New Roman"/>
          <w:szCs w:val="24"/>
        </w:rPr>
        <w:t>Nr.</w:t>
      </w:r>
      <w:r w:rsidR="006E3ACC">
        <w:rPr>
          <w:rFonts w:ascii="Times New Roman" w:hAnsi="Times New Roman"/>
          <w:szCs w:val="24"/>
        </w:rPr>
        <w:t xml:space="preserve"> </w:t>
      </w:r>
      <w:r w:rsidRPr="00C95382">
        <w:rPr>
          <w:rFonts w:ascii="Times New Roman" w:hAnsi="Times New Roman"/>
          <w:szCs w:val="24"/>
        </w:rPr>
        <w:t>MT</w:t>
      </w:r>
      <w:r w:rsidR="006E3ACC">
        <w:rPr>
          <w:rFonts w:ascii="Times New Roman" w:hAnsi="Times New Roman"/>
          <w:szCs w:val="24"/>
        </w:rPr>
        <w:t>-</w:t>
      </w:r>
    </w:p>
    <w:p w14:paraId="530F077D" w14:textId="527C3014" w:rsidR="00E02536" w:rsidRDefault="00E02536" w:rsidP="00717C7B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7BFD49DD" w14:textId="72181333" w:rsidR="007E1B17" w:rsidRPr="00003670" w:rsidRDefault="007E1B17" w:rsidP="00717C7B">
      <w:pPr>
        <w:tabs>
          <w:tab w:val="left" w:pos="1242"/>
        </w:tabs>
        <w:jc w:val="both"/>
        <w:rPr>
          <w:rFonts w:ascii="Times New Roman" w:hAnsi="Times New Roman"/>
          <w:szCs w:val="24"/>
          <w:shd w:val="clear" w:color="auto" w:fill="FFFFFF"/>
          <w:lang w:eastAsia="en-US"/>
        </w:rPr>
      </w:pPr>
    </w:p>
    <w:p w14:paraId="1B55590C" w14:textId="0CDCB123" w:rsidR="00003670" w:rsidRDefault="005D57B3" w:rsidP="00850CAF">
      <w:pPr>
        <w:pStyle w:val="Sraopastraipa"/>
        <w:tabs>
          <w:tab w:val="left" w:pos="1242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0F089F">
        <w:rPr>
          <w:rFonts w:ascii="Times New Roman" w:hAnsi="Times New Roman"/>
          <w:szCs w:val="24"/>
        </w:rPr>
        <w:t>akeičiu</w:t>
      </w:r>
      <w:r w:rsidR="00E02536" w:rsidRPr="007E1B17">
        <w:rPr>
          <w:rFonts w:ascii="Times New Roman" w:hAnsi="Times New Roman"/>
          <w:szCs w:val="24"/>
        </w:rPr>
        <w:t xml:space="preserve"> </w:t>
      </w:r>
      <w:r w:rsidR="00003670">
        <w:rPr>
          <w:rFonts w:ascii="Times New Roman" w:hAnsi="Times New Roman"/>
          <w:szCs w:val="24"/>
        </w:rPr>
        <w:t>Šakių rajono savivaldybės mero 2024 m. balandžio 22 d. potvarki</w:t>
      </w:r>
      <w:r w:rsidR="00874716">
        <w:rPr>
          <w:rFonts w:ascii="Times New Roman" w:hAnsi="Times New Roman"/>
          <w:szCs w:val="24"/>
        </w:rPr>
        <w:t>o</w:t>
      </w:r>
      <w:r w:rsidR="00003670">
        <w:rPr>
          <w:rFonts w:ascii="Times New Roman" w:hAnsi="Times New Roman"/>
          <w:szCs w:val="24"/>
        </w:rPr>
        <w:t xml:space="preserve"> </w:t>
      </w:r>
      <w:r w:rsidR="00AB28B5">
        <w:rPr>
          <w:rFonts w:ascii="Times New Roman" w:hAnsi="Times New Roman"/>
          <w:szCs w:val="24"/>
        </w:rPr>
        <w:t>Nr. MT-133</w:t>
      </w:r>
      <w:r w:rsidR="00003670">
        <w:rPr>
          <w:rFonts w:ascii="Times New Roman" w:hAnsi="Times New Roman"/>
          <w:szCs w:val="24"/>
        </w:rPr>
        <w:t xml:space="preserve"> „Dėl Šakių rajono savivaldybės visuomenės sveikatos rėmimo specialiosios programos projektų vertinimo komisijos sudarymo“ </w:t>
      </w:r>
      <w:r w:rsidR="00003670" w:rsidRPr="00003670">
        <w:rPr>
          <w:rFonts w:ascii="Times New Roman" w:hAnsi="Times New Roman"/>
          <w:szCs w:val="24"/>
        </w:rPr>
        <w:t>1 punktą</w:t>
      </w:r>
      <w:r w:rsidR="00114E52">
        <w:rPr>
          <w:rFonts w:ascii="Times New Roman" w:hAnsi="Times New Roman"/>
          <w:szCs w:val="24"/>
        </w:rPr>
        <w:t xml:space="preserve"> ir</w:t>
      </w:r>
      <w:r w:rsidR="00003670" w:rsidRPr="00003670">
        <w:rPr>
          <w:rFonts w:ascii="Times New Roman" w:hAnsi="Times New Roman"/>
          <w:szCs w:val="24"/>
        </w:rPr>
        <w:t xml:space="preserve"> išdėst</w:t>
      </w:r>
      <w:r w:rsidR="000F089F">
        <w:rPr>
          <w:rFonts w:ascii="Times New Roman" w:hAnsi="Times New Roman"/>
          <w:szCs w:val="24"/>
        </w:rPr>
        <w:t>au</w:t>
      </w:r>
      <w:r w:rsidR="00003670" w:rsidRPr="00003670">
        <w:rPr>
          <w:rFonts w:ascii="Times New Roman" w:hAnsi="Times New Roman"/>
          <w:szCs w:val="24"/>
        </w:rPr>
        <w:t xml:space="preserve"> </w:t>
      </w:r>
      <w:r w:rsidR="00214670">
        <w:rPr>
          <w:rFonts w:ascii="Times New Roman" w:hAnsi="Times New Roman"/>
          <w:szCs w:val="24"/>
        </w:rPr>
        <w:t xml:space="preserve">jį </w:t>
      </w:r>
      <w:r w:rsidR="00003670" w:rsidRPr="00003670">
        <w:rPr>
          <w:rFonts w:ascii="Times New Roman" w:hAnsi="Times New Roman"/>
          <w:szCs w:val="24"/>
        </w:rPr>
        <w:t>taip:</w:t>
      </w:r>
    </w:p>
    <w:p w14:paraId="79755FB5" w14:textId="60B797A3" w:rsidR="00003670" w:rsidRDefault="000F089F" w:rsidP="00717C7B">
      <w:pPr>
        <w:pStyle w:val="Sraopastraipa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„</w:t>
      </w:r>
      <w:r w:rsidRPr="000F089F">
        <w:rPr>
          <w:rFonts w:ascii="Times New Roman" w:hAnsi="Times New Roman"/>
          <w:szCs w:val="24"/>
        </w:rPr>
        <w:t>1. Sudarau Šakių rajono savivaldybės visuomenės</w:t>
      </w:r>
      <w:r>
        <w:rPr>
          <w:rFonts w:ascii="Times New Roman" w:hAnsi="Times New Roman"/>
          <w:szCs w:val="24"/>
        </w:rPr>
        <w:t xml:space="preserve"> </w:t>
      </w:r>
      <w:r w:rsidRPr="000F089F">
        <w:rPr>
          <w:rFonts w:ascii="Times New Roman" w:hAnsi="Times New Roman"/>
          <w:szCs w:val="24"/>
        </w:rPr>
        <w:t>sveikatos</w:t>
      </w:r>
      <w:r>
        <w:rPr>
          <w:rFonts w:ascii="Times New Roman" w:hAnsi="Times New Roman"/>
          <w:szCs w:val="24"/>
        </w:rPr>
        <w:t xml:space="preserve"> </w:t>
      </w:r>
      <w:r w:rsidRPr="000F089F">
        <w:rPr>
          <w:rFonts w:ascii="Times New Roman" w:hAnsi="Times New Roman"/>
          <w:szCs w:val="24"/>
        </w:rPr>
        <w:t>rėmimo specialiosios programos projektų vertinimo komisiją:</w:t>
      </w:r>
    </w:p>
    <w:p w14:paraId="4B2A1326" w14:textId="5AA9B9DA" w:rsidR="000F089F" w:rsidRPr="000F089F" w:rsidRDefault="000F089F" w:rsidP="00717C7B">
      <w:pPr>
        <w:pStyle w:val="Sraopastraipa"/>
        <w:ind w:left="3600" w:hanging="2880"/>
        <w:rPr>
          <w:rFonts w:ascii="Times New Roman" w:hAnsi="Times New Roman"/>
          <w:szCs w:val="24"/>
        </w:rPr>
      </w:pPr>
      <w:r w:rsidRPr="000F089F">
        <w:rPr>
          <w:rFonts w:ascii="Times New Roman" w:hAnsi="Times New Roman"/>
          <w:szCs w:val="24"/>
        </w:rPr>
        <w:t xml:space="preserve">Ingrida Kasparavičienė </w:t>
      </w:r>
      <w:r w:rsidRPr="000F089F">
        <w:rPr>
          <w:rFonts w:ascii="Times New Roman" w:hAnsi="Times New Roman"/>
          <w:szCs w:val="24"/>
        </w:rPr>
        <w:tab/>
        <w:t xml:space="preserve">–  </w:t>
      </w:r>
      <w:r w:rsidR="00717C7B">
        <w:rPr>
          <w:rFonts w:ascii="Times New Roman" w:hAnsi="Times New Roman"/>
          <w:szCs w:val="24"/>
        </w:rPr>
        <w:t xml:space="preserve">Šakių </w:t>
      </w:r>
      <w:r w:rsidRPr="000F089F">
        <w:rPr>
          <w:rFonts w:ascii="Times New Roman" w:hAnsi="Times New Roman"/>
          <w:szCs w:val="24"/>
        </w:rPr>
        <w:t>rajono savivaldybės administracijos Švietimo, kultūros ir    sporto skyriaus vyriausioji specialistė (komisijos pirmininkė);</w:t>
      </w:r>
    </w:p>
    <w:p w14:paraId="282D80CF" w14:textId="06671F70" w:rsidR="000F089F" w:rsidRPr="000F089F" w:rsidRDefault="000F089F" w:rsidP="00717C7B">
      <w:pPr>
        <w:pStyle w:val="Sraopastraipa"/>
        <w:ind w:left="3600" w:hanging="2880"/>
        <w:rPr>
          <w:rFonts w:ascii="Times New Roman" w:hAnsi="Times New Roman"/>
          <w:szCs w:val="24"/>
        </w:rPr>
      </w:pPr>
      <w:r w:rsidRPr="000F089F">
        <w:rPr>
          <w:rFonts w:ascii="Times New Roman" w:hAnsi="Times New Roman"/>
          <w:szCs w:val="24"/>
        </w:rPr>
        <w:t xml:space="preserve">Miglė Kriaučiūnienė </w:t>
      </w:r>
      <w:r w:rsidRPr="000F089F">
        <w:rPr>
          <w:rFonts w:ascii="Times New Roman" w:hAnsi="Times New Roman"/>
          <w:szCs w:val="24"/>
        </w:rPr>
        <w:tab/>
        <w:t>–</w:t>
      </w:r>
      <w:r w:rsidR="00717C7B">
        <w:rPr>
          <w:rFonts w:ascii="Times New Roman" w:hAnsi="Times New Roman"/>
          <w:szCs w:val="24"/>
        </w:rPr>
        <w:t xml:space="preserve"> Šakių</w:t>
      </w:r>
      <w:r w:rsidRPr="000F089F">
        <w:rPr>
          <w:rFonts w:ascii="Times New Roman" w:hAnsi="Times New Roman"/>
          <w:szCs w:val="24"/>
        </w:rPr>
        <w:t xml:space="preserve"> rajono savivaldybės administracijos Ūkio ir investicijų skyriaus Projektų koordinatorė (</w:t>
      </w:r>
      <w:r w:rsidR="000E161D">
        <w:rPr>
          <w:rFonts w:ascii="Times New Roman" w:hAnsi="Times New Roman"/>
          <w:szCs w:val="24"/>
        </w:rPr>
        <w:t xml:space="preserve">pirmininkės </w:t>
      </w:r>
      <w:r w:rsidRPr="000F089F">
        <w:rPr>
          <w:rFonts w:ascii="Times New Roman" w:hAnsi="Times New Roman"/>
          <w:szCs w:val="24"/>
        </w:rPr>
        <w:t>pavaduotoja);</w:t>
      </w:r>
    </w:p>
    <w:p w14:paraId="0F54481E" w14:textId="0FC5A851" w:rsidR="000E161D" w:rsidRPr="000F089F" w:rsidRDefault="000E161D" w:rsidP="00717C7B">
      <w:pPr>
        <w:pStyle w:val="Sraopastraipa"/>
        <w:ind w:left="3600" w:hanging="28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Aistė Griunė</w:t>
      </w:r>
      <w:r w:rsidRPr="000F089F">
        <w:rPr>
          <w:rFonts w:ascii="Times New Roman" w:hAnsi="Times New Roman"/>
          <w:szCs w:val="24"/>
        </w:rPr>
        <w:tab/>
        <w:t xml:space="preserve">– </w:t>
      </w:r>
      <w:r w:rsidR="00717C7B">
        <w:rPr>
          <w:rFonts w:ascii="Times New Roman" w:hAnsi="Times New Roman"/>
          <w:szCs w:val="24"/>
        </w:rPr>
        <w:t xml:space="preserve">Šakių </w:t>
      </w:r>
      <w:r w:rsidRPr="000F089F">
        <w:rPr>
          <w:rFonts w:ascii="Times New Roman" w:hAnsi="Times New Roman"/>
          <w:szCs w:val="24"/>
        </w:rPr>
        <w:t>rajono savivaldybės administracijos Socialinės paramos skyriaus asmenų su negalia reikalų koordinatorė;</w:t>
      </w:r>
    </w:p>
    <w:p w14:paraId="74B33D2B" w14:textId="3DCCE7F1" w:rsidR="000F089F" w:rsidRPr="000F089F" w:rsidRDefault="000F089F" w:rsidP="00717C7B">
      <w:pPr>
        <w:pStyle w:val="Sraopastraipa"/>
        <w:ind w:left="3600" w:hanging="2880"/>
        <w:rPr>
          <w:rFonts w:ascii="Times New Roman" w:hAnsi="Times New Roman"/>
          <w:szCs w:val="24"/>
        </w:rPr>
      </w:pPr>
      <w:r w:rsidRPr="000F089F">
        <w:rPr>
          <w:rFonts w:ascii="Times New Roman" w:hAnsi="Times New Roman"/>
          <w:szCs w:val="24"/>
        </w:rPr>
        <w:t xml:space="preserve">Iveta </w:t>
      </w:r>
      <w:bookmarkStart w:id="0" w:name="_Hlk163655881"/>
      <w:r w:rsidRPr="000F089F">
        <w:rPr>
          <w:rFonts w:ascii="Times New Roman" w:hAnsi="Times New Roman"/>
          <w:szCs w:val="24"/>
        </w:rPr>
        <w:t xml:space="preserve">Ignatjevaitė </w:t>
      </w:r>
      <w:r w:rsidRPr="000F089F">
        <w:rPr>
          <w:rFonts w:ascii="Times New Roman" w:hAnsi="Times New Roman"/>
          <w:szCs w:val="24"/>
        </w:rPr>
        <w:tab/>
        <w:t>–</w:t>
      </w:r>
      <w:r w:rsidR="00717C7B">
        <w:rPr>
          <w:rFonts w:ascii="Times New Roman" w:hAnsi="Times New Roman"/>
          <w:szCs w:val="24"/>
        </w:rPr>
        <w:t xml:space="preserve"> Šakių</w:t>
      </w:r>
      <w:r w:rsidRPr="000F089F">
        <w:rPr>
          <w:rFonts w:ascii="Times New Roman" w:hAnsi="Times New Roman"/>
          <w:szCs w:val="24"/>
        </w:rPr>
        <w:t xml:space="preserve"> rajono savivaldybės administracijos Ūkio ir investicijų skyriaus vyriausioji specialistė; </w:t>
      </w:r>
    </w:p>
    <w:bookmarkEnd w:id="0"/>
    <w:p w14:paraId="2095AE9E" w14:textId="27F8B840" w:rsidR="004B46A4" w:rsidRDefault="000F089F" w:rsidP="004B46A4">
      <w:pPr>
        <w:pStyle w:val="Sraopastraipa"/>
        <w:ind w:left="3600" w:hanging="2880"/>
        <w:rPr>
          <w:rFonts w:ascii="Times New Roman" w:hAnsi="Times New Roman"/>
          <w:szCs w:val="24"/>
        </w:rPr>
      </w:pPr>
      <w:r w:rsidRPr="000F089F">
        <w:rPr>
          <w:rFonts w:ascii="Times New Roman" w:hAnsi="Times New Roman"/>
          <w:szCs w:val="24"/>
        </w:rPr>
        <w:t xml:space="preserve">Modesta Staškauskienė </w:t>
      </w:r>
      <w:r w:rsidRPr="000F089F">
        <w:rPr>
          <w:rFonts w:ascii="Times New Roman" w:hAnsi="Times New Roman"/>
          <w:szCs w:val="24"/>
        </w:rPr>
        <w:tab/>
      </w:r>
      <w:bookmarkStart w:id="1" w:name="_Hlk197692894"/>
      <w:r w:rsidRPr="000F089F">
        <w:rPr>
          <w:rFonts w:ascii="Times New Roman" w:hAnsi="Times New Roman"/>
          <w:szCs w:val="24"/>
        </w:rPr>
        <w:t>–</w:t>
      </w:r>
      <w:bookmarkEnd w:id="1"/>
      <w:r w:rsidRPr="000F089F">
        <w:rPr>
          <w:rFonts w:ascii="Times New Roman" w:hAnsi="Times New Roman"/>
          <w:szCs w:val="24"/>
        </w:rPr>
        <w:t xml:space="preserve"> </w:t>
      </w:r>
      <w:r w:rsidR="00717C7B">
        <w:rPr>
          <w:rFonts w:ascii="Times New Roman" w:hAnsi="Times New Roman"/>
          <w:szCs w:val="24"/>
        </w:rPr>
        <w:t xml:space="preserve">Šakių </w:t>
      </w:r>
      <w:r w:rsidRPr="000F089F">
        <w:rPr>
          <w:rFonts w:ascii="Times New Roman" w:hAnsi="Times New Roman"/>
          <w:szCs w:val="24"/>
        </w:rPr>
        <w:t xml:space="preserve">rajono savivaldybės administracijos Apskaitos skyriaus </w:t>
      </w:r>
      <w:r w:rsidR="00850CAF">
        <w:rPr>
          <w:rFonts w:ascii="Times New Roman" w:hAnsi="Times New Roman"/>
          <w:szCs w:val="24"/>
        </w:rPr>
        <w:t>finansininkė</w:t>
      </w:r>
      <w:r w:rsidRPr="000F089F">
        <w:rPr>
          <w:rFonts w:ascii="Times New Roman" w:hAnsi="Times New Roman"/>
          <w:szCs w:val="24"/>
        </w:rPr>
        <w:t>;</w:t>
      </w:r>
    </w:p>
    <w:p w14:paraId="52B7C207" w14:textId="28BB4DA5" w:rsidR="00003670" w:rsidRPr="00E843B1" w:rsidRDefault="00E843B1" w:rsidP="00E843B1">
      <w:pPr>
        <w:ind w:left="3600" w:hanging="28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Donata Stanaitienė </w:t>
      </w:r>
      <w:r>
        <w:rPr>
          <w:rFonts w:ascii="Times New Roman" w:hAnsi="Times New Roman"/>
          <w:szCs w:val="24"/>
        </w:rPr>
        <w:tab/>
      </w:r>
      <w:r w:rsidR="004B46A4" w:rsidRPr="00E843B1">
        <w:rPr>
          <w:rFonts w:ascii="Times New Roman" w:hAnsi="Times New Roman"/>
          <w:szCs w:val="24"/>
        </w:rPr>
        <w:t>–</w:t>
      </w:r>
      <w:r w:rsidR="00717C7B" w:rsidRPr="00E843B1">
        <w:rPr>
          <w:rFonts w:ascii="Times New Roman" w:hAnsi="Times New Roman"/>
          <w:szCs w:val="24"/>
        </w:rPr>
        <w:t xml:space="preserve">Šakių </w:t>
      </w:r>
      <w:r w:rsidR="000E161D" w:rsidRPr="00E843B1">
        <w:rPr>
          <w:rFonts w:ascii="Times New Roman" w:hAnsi="Times New Roman"/>
          <w:szCs w:val="24"/>
        </w:rPr>
        <w:t>rajono savivaldybės visuomenės sveikatos biuro visuomenės sveikatos specialistė</w:t>
      </w:r>
      <w:r w:rsidRPr="00E843B1">
        <w:rPr>
          <w:rFonts w:ascii="Times New Roman" w:hAnsi="Times New Roman"/>
          <w:szCs w:val="24"/>
        </w:rPr>
        <w:t>.</w:t>
      </w:r>
      <w:r w:rsidR="00214670">
        <w:rPr>
          <w:rFonts w:ascii="Times New Roman" w:hAnsi="Times New Roman"/>
          <w:szCs w:val="24"/>
        </w:rPr>
        <w:t>“</w:t>
      </w:r>
      <w:r w:rsidRPr="00E843B1">
        <w:t xml:space="preserve"> </w:t>
      </w:r>
    </w:p>
    <w:p w14:paraId="3A10BE07" w14:textId="6AF30CBF" w:rsidR="00E02536" w:rsidRDefault="006E3ACC" w:rsidP="00717C7B">
      <w:pPr>
        <w:jc w:val="both"/>
        <w:rPr>
          <w:rStyle w:val="uficommentbody"/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</w:t>
      </w:r>
    </w:p>
    <w:p w14:paraId="7BCB61B7" w14:textId="77777777" w:rsidR="00717C7B" w:rsidRPr="005B62F7" w:rsidRDefault="00717C7B" w:rsidP="00717C7B">
      <w:pPr>
        <w:jc w:val="both"/>
        <w:rPr>
          <w:rStyle w:val="uficommentbody"/>
          <w:rFonts w:ascii="Times New Roman" w:hAnsi="Times New Roman"/>
          <w:szCs w:val="24"/>
        </w:rPr>
      </w:pPr>
    </w:p>
    <w:p w14:paraId="1C7681AE" w14:textId="51895711" w:rsidR="008D1AAE" w:rsidRDefault="008D1AAE" w:rsidP="00717C7B">
      <w:pPr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Savivaldybės meras</w:t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  <w:t xml:space="preserve">             Raimondas Januševičius</w:t>
      </w:r>
      <w:bookmarkStart w:id="2" w:name="_Hlk508804254"/>
    </w:p>
    <w:p w14:paraId="0EC61657" w14:textId="1FA886B8" w:rsidR="008D1AAE" w:rsidRPr="008D1AAE" w:rsidRDefault="008D1AAE" w:rsidP="00717C7B">
      <w:pPr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ab/>
      </w:r>
      <w:r w:rsidRPr="008D1AAE">
        <w:rPr>
          <w:rFonts w:ascii="Times New Roman" w:hAnsi="Times New Roman"/>
          <w:szCs w:val="24"/>
        </w:rPr>
        <w:tab/>
      </w:r>
    </w:p>
    <w:p w14:paraId="5C91D8CB" w14:textId="77777777" w:rsidR="00717C7B" w:rsidRPr="00717C7B" w:rsidRDefault="00717C7B" w:rsidP="00717C7B">
      <w:pPr>
        <w:jc w:val="both"/>
        <w:rPr>
          <w:rFonts w:ascii="Times New Roman" w:hAnsi="Times New Roman"/>
          <w:szCs w:val="24"/>
        </w:rPr>
      </w:pPr>
      <w:r w:rsidRPr="00717C7B">
        <w:rPr>
          <w:rFonts w:ascii="Times New Roman" w:hAnsi="Times New Roman"/>
          <w:szCs w:val="24"/>
        </w:rPr>
        <w:t xml:space="preserve">Parengė </w:t>
      </w:r>
    </w:p>
    <w:p w14:paraId="6236BA70" w14:textId="77777777" w:rsidR="00717C7B" w:rsidRPr="00717C7B" w:rsidRDefault="00717C7B" w:rsidP="00717C7B">
      <w:pPr>
        <w:jc w:val="both"/>
        <w:rPr>
          <w:rFonts w:ascii="Times New Roman" w:hAnsi="Times New Roman"/>
          <w:szCs w:val="24"/>
        </w:rPr>
      </w:pPr>
      <w:r w:rsidRPr="00717C7B">
        <w:rPr>
          <w:rFonts w:ascii="Times New Roman" w:hAnsi="Times New Roman"/>
          <w:szCs w:val="24"/>
        </w:rPr>
        <w:t>Sveikatos reikalų koordinatorė</w:t>
      </w:r>
    </w:p>
    <w:p w14:paraId="5BD5993D" w14:textId="09845333" w:rsidR="004C2C9A" w:rsidRDefault="00717C7B" w:rsidP="00717C7B">
      <w:pPr>
        <w:jc w:val="both"/>
        <w:rPr>
          <w:rFonts w:ascii="Times New Roman" w:hAnsi="Times New Roman"/>
          <w:szCs w:val="24"/>
        </w:rPr>
      </w:pPr>
      <w:r w:rsidRPr="00717C7B">
        <w:rPr>
          <w:rFonts w:ascii="Times New Roman" w:hAnsi="Times New Roman"/>
          <w:szCs w:val="24"/>
        </w:rPr>
        <w:t>(administracijos vyriausioji specialistė)</w:t>
      </w:r>
    </w:p>
    <w:p w14:paraId="347889F2" w14:textId="77777777" w:rsidR="00850CAF" w:rsidRDefault="00850CAF" w:rsidP="00717C7B">
      <w:pPr>
        <w:jc w:val="both"/>
        <w:rPr>
          <w:rFonts w:ascii="Times New Roman" w:hAnsi="Times New Roman"/>
          <w:szCs w:val="24"/>
        </w:rPr>
      </w:pPr>
    </w:p>
    <w:p w14:paraId="6D52C996" w14:textId="2B40464C" w:rsidR="00256E2B" w:rsidRDefault="008D1AAE" w:rsidP="00717C7B">
      <w:pPr>
        <w:jc w:val="both"/>
        <w:rPr>
          <w:rFonts w:ascii="Times New Roman" w:hAnsi="Times New Roman"/>
          <w:szCs w:val="24"/>
        </w:rPr>
      </w:pPr>
      <w:r w:rsidRPr="008D1AAE">
        <w:rPr>
          <w:rFonts w:ascii="Times New Roman" w:hAnsi="Times New Roman"/>
          <w:szCs w:val="24"/>
        </w:rPr>
        <w:t>Edita Zubrickienė</w:t>
      </w:r>
      <w:bookmarkEnd w:id="2"/>
      <w:r w:rsidR="00256E2B">
        <w:rPr>
          <w:rFonts w:ascii="Times New Roman" w:hAnsi="Times New Roman"/>
          <w:szCs w:val="24"/>
        </w:rPr>
        <w:t xml:space="preserve"> </w:t>
      </w:r>
    </w:p>
    <w:p w14:paraId="6A67A3E7" w14:textId="2E46D6D5" w:rsidR="00256E2B" w:rsidRPr="00256E2B" w:rsidRDefault="00256E2B" w:rsidP="00717C7B">
      <w:pPr>
        <w:jc w:val="both"/>
        <w:rPr>
          <w:rFonts w:ascii="Times New Roman" w:hAnsi="Times New Roman"/>
          <w:sz w:val="22"/>
          <w:szCs w:val="22"/>
        </w:rPr>
      </w:pPr>
      <w:r w:rsidRPr="008D1AAE">
        <w:rPr>
          <w:rFonts w:ascii="Times New Roman" w:hAnsi="Times New Roman"/>
          <w:sz w:val="22"/>
          <w:szCs w:val="22"/>
        </w:rPr>
        <w:t>202</w:t>
      </w:r>
      <w:r w:rsidR="00717C7B">
        <w:rPr>
          <w:rFonts w:ascii="Times New Roman" w:hAnsi="Times New Roman"/>
          <w:sz w:val="22"/>
          <w:szCs w:val="22"/>
        </w:rPr>
        <w:t>5</w:t>
      </w:r>
      <w:r w:rsidRPr="008D1AAE">
        <w:rPr>
          <w:rFonts w:ascii="Times New Roman" w:hAnsi="Times New Roman"/>
          <w:sz w:val="22"/>
          <w:szCs w:val="22"/>
        </w:rPr>
        <w:t>-0</w:t>
      </w:r>
      <w:r w:rsidR="00717C7B">
        <w:rPr>
          <w:rFonts w:ascii="Times New Roman" w:hAnsi="Times New Roman"/>
          <w:sz w:val="22"/>
          <w:szCs w:val="22"/>
        </w:rPr>
        <w:t>5</w:t>
      </w:r>
      <w:r w:rsidRPr="008D1AAE">
        <w:rPr>
          <w:rFonts w:ascii="Times New Roman" w:hAnsi="Times New Roman"/>
          <w:sz w:val="22"/>
          <w:szCs w:val="22"/>
        </w:rPr>
        <w:t>-</w:t>
      </w:r>
      <w:r w:rsidR="00E843B1">
        <w:rPr>
          <w:rFonts w:ascii="Times New Roman" w:hAnsi="Times New Roman"/>
          <w:sz w:val="22"/>
          <w:szCs w:val="22"/>
        </w:rPr>
        <w:t>13</w:t>
      </w:r>
    </w:p>
    <w:sectPr w:rsidR="00256E2B" w:rsidRPr="00256E2B" w:rsidSect="00717C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567" w:bottom="567" w:left="1701" w:header="5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1EC46" w14:textId="77777777" w:rsidR="002A4E67" w:rsidRDefault="002A4E67">
      <w:r>
        <w:separator/>
      </w:r>
    </w:p>
  </w:endnote>
  <w:endnote w:type="continuationSeparator" w:id="0">
    <w:p w14:paraId="5CD49676" w14:textId="77777777" w:rsidR="002A4E67" w:rsidRDefault="002A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C564F" w14:textId="77777777" w:rsidR="007F101C" w:rsidRDefault="007F101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6E7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E1093" w14:textId="77777777" w:rsidR="007F101C" w:rsidRDefault="007F101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45F46" w14:textId="77777777" w:rsidR="002A4E67" w:rsidRDefault="002A4E67">
      <w:r>
        <w:separator/>
      </w:r>
    </w:p>
  </w:footnote>
  <w:footnote w:type="continuationSeparator" w:id="0">
    <w:p w14:paraId="1936EEDC" w14:textId="77777777" w:rsidR="002A4E67" w:rsidRDefault="002A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9FCA" w14:textId="77777777" w:rsidR="007F101C" w:rsidRDefault="007F101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9B2F6" w14:textId="4FD13F6F" w:rsidR="009B20DE" w:rsidRDefault="009B20DE" w:rsidP="008D1AAE">
    <w:pPr>
      <w:pStyle w:val="Antrats"/>
    </w:pPr>
  </w:p>
  <w:p w14:paraId="658E9E66" w14:textId="68CDF4EA" w:rsidR="00DD47CE" w:rsidRDefault="00DD47CE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6E100" w14:textId="77777777" w:rsidR="007F101C" w:rsidRDefault="007F101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C1DBD"/>
    <w:multiLevelType w:val="hybridMultilevel"/>
    <w:tmpl w:val="286C05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C59E5"/>
    <w:multiLevelType w:val="hybridMultilevel"/>
    <w:tmpl w:val="CD8861EE"/>
    <w:lvl w:ilvl="0" w:tplc="A4225226">
      <w:start w:val="2025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C283726"/>
    <w:multiLevelType w:val="hybridMultilevel"/>
    <w:tmpl w:val="3138870A"/>
    <w:lvl w:ilvl="0" w:tplc="534ABD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561EC"/>
    <w:multiLevelType w:val="hybridMultilevel"/>
    <w:tmpl w:val="B17EE4B2"/>
    <w:lvl w:ilvl="0" w:tplc="2524387E">
      <w:start w:val="2025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 w15:restartNumberingAfterBreak="0">
    <w:nsid w:val="33D5288D"/>
    <w:multiLevelType w:val="hybridMultilevel"/>
    <w:tmpl w:val="CDD4FD0A"/>
    <w:lvl w:ilvl="0" w:tplc="FCA04F7C">
      <w:start w:val="2025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34AE32A7"/>
    <w:multiLevelType w:val="hybridMultilevel"/>
    <w:tmpl w:val="C4FEE472"/>
    <w:lvl w:ilvl="0" w:tplc="3F40E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F26D91"/>
    <w:multiLevelType w:val="hybridMultilevel"/>
    <w:tmpl w:val="BFD60BC0"/>
    <w:lvl w:ilvl="0" w:tplc="B54CBC6A">
      <w:start w:val="1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50760FF7"/>
    <w:multiLevelType w:val="hybridMultilevel"/>
    <w:tmpl w:val="BA9A5704"/>
    <w:lvl w:ilvl="0" w:tplc="8CF649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614D0C65"/>
    <w:multiLevelType w:val="hybridMultilevel"/>
    <w:tmpl w:val="EE6A0D26"/>
    <w:lvl w:ilvl="0" w:tplc="248677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A73CDF"/>
    <w:multiLevelType w:val="hybridMultilevel"/>
    <w:tmpl w:val="9C9EE240"/>
    <w:lvl w:ilvl="0" w:tplc="294CB8AE">
      <w:start w:val="1"/>
      <w:numFmt w:val="bullet"/>
      <w:lvlText w:val="–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0" w15:restartNumberingAfterBreak="0">
    <w:nsid w:val="6FBC4A2C"/>
    <w:multiLevelType w:val="hybridMultilevel"/>
    <w:tmpl w:val="7D188EF0"/>
    <w:lvl w:ilvl="0" w:tplc="C3505E20">
      <w:start w:val="1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 w15:restartNumberingAfterBreak="0">
    <w:nsid w:val="736B1691"/>
    <w:multiLevelType w:val="hybridMultilevel"/>
    <w:tmpl w:val="66261486"/>
    <w:lvl w:ilvl="0" w:tplc="43741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10"/>
  </w:num>
  <w:num w:numId="9">
    <w:abstractNumId w:val="9"/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670"/>
    <w:rsid w:val="00016910"/>
    <w:rsid w:val="00045A19"/>
    <w:rsid w:val="000569E8"/>
    <w:rsid w:val="00084986"/>
    <w:rsid w:val="00084D48"/>
    <w:rsid w:val="000B3075"/>
    <w:rsid w:val="000B4519"/>
    <w:rsid w:val="000C29FA"/>
    <w:rsid w:val="000D4C27"/>
    <w:rsid w:val="000E161D"/>
    <w:rsid w:val="000F089F"/>
    <w:rsid w:val="00114E52"/>
    <w:rsid w:val="00117499"/>
    <w:rsid w:val="00122648"/>
    <w:rsid w:val="00156A08"/>
    <w:rsid w:val="00163E7B"/>
    <w:rsid w:val="001718E0"/>
    <w:rsid w:val="00173756"/>
    <w:rsid w:val="001812DB"/>
    <w:rsid w:val="001A127A"/>
    <w:rsid w:val="001A6C15"/>
    <w:rsid w:val="001B2BED"/>
    <w:rsid w:val="001D38EF"/>
    <w:rsid w:val="001E7250"/>
    <w:rsid w:val="001F31A3"/>
    <w:rsid w:val="001F3CB7"/>
    <w:rsid w:val="00214670"/>
    <w:rsid w:val="00231D47"/>
    <w:rsid w:val="00256E2B"/>
    <w:rsid w:val="00260108"/>
    <w:rsid w:val="002765E4"/>
    <w:rsid w:val="00287163"/>
    <w:rsid w:val="0028720A"/>
    <w:rsid w:val="002A4E67"/>
    <w:rsid w:val="002D3ABC"/>
    <w:rsid w:val="002E037D"/>
    <w:rsid w:val="002E571E"/>
    <w:rsid w:val="003057B8"/>
    <w:rsid w:val="00313CF0"/>
    <w:rsid w:val="00315984"/>
    <w:rsid w:val="00342E29"/>
    <w:rsid w:val="00363283"/>
    <w:rsid w:val="003633A3"/>
    <w:rsid w:val="003A0C31"/>
    <w:rsid w:val="003D0EAE"/>
    <w:rsid w:val="003E16E2"/>
    <w:rsid w:val="003E7914"/>
    <w:rsid w:val="003F491F"/>
    <w:rsid w:val="00406DCE"/>
    <w:rsid w:val="00434111"/>
    <w:rsid w:val="00435ADB"/>
    <w:rsid w:val="004372B1"/>
    <w:rsid w:val="0049075E"/>
    <w:rsid w:val="004B46A4"/>
    <w:rsid w:val="004C2C9A"/>
    <w:rsid w:val="004D0017"/>
    <w:rsid w:val="004F22DB"/>
    <w:rsid w:val="004F2DA0"/>
    <w:rsid w:val="00521D86"/>
    <w:rsid w:val="005473BA"/>
    <w:rsid w:val="00557307"/>
    <w:rsid w:val="00557367"/>
    <w:rsid w:val="00583E25"/>
    <w:rsid w:val="005972F9"/>
    <w:rsid w:val="005B62F7"/>
    <w:rsid w:val="005D57B3"/>
    <w:rsid w:val="005E7490"/>
    <w:rsid w:val="005F570A"/>
    <w:rsid w:val="00604D8C"/>
    <w:rsid w:val="00610881"/>
    <w:rsid w:val="00622FDE"/>
    <w:rsid w:val="00642E55"/>
    <w:rsid w:val="0065099C"/>
    <w:rsid w:val="00654084"/>
    <w:rsid w:val="00683CFE"/>
    <w:rsid w:val="006A095D"/>
    <w:rsid w:val="006D44BF"/>
    <w:rsid w:val="006E06ED"/>
    <w:rsid w:val="006E3ACC"/>
    <w:rsid w:val="0070001E"/>
    <w:rsid w:val="00717C7B"/>
    <w:rsid w:val="00737897"/>
    <w:rsid w:val="00763C5A"/>
    <w:rsid w:val="00793FFB"/>
    <w:rsid w:val="007C3676"/>
    <w:rsid w:val="007E1B17"/>
    <w:rsid w:val="007F101C"/>
    <w:rsid w:val="00840AEF"/>
    <w:rsid w:val="00843ACB"/>
    <w:rsid w:val="00850CAF"/>
    <w:rsid w:val="00874716"/>
    <w:rsid w:val="008875A5"/>
    <w:rsid w:val="0089443A"/>
    <w:rsid w:val="0089643B"/>
    <w:rsid w:val="008A25D3"/>
    <w:rsid w:val="008A39D7"/>
    <w:rsid w:val="008B2F28"/>
    <w:rsid w:val="008C1B78"/>
    <w:rsid w:val="008D1AAE"/>
    <w:rsid w:val="008F341E"/>
    <w:rsid w:val="008F4809"/>
    <w:rsid w:val="00931B61"/>
    <w:rsid w:val="00933A40"/>
    <w:rsid w:val="00962BAF"/>
    <w:rsid w:val="009638B8"/>
    <w:rsid w:val="0098205C"/>
    <w:rsid w:val="009A2108"/>
    <w:rsid w:val="009B20DE"/>
    <w:rsid w:val="009C4EAB"/>
    <w:rsid w:val="009F065C"/>
    <w:rsid w:val="00A40BCE"/>
    <w:rsid w:val="00A4464E"/>
    <w:rsid w:val="00A5426E"/>
    <w:rsid w:val="00AB28B5"/>
    <w:rsid w:val="00AE7378"/>
    <w:rsid w:val="00B57B67"/>
    <w:rsid w:val="00B75F85"/>
    <w:rsid w:val="00BA2BFF"/>
    <w:rsid w:val="00BB31A3"/>
    <w:rsid w:val="00BE1E33"/>
    <w:rsid w:val="00BE4C6A"/>
    <w:rsid w:val="00BE6D25"/>
    <w:rsid w:val="00C05BA8"/>
    <w:rsid w:val="00C15BB3"/>
    <w:rsid w:val="00C2225A"/>
    <w:rsid w:val="00C37833"/>
    <w:rsid w:val="00C45E3C"/>
    <w:rsid w:val="00C741C8"/>
    <w:rsid w:val="00C75DC7"/>
    <w:rsid w:val="00C7615E"/>
    <w:rsid w:val="00C838D9"/>
    <w:rsid w:val="00C84A75"/>
    <w:rsid w:val="00C921BD"/>
    <w:rsid w:val="00C95382"/>
    <w:rsid w:val="00CA4808"/>
    <w:rsid w:val="00CA67DC"/>
    <w:rsid w:val="00CA6ECE"/>
    <w:rsid w:val="00D35768"/>
    <w:rsid w:val="00D6698D"/>
    <w:rsid w:val="00D71558"/>
    <w:rsid w:val="00D87527"/>
    <w:rsid w:val="00DA4324"/>
    <w:rsid w:val="00DD47CE"/>
    <w:rsid w:val="00DF0A37"/>
    <w:rsid w:val="00E02536"/>
    <w:rsid w:val="00E7488E"/>
    <w:rsid w:val="00E843B1"/>
    <w:rsid w:val="00E918BB"/>
    <w:rsid w:val="00EA2505"/>
    <w:rsid w:val="00ED113F"/>
    <w:rsid w:val="00ED64D4"/>
    <w:rsid w:val="00EE2CE3"/>
    <w:rsid w:val="00F01EF6"/>
    <w:rsid w:val="00F64084"/>
    <w:rsid w:val="00FC248C"/>
    <w:rsid w:val="00FD67A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6C452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3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8752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E02536"/>
    <w:rPr>
      <w:sz w:val="24"/>
    </w:rPr>
  </w:style>
  <w:style w:type="character" w:customStyle="1" w:styleId="uficommentbody">
    <w:name w:val="uficommentbody"/>
    <w:basedOn w:val="Numatytasispastraiposriftas"/>
    <w:rsid w:val="00E02536"/>
  </w:style>
  <w:style w:type="paragraph" w:styleId="Sraopastraipa">
    <w:name w:val="List Paragraph"/>
    <w:basedOn w:val="prastasis"/>
    <w:uiPriority w:val="34"/>
    <w:qFormat/>
    <w:rsid w:val="00E0253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20DE"/>
    <w:rPr>
      <w:rFonts w:ascii="TimesLT" w:hAnsi="TimesLT"/>
      <w:sz w:val="24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38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87527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styleId="Hipersaitas">
    <w:name w:val="Hyperlink"/>
    <w:basedOn w:val="Numatytasispastraiposriftas"/>
    <w:uiPriority w:val="99"/>
    <w:unhideWhenUsed/>
    <w:rsid w:val="00E843B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84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1DD97-4FCC-4D20-AE0F-0621542285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213</TotalTime>
  <Pages>1</Pages>
  <Words>174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10</cp:revision>
  <cp:lastPrinted>2025-05-09T10:44:00Z</cp:lastPrinted>
  <dcterms:created xsi:type="dcterms:W3CDTF">2025-05-09T08:21:00Z</dcterms:created>
  <dcterms:modified xsi:type="dcterms:W3CDTF">2025-05-14T05:16:00Z</dcterms:modified>
</cp:coreProperties>
</file>